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B77849" w14:textId="4D705AF6" w:rsidR="008E6F76" w:rsidRPr="00C8603F" w:rsidRDefault="003B1DAB" w:rsidP="001C70DA">
      <w:pPr>
        <w:pStyle w:val="phtitlepagedocpart"/>
        <w:rPr>
          <w:rFonts w:cs="Times New Roman"/>
        </w:rPr>
      </w:pPr>
      <w:r w:rsidRPr="00C8603F">
        <w:rPr>
          <w:rFonts w:cs="Times New Roman"/>
        </w:rPr>
        <w:fldChar w:fldCharType="begin"/>
      </w:r>
      <w:r w:rsidRPr="00C8603F">
        <w:rPr>
          <w:rFonts w:cs="Times New Roman"/>
        </w:rPr>
        <w:instrText xml:space="preserve"> DOCPROPERTY  Исполнитель \* MERGEFORMAT </w:instrText>
      </w:r>
      <w:r w:rsidRPr="00C8603F">
        <w:rPr>
          <w:rFonts w:cs="Times New Roman"/>
        </w:rPr>
        <w:fldChar w:fldCharType="separate"/>
      </w:r>
      <w:r w:rsidR="00461A0B">
        <w:rPr>
          <w:rFonts w:cs="Times New Roman"/>
        </w:rPr>
        <w:t>ООО "НЦИ"</w:t>
      </w:r>
      <w:r w:rsidRPr="00C8603F">
        <w:rPr>
          <w:rFonts w:cs="Times New Roman"/>
        </w:rPr>
        <w:fldChar w:fldCharType="end"/>
      </w:r>
    </w:p>
    <w:p w14:paraId="12D21786" w14:textId="2592561A" w:rsidR="001E46F3" w:rsidRPr="00C8603F" w:rsidRDefault="001E46F3" w:rsidP="001E46F3">
      <w:pPr>
        <w:pStyle w:val="phtitlepageother"/>
        <w:rPr>
          <w:rFonts w:cs="Times New Roman"/>
        </w:rPr>
      </w:pPr>
    </w:p>
    <w:p w14:paraId="79FDF172" w14:textId="39B97CFB" w:rsidR="0076696F" w:rsidRPr="00C8603F" w:rsidRDefault="0076696F" w:rsidP="001E46F3">
      <w:pPr>
        <w:pStyle w:val="phtitlepageother"/>
        <w:rPr>
          <w:rFonts w:cs="Times New Roman"/>
        </w:rPr>
      </w:pPr>
    </w:p>
    <w:p w14:paraId="1BFC8007" w14:textId="50A881CA" w:rsidR="0076696F" w:rsidRPr="00C8603F" w:rsidRDefault="0076696F" w:rsidP="001E46F3">
      <w:pPr>
        <w:pStyle w:val="phtitlepageother"/>
        <w:rPr>
          <w:rFonts w:cs="Times New Roman"/>
        </w:rPr>
      </w:pPr>
    </w:p>
    <w:p w14:paraId="6B8806EF" w14:textId="77777777" w:rsidR="0076696F" w:rsidRPr="00C8603F" w:rsidRDefault="0076696F" w:rsidP="001E46F3">
      <w:pPr>
        <w:pStyle w:val="phtitlepageother"/>
        <w:rPr>
          <w:rFonts w:cs="Times New Roman"/>
        </w:rPr>
      </w:pPr>
    </w:p>
    <w:p w14:paraId="4A470000" w14:textId="46246ECA" w:rsidR="001E46F3" w:rsidRPr="00C8603F" w:rsidRDefault="001E46F3" w:rsidP="001E46F3">
      <w:pPr>
        <w:pStyle w:val="phtitlepageother"/>
        <w:rPr>
          <w:rFonts w:cs="Times New Roman"/>
        </w:rPr>
      </w:pPr>
      <w:r w:rsidRPr="00C8603F">
        <w:rPr>
          <w:rFonts w:cs="Times New Roman"/>
        </w:rPr>
        <w:fldChar w:fldCharType="begin"/>
      </w:r>
      <w:r w:rsidRPr="00C8603F">
        <w:rPr>
          <w:rFonts w:cs="Times New Roman"/>
        </w:rPr>
        <w:instrText xml:space="preserve"> DOCPROPERTY  Company  \* MERGEFORMAT </w:instrText>
      </w:r>
      <w:r w:rsidRPr="00C8603F">
        <w:rPr>
          <w:rFonts w:cs="Times New Roman"/>
        </w:rPr>
        <w:fldChar w:fldCharType="end"/>
      </w:r>
    </w:p>
    <w:p w14:paraId="16C0DCC4" w14:textId="39BD9984" w:rsidR="001E46F3" w:rsidRPr="00C8603F" w:rsidRDefault="001E46F3" w:rsidP="001E46F3">
      <w:pPr>
        <w:pStyle w:val="phtitlepageother"/>
        <w:rPr>
          <w:rFonts w:cs="Times New Roman"/>
        </w:rPr>
      </w:pPr>
    </w:p>
    <w:p w14:paraId="39B739B7" w14:textId="452DF660" w:rsidR="001E46F3" w:rsidRPr="00C8603F" w:rsidRDefault="001E46F3" w:rsidP="001E46F3">
      <w:pPr>
        <w:pStyle w:val="phtitlepageother"/>
        <w:rPr>
          <w:rFonts w:cs="Times New Roman"/>
        </w:rPr>
      </w:pPr>
    </w:p>
    <w:p w14:paraId="28398436" w14:textId="6C57A44A" w:rsidR="001E46F3" w:rsidRPr="00C8603F" w:rsidRDefault="00D564F1" w:rsidP="001C70DA">
      <w:pPr>
        <w:pStyle w:val="phtitlepagesystemfull"/>
        <w:rPr>
          <w:rFonts w:cs="Times New Roman"/>
        </w:rPr>
      </w:pPr>
      <w:r w:rsidRPr="00C8603F">
        <w:rPr>
          <w:rFonts w:cs="Times New Roman"/>
        </w:rPr>
        <w:fldChar w:fldCharType="begin"/>
      </w:r>
      <w:r w:rsidRPr="00C8603F">
        <w:rPr>
          <w:rFonts w:cs="Times New Roman"/>
        </w:rPr>
        <w:instrText xml:space="preserve"> DOCPROPERTY  полное_название_системы  \* MERGEFORMAT </w:instrText>
      </w:r>
      <w:r w:rsidRPr="00C8603F">
        <w:rPr>
          <w:rFonts w:cs="Times New Roman"/>
        </w:rPr>
        <w:fldChar w:fldCharType="separate"/>
      </w:r>
      <w:r w:rsidR="00461A0B">
        <w:rPr>
          <w:rFonts w:cs="Times New Roman"/>
        </w:rPr>
        <w:t>Региональный сегмент Единой государственной информационной системы в сфере здравоохранения Нижегородской области – «Медицинская информационная система Нижегородской области»</w:t>
      </w:r>
      <w:r w:rsidRPr="00C8603F">
        <w:rPr>
          <w:rFonts w:cs="Times New Roman"/>
        </w:rPr>
        <w:fldChar w:fldCharType="end"/>
      </w:r>
    </w:p>
    <w:p w14:paraId="4191C47D" w14:textId="2238F521" w:rsidR="001E46F3" w:rsidRPr="00C8603F" w:rsidRDefault="001E46F3" w:rsidP="001C70DA">
      <w:pPr>
        <w:pStyle w:val="phtitlepagesystemshort"/>
        <w:rPr>
          <w:rFonts w:cs="Times New Roman"/>
        </w:rPr>
      </w:pPr>
      <w:bookmarkStart w:id="0" w:name="_Hlk54640891"/>
      <w:r w:rsidRPr="00C8603F">
        <w:rPr>
          <w:rFonts w:cs="Times New Roman"/>
        </w:rPr>
        <w:t>(</w:t>
      </w:r>
      <w:r w:rsidR="00D564F1" w:rsidRPr="00C8603F">
        <w:rPr>
          <w:rFonts w:cs="Times New Roman"/>
        </w:rPr>
        <w:fldChar w:fldCharType="begin"/>
      </w:r>
      <w:r w:rsidR="00D564F1" w:rsidRPr="00C8603F">
        <w:rPr>
          <w:rFonts w:cs="Times New Roman"/>
        </w:rPr>
        <w:instrText xml:space="preserve"> DOCPROPERTY  краткое_название_системы  \* MERGEFORMAT </w:instrText>
      </w:r>
      <w:r w:rsidR="00D564F1" w:rsidRPr="00C8603F">
        <w:rPr>
          <w:rFonts w:cs="Times New Roman"/>
        </w:rPr>
        <w:fldChar w:fldCharType="separate"/>
      </w:r>
      <w:r w:rsidR="00461A0B">
        <w:rPr>
          <w:rFonts w:cs="Times New Roman"/>
        </w:rPr>
        <w:t>РС ЕГИСЗ НО</w:t>
      </w:r>
      <w:r w:rsidR="00D564F1" w:rsidRPr="00C8603F">
        <w:rPr>
          <w:rFonts w:cs="Times New Roman"/>
        </w:rPr>
        <w:fldChar w:fldCharType="end"/>
      </w:r>
      <w:r w:rsidRPr="00C8603F">
        <w:rPr>
          <w:rFonts w:cs="Times New Roman"/>
        </w:rPr>
        <w:t>)</w:t>
      </w:r>
    </w:p>
    <w:bookmarkEnd w:id="0"/>
    <w:p w14:paraId="102BC415" w14:textId="25BA78DC" w:rsidR="001E46F3" w:rsidRPr="00C8603F" w:rsidRDefault="0076696F" w:rsidP="001E46F3">
      <w:pPr>
        <w:pStyle w:val="phtitlepagedocument"/>
        <w:rPr>
          <w:rFonts w:cs="Times New Roman"/>
        </w:rPr>
      </w:pPr>
      <w:r w:rsidRPr="00C8603F">
        <w:rPr>
          <w:rFonts w:cs="Times New Roman"/>
        </w:rPr>
        <w:t xml:space="preserve">Руководство </w:t>
      </w:r>
      <w:r w:rsidR="00E51EEF" w:rsidRPr="00C8603F">
        <w:rPr>
          <w:rFonts w:cs="Times New Roman"/>
        </w:rPr>
        <w:t>пользователя</w:t>
      </w:r>
    </w:p>
    <w:p w14:paraId="0F519300" w14:textId="6774BE73" w:rsidR="001E46F3" w:rsidRPr="00C8603F" w:rsidRDefault="00AB0401" w:rsidP="001C70DA">
      <w:pPr>
        <w:pStyle w:val="phtitlepagedocument"/>
        <w:rPr>
          <w:rFonts w:cs="Times New Roman"/>
        </w:rPr>
      </w:pPr>
      <w:r w:rsidRPr="00C8603F">
        <w:rPr>
          <w:rFonts w:cs="Times New Roman"/>
        </w:rPr>
        <w:t>Модуль «Ведение расписания» (врачей, службы, ресурса, услуги)</w:t>
      </w:r>
    </w:p>
    <w:p w14:paraId="54CFA010" w14:textId="3C3C6E7D" w:rsidR="001E46F3" w:rsidRPr="00C8603F" w:rsidRDefault="001E46F3" w:rsidP="001E46F3">
      <w:pPr>
        <w:pStyle w:val="phtitlepageother"/>
        <w:rPr>
          <w:rFonts w:cs="Times New Roman"/>
        </w:rPr>
      </w:pPr>
    </w:p>
    <w:p w14:paraId="756781BB" w14:textId="1EE8D859" w:rsidR="001E46F3" w:rsidRPr="00C8603F" w:rsidRDefault="001E46F3" w:rsidP="001E46F3">
      <w:pPr>
        <w:pStyle w:val="phtitlepageother"/>
        <w:rPr>
          <w:rFonts w:cs="Times New Roman"/>
        </w:rPr>
      </w:pPr>
    </w:p>
    <w:p w14:paraId="65C09A15" w14:textId="28E409F9" w:rsidR="001E46F3" w:rsidRPr="00C8603F" w:rsidRDefault="001E46F3" w:rsidP="001E46F3">
      <w:pPr>
        <w:pStyle w:val="phtitlepageother"/>
        <w:rPr>
          <w:rFonts w:cs="Times New Roman"/>
        </w:rPr>
      </w:pPr>
    </w:p>
    <w:p w14:paraId="4F5F4FFA" w14:textId="168BFE58" w:rsidR="001E46F3" w:rsidRPr="00C8603F" w:rsidRDefault="001E46F3" w:rsidP="001E46F3">
      <w:pPr>
        <w:pStyle w:val="phtitlepageother"/>
        <w:rPr>
          <w:rFonts w:cs="Times New Roman"/>
        </w:rPr>
      </w:pPr>
    </w:p>
    <w:p w14:paraId="13A92540" w14:textId="5B06D354" w:rsidR="001E46F3" w:rsidRPr="00C8603F" w:rsidRDefault="001E46F3" w:rsidP="001E46F3">
      <w:pPr>
        <w:pStyle w:val="phtitlepageother"/>
        <w:rPr>
          <w:rFonts w:cs="Times New Roman"/>
        </w:rPr>
      </w:pPr>
    </w:p>
    <w:p w14:paraId="2FE61781" w14:textId="29208F79" w:rsidR="001E46F3" w:rsidRPr="00C8603F" w:rsidRDefault="001E46F3" w:rsidP="001E46F3">
      <w:pPr>
        <w:pStyle w:val="phtitlepageother"/>
        <w:rPr>
          <w:rFonts w:cs="Times New Roman"/>
        </w:rPr>
      </w:pPr>
    </w:p>
    <w:p w14:paraId="612CE61A" w14:textId="128468C9" w:rsidR="001E46F3" w:rsidRPr="00C8603F" w:rsidRDefault="001E46F3" w:rsidP="001E46F3">
      <w:pPr>
        <w:pStyle w:val="phtitlepageother"/>
        <w:rPr>
          <w:rFonts w:cs="Times New Roman"/>
        </w:rPr>
      </w:pPr>
    </w:p>
    <w:p w14:paraId="7CB4ABBA" w14:textId="3A2CEE10" w:rsidR="001E46F3" w:rsidRPr="00C8603F" w:rsidRDefault="001E46F3" w:rsidP="001E46F3">
      <w:pPr>
        <w:pStyle w:val="phtitlepageother"/>
        <w:rPr>
          <w:rFonts w:cs="Times New Roman"/>
        </w:rPr>
      </w:pPr>
    </w:p>
    <w:p w14:paraId="68B5C070" w14:textId="1FA486B8" w:rsidR="001E46F3" w:rsidRPr="00C8603F" w:rsidRDefault="001E46F3" w:rsidP="001E46F3">
      <w:pPr>
        <w:pStyle w:val="phtitlepageother"/>
        <w:rPr>
          <w:rFonts w:cs="Times New Roman"/>
        </w:rPr>
      </w:pPr>
    </w:p>
    <w:p w14:paraId="05D10841" w14:textId="3F365D10" w:rsidR="001E46F3" w:rsidRPr="00C8603F" w:rsidRDefault="001E46F3" w:rsidP="001E46F3">
      <w:pPr>
        <w:pStyle w:val="phtitlepageother"/>
        <w:rPr>
          <w:rFonts w:cs="Times New Roman"/>
        </w:rPr>
      </w:pPr>
    </w:p>
    <w:p w14:paraId="239CF22D" w14:textId="6C9D109A" w:rsidR="001E46F3" w:rsidRPr="00C8603F" w:rsidRDefault="00241142" w:rsidP="00241142">
      <w:pPr>
        <w:pStyle w:val="phcontent"/>
        <w:rPr>
          <w:rFonts w:cs="Times New Roman"/>
        </w:rPr>
      </w:pPr>
      <w:r w:rsidRPr="00C8603F">
        <w:rPr>
          <w:rFonts w:cs="Times New Roman"/>
        </w:rPr>
        <w:lastRenderedPageBreak/>
        <w:t>Содержание</w:t>
      </w:r>
    </w:p>
    <w:sdt>
      <w:sdtPr>
        <w:rPr>
          <w:b w:val="0"/>
        </w:rPr>
        <w:id w:val="1258710748"/>
        <w:docPartObj>
          <w:docPartGallery w:val="Table of Contents"/>
          <w:docPartUnique/>
        </w:docPartObj>
      </w:sdtPr>
      <w:sdtEndPr/>
      <w:sdtContent>
        <w:p w14:paraId="1BF0AC6D" w14:textId="4DABA939" w:rsidR="0076696F" w:rsidRPr="00C8603F" w:rsidRDefault="003E4C05">
          <w:pPr>
            <w:pStyle w:val="11"/>
            <w:rPr>
              <w:rFonts w:eastAsiaTheme="minorEastAsia"/>
              <w:b w:val="0"/>
              <w:noProof/>
              <w:sz w:val="22"/>
              <w:szCs w:val="22"/>
            </w:rPr>
          </w:pPr>
          <w:r w:rsidRPr="00C8603F">
            <w:fldChar w:fldCharType="begin"/>
          </w:r>
          <w:r w:rsidRPr="00C8603F">
            <w:instrText xml:space="preserve"> TOC \o "1-3" \h \z \u </w:instrText>
          </w:r>
          <w:r w:rsidRPr="00C8603F">
            <w:fldChar w:fldCharType="separate"/>
          </w:r>
          <w:hyperlink w:anchor="_Toc57304732" w:history="1">
            <w:r w:rsidR="0076696F" w:rsidRPr="00C8603F">
              <w:rPr>
                <w:rStyle w:val="a3"/>
                <w:noProof/>
              </w:rPr>
              <w:t>Перечень терминов и сокращений</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_Toc57304732 \h </w:instrText>
            </w:r>
            <w:r w:rsidR="0076696F" w:rsidRPr="00C8603F">
              <w:rPr>
                <w:noProof/>
                <w:webHidden/>
              </w:rPr>
            </w:r>
            <w:r w:rsidR="0076696F" w:rsidRPr="00C8603F">
              <w:rPr>
                <w:noProof/>
                <w:webHidden/>
              </w:rPr>
              <w:fldChar w:fldCharType="separate"/>
            </w:r>
            <w:r w:rsidR="00461A0B">
              <w:rPr>
                <w:noProof/>
                <w:webHidden/>
              </w:rPr>
              <w:t>6</w:t>
            </w:r>
            <w:r w:rsidR="0076696F" w:rsidRPr="00C8603F">
              <w:rPr>
                <w:noProof/>
                <w:webHidden/>
              </w:rPr>
              <w:fldChar w:fldCharType="end"/>
            </w:r>
          </w:hyperlink>
        </w:p>
        <w:p w14:paraId="7B13A4B1" w14:textId="4BD1D087" w:rsidR="0076696F" w:rsidRPr="00C8603F" w:rsidRDefault="000802D6">
          <w:pPr>
            <w:pStyle w:val="11"/>
            <w:rPr>
              <w:rFonts w:eastAsiaTheme="minorEastAsia"/>
              <w:b w:val="0"/>
              <w:noProof/>
              <w:sz w:val="22"/>
              <w:szCs w:val="22"/>
            </w:rPr>
          </w:pPr>
          <w:hyperlink w:anchor="_Toc57304733" w:history="1">
            <w:r w:rsidR="0076696F" w:rsidRPr="00C8603F">
              <w:rPr>
                <w:rStyle w:val="a3"/>
                <w:noProof/>
              </w:rPr>
              <w:t>1</w:t>
            </w:r>
            <w:r w:rsidR="0076696F" w:rsidRPr="00C8603F">
              <w:rPr>
                <w:rFonts w:eastAsiaTheme="minorEastAsia"/>
                <w:b w:val="0"/>
                <w:noProof/>
                <w:sz w:val="22"/>
                <w:szCs w:val="22"/>
              </w:rPr>
              <w:tab/>
            </w:r>
            <w:r w:rsidR="0076696F" w:rsidRPr="00C8603F">
              <w:rPr>
                <w:rStyle w:val="a3"/>
                <w:noProof/>
              </w:rPr>
              <w:t>Введение</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_Toc57304733 \h </w:instrText>
            </w:r>
            <w:r w:rsidR="0076696F" w:rsidRPr="00C8603F">
              <w:rPr>
                <w:noProof/>
                <w:webHidden/>
              </w:rPr>
            </w:r>
            <w:r w:rsidR="0076696F" w:rsidRPr="00C8603F">
              <w:rPr>
                <w:noProof/>
                <w:webHidden/>
              </w:rPr>
              <w:fldChar w:fldCharType="separate"/>
            </w:r>
            <w:r w:rsidR="00461A0B">
              <w:rPr>
                <w:noProof/>
                <w:webHidden/>
              </w:rPr>
              <w:t>7</w:t>
            </w:r>
            <w:r w:rsidR="0076696F" w:rsidRPr="00C8603F">
              <w:rPr>
                <w:noProof/>
                <w:webHidden/>
              </w:rPr>
              <w:fldChar w:fldCharType="end"/>
            </w:r>
          </w:hyperlink>
        </w:p>
        <w:p w14:paraId="3BA20500" w14:textId="533FD2F4" w:rsidR="0076696F" w:rsidRPr="00C8603F" w:rsidRDefault="000802D6">
          <w:pPr>
            <w:pStyle w:val="21"/>
            <w:rPr>
              <w:rFonts w:eastAsiaTheme="minorEastAsia"/>
              <w:noProof/>
              <w:sz w:val="22"/>
              <w:szCs w:val="22"/>
            </w:rPr>
          </w:pPr>
          <w:hyperlink w:anchor="_Toc57304734" w:history="1">
            <w:r w:rsidR="0076696F" w:rsidRPr="00C8603F">
              <w:rPr>
                <w:rStyle w:val="a3"/>
                <w:noProof/>
              </w:rPr>
              <w:t>1.1</w:t>
            </w:r>
            <w:r w:rsidR="0076696F" w:rsidRPr="00C8603F">
              <w:rPr>
                <w:rFonts w:eastAsiaTheme="minorEastAsia"/>
                <w:noProof/>
                <w:sz w:val="22"/>
                <w:szCs w:val="22"/>
              </w:rPr>
              <w:tab/>
            </w:r>
            <w:r w:rsidR="0076696F" w:rsidRPr="00C8603F">
              <w:rPr>
                <w:rStyle w:val="a3"/>
                <w:noProof/>
              </w:rPr>
              <w:t>Область применения</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_Toc57304734 \h </w:instrText>
            </w:r>
            <w:r w:rsidR="0076696F" w:rsidRPr="00C8603F">
              <w:rPr>
                <w:noProof/>
                <w:webHidden/>
              </w:rPr>
            </w:r>
            <w:r w:rsidR="0076696F" w:rsidRPr="00C8603F">
              <w:rPr>
                <w:noProof/>
                <w:webHidden/>
              </w:rPr>
              <w:fldChar w:fldCharType="separate"/>
            </w:r>
            <w:r w:rsidR="00461A0B">
              <w:rPr>
                <w:noProof/>
                <w:webHidden/>
              </w:rPr>
              <w:t>7</w:t>
            </w:r>
            <w:r w:rsidR="0076696F" w:rsidRPr="00C8603F">
              <w:rPr>
                <w:noProof/>
                <w:webHidden/>
              </w:rPr>
              <w:fldChar w:fldCharType="end"/>
            </w:r>
          </w:hyperlink>
        </w:p>
        <w:p w14:paraId="51A69DA7" w14:textId="69235CFC" w:rsidR="0076696F" w:rsidRPr="00C8603F" w:rsidRDefault="000802D6">
          <w:pPr>
            <w:pStyle w:val="21"/>
            <w:rPr>
              <w:rFonts w:eastAsiaTheme="minorEastAsia"/>
              <w:noProof/>
              <w:sz w:val="22"/>
              <w:szCs w:val="22"/>
            </w:rPr>
          </w:pPr>
          <w:hyperlink w:anchor="_Toc57304735" w:history="1">
            <w:r w:rsidR="0076696F" w:rsidRPr="00C8603F">
              <w:rPr>
                <w:rStyle w:val="a3"/>
                <w:noProof/>
              </w:rPr>
              <w:t>1.2</w:t>
            </w:r>
            <w:r w:rsidR="0076696F" w:rsidRPr="00C8603F">
              <w:rPr>
                <w:rFonts w:eastAsiaTheme="minorEastAsia"/>
                <w:noProof/>
                <w:sz w:val="22"/>
                <w:szCs w:val="22"/>
              </w:rPr>
              <w:tab/>
            </w:r>
            <w:r w:rsidR="0076696F" w:rsidRPr="00C8603F">
              <w:rPr>
                <w:rStyle w:val="a3"/>
                <w:noProof/>
              </w:rPr>
              <w:t>Краткое описание возможностей</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_Toc57304735 \h </w:instrText>
            </w:r>
            <w:r w:rsidR="0076696F" w:rsidRPr="00C8603F">
              <w:rPr>
                <w:noProof/>
                <w:webHidden/>
              </w:rPr>
            </w:r>
            <w:r w:rsidR="0076696F" w:rsidRPr="00C8603F">
              <w:rPr>
                <w:noProof/>
                <w:webHidden/>
              </w:rPr>
              <w:fldChar w:fldCharType="separate"/>
            </w:r>
            <w:r w:rsidR="00461A0B">
              <w:rPr>
                <w:noProof/>
                <w:webHidden/>
              </w:rPr>
              <w:t>7</w:t>
            </w:r>
            <w:r w:rsidR="0076696F" w:rsidRPr="00C8603F">
              <w:rPr>
                <w:noProof/>
                <w:webHidden/>
              </w:rPr>
              <w:fldChar w:fldCharType="end"/>
            </w:r>
          </w:hyperlink>
        </w:p>
        <w:p w14:paraId="7FFAE289" w14:textId="5B8584CF" w:rsidR="0076696F" w:rsidRPr="00C8603F" w:rsidRDefault="000802D6">
          <w:pPr>
            <w:pStyle w:val="21"/>
            <w:rPr>
              <w:rFonts w:eastAsiaTheme="minorEastAsia"/>
              <w:noProof/>
              <w:sz w:val="22"/>
              <w:szCs w:val="22"/>
            </w:rPr>
          </w:pPr>
          <w:hyperlink w:anchor="_Toc57304736" w:history="1">
            <w:r w:rsidR="0076696F" w:rsidRPr="00C8603F">
              <w:rPr>
                <w:rStyle w:val="a3"/>
                <w:noProof/>
              </w:rPr>
              <w:t>1.3</w:t>
            </w:r>
            <w:r w:rsidR="0076696F" w:rsidRPr="00C8603F">
              <w:rPr>
                <w:rFonts w:eastAsiaTheme="minorEastAsia"/>
                <w:noProof/>
                <w:sz w:val="22"/>
                <w:szCs w:val="22"/>
              </w:rPr>
              <w:tab/>
            </w:r>
            <w:r w:rsidR="0076696F" w:rsidRPr="00C8603F">
              <w:rPr>
                <w:rStyle w:val="a3"/>
                <w:noProof/>
              </w:rPr>
              <w:t>Уровень подготовки пользователя</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_Toc57304736 \h </w:instrText>
            </w:r>
            <w:r w:rsidR="0076696F" w:rsidRPr="00C8603F">
              <w:rPr>
                <w:noProof/>
                <w:webHidden/>
              </w:rPr>
            </w:r>
            <w:r w:rsidR="0076696F" w:rsidRPr="00C8603F">
              <w:rPr>
                <w:noProof/>
                <w:webHidden/>
              </w:rPr>
              <w:fldChar w:fldCharType="separate"/>
            </w:r>
            <w:r w:rsidR="00461A0B">
              <w:rPr>
                <w:noProof/>
                <w:webHidden/>
              </w:rPr>
              <w:t>7</w:t>
            </w:r>
            <w:r w:rsidR="0076696F" w:rsidRPr="00C8603F">
              <w:rPr>
                <w:noProof/>
                <w:webHidden/>
              </w:rPr>
              <w:fldChar w:fldCharType="end"/>
            </w:r>
          </w:hyperlink>
        </w:p>
        <w:p w14:paraId="56D19DED" w14:textId="42D2EFA0" w:rsidR="0076696F" w:rsidRPr="00C8603F" w:rsidRDefault="000802D6">
          <w:pPr>
            <w:pStyle w:val="21"/>
            <w:rPr>
              <w:rFonts w:eastAsiaTheme="minorEastAsia"/>
              <w:noProof/>
              <w:sz w:val="22"/>
              <w:szCs w:val="22"/>
            </w:rPr>
          </w:pPr>
          <w:hyperlink w:anchor="_Toc57304737" w:history="1">
            <w:r w:rsidR="0076696F" w:rsidRPr="00C8603F">
              <w:rPr>
                <w:rStyle w:val="a3"/>
                <w:noProof/>
              </w:rPr>
              <w:t>1.4</w:t>
            </w:r>
            <w:r w:rsidR="0076696F" w:rsidRPr="00C8603F">
              <w:rPr>
                <w:rFonts w:eastAsiaTheme="minorEastAsia"/>
                <w:noProof/>
                <w:sz w:val="22"/>
                <w:szCs w:val="22"/>
              </w:rPr>
              <w:tab/>
            </w:r>
            <w:r w:rsidR="0076696F" w:rsidRPr="00C8603F">
              <w:rPr>
                <w:rStyle w:val="a3"/>
                <w:noProof/>
              </w:rPr>
              <w:t>Перечень эксплуатационной документации, с которыми необходимо ознакомиться пользователю</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_Toc57304737 \h </w:instrText>
            </w:r>
            <w:r w:rsidR="0076696F" w:rsidRPr="00C8603F">
              <w:rPr>
                <w:noProof/>
                <w:webHidden/>
              </w:rPr>
            </w:r>
            <w:r w:rsidR="0076696F" w:rsidRPr="00C8603F">
              <w:rPr>
                <w:noProof/>
                <w:webHidden/>
              </w:rPr>
              <w:fldChar w:fldCharType="separate"/>
            </w:r>
            <w:r w:rsidR="00461A0B">
              <w:rPr>
                <w:noProof/>
                <w:webHidden/>
              </w:rPr>
              <w:t>7</w:t>
            </w:r>
            <w:r w:rsidR="0076696F" w:rsidRPr="00C8603F">
              <w:rPr>
                <w:noProof/>
                <w:webHidden/>
              </w:rPr>
              <w:fldChar w:fldCharType="end"/>
            </w:r>
          </w:hyperlink>
        </w:p>
        <w:p w14:paraId="42A46630" w14:textId="0D83D839" w:rsidR="0076696F" w:rsidRPr="00C8603F" w:rsidRDefault="000802D6">
          <w:pPr>
            <w:pStyle w:val="11"/>
            <w:rPr>
              <w:rFonts w:eastAsiaTheme="minorEastAsia"/>
              <w:b w:val="0"/>
              <w:noProof/>
              <w:sz w:val="22"/>
              <w:szCs w:val="22"/>
            </w:rPr>
          </w:pPr>
          <w:hyperlink w:anchor="_Toc57304738" w:history="1">
            <w:r w:rsidR="0076696F" w:rsidRPr="00C8603F">
              <w:rPr>
                <w:rStyle w:val="a3"/>
                <w:noProof/>
              </w:rPr>
              <w:t>2</w:t>
            </w:r>
            <w:r w:rsidR="0076696F" w:rsidRPr="00C8603F">
              <w:rPr>
                <w:rFonts w:eastAsiaTheme="minorEastAsia"/>
                <w:b w:val="0"/>
                <w:noProof/>
                <w:sz w:val="22"/>
                <w:szCs w:val="22"/>
              </w:rPr>
              <w:tab/>
            </w:r>
            <w:r w:rsidR="0076696F" w:rsidRPr="00C8603F">
              <w:rPr>
                <w:rStyle w:val="a3"/>
                <w:noProof/>
              </w:rPr>
              <w:t>Назначения и условия применения</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_Toc57304738 \h </w:instrText>
            </w:r>
            <w:r w:rsidR="0076696F" w:rsidRPr="00C8603F">
              <w:rPr>
                <w:noProof/>
                <w:webHidden/>
              </w:rPr>
            </w:r>
            <w:r w:rsidR="0076696F" w:rsidRPr="00C8603F">
              <w:rPr>
                <w:noProof/>
                <w:webHidden/>
              </w:rPr>
              <w:fldChar w:fldCharType="separate"/>
            </w:r>
            <w:r w:rsidR="00461A0B">
              <w:rPr>
                <w:noProof/>
                <w:webHidden/>
              </w:rPr>
              <w:t>8</w:t>
            </w:r>
            <w:r w:rsidR="0076696F" w:rsidRPr="00C8603F">
              <w:rPr>
                <w:noProof/>
                <w:webHidden/>
              </w:rPr>
              <w:fldChar w:fldCharType="end"/>
            </w:r>
          </w:hyperlink>
        </w:p>
        <w:p w14:paraId="37F11827" w14:textId="4F6709A5" w:rsidR="0076696F" w:rsidRPr="00C8603F" w:rsidRDefault="000802D6">
          <w:pPr>
            <w:pStyle w:val="21"/>
            <w:rPr>
              <w:rFonts w:eastAsiaTheme="minorEastAsia"/>
              <w:noProof/>
              <w:sz w:val="22"/>
              <w:szCs w:val="22"/>
            </w:rPr>
          </w:pPr>
          <w:hyperlink w:anchor="_Toc57304739" w:history="1">
            <w:r w:rsidR="0076696F" w:rsidRPr="00C8603F">
              <w:rPr>
                <w:rStyle w:val="a3"/>
                <w:noProof/>
              </w:rPr>
              <w:t>2.1</w:t>
            </w:r>
            <w:r w:rsidR="0076696F" w:rsidRPr="00C8603F">
              <w:rPr>
                <w:rFonts w:eastAsiaTheme="minorEastAsia"/>
                <w:noProof/>
                <w:sz w:val="22"/>
                <w:szCs w:val="22"/>
              </w:rPr>
              <w:tab/>
            </w:r>
            <w:r w:rsidR="0076696F" w:rsidRPr="00C8603F">
              <w:rPr>
                <w:rStyle w:val="a3"/>
                <w:noProof/>
              </w:rPr>
              <w:t>Виды деятельности, функции, для автоматизации которых предназначено данное средство автоматизации</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_Toc57304739 \h </w:instrText>
            </w:r>
            <w:r w:rsidR="0076696F" w:rsidRPr="00C8603F">
              <w:rPr>
                <w:noProof/>
                <w:webHidden/>
              </w:rPr>
            </w:r>
            <w:r w:rsidR="0076696F" w:rsidRPr="00C8603F">
              <w:rPr>
                <w:noProof/>
                <w:webHidden/>
              </w:rPr>
              <w:fldChar w:fldCharType="separate"/>
            </w:r>
            <w:r w:rsidR="00461A0B">
              <w:rPr>
                <w:noProof/>
                <w:webHidden/>
              </w:rPr>
              <w:t>8</w:t>
            </w:r>
            <w:r w:rsidR="0076696F" w:rsidRPr="00C8603F">
              <w:rPr>
                <w:noProof/>
                <w:webHidden/>
              </w:rPr>
              <w:fldChar w:fldCharType="end"/>
            </w:r>
          </w:hyperlink>
        </w:p>
        <w:p w14:paraId="37386C68" w14:textId="6FAF973D" w:rsidR="0076696F" w:rsidRPr="00C8603F" w:rsidRDefault="000802D6">
          <w:pPr>
            <w:pStyle w:val="21"/>
            <w:rPr>
              <w:rFonts w:eastAsiaTheme="minorEastAsia"/>
              <w:noProof/>
              <w:sz w:val="22"/>
              <w:szCs w:val="22"/>
            </w:rPr>
          </w:pPr>
          <w:hyperlink w:anchor="_Toc57304740" w:history="1">
            <w:r w:rsidR="0076696F" w:rsidRPr="00C8603F">
              <w:rPr>
                <w:rStyle w:val="a3"/>
                <w:noProof/>
              </w:rPr>
              <w:t>2.2</w:t>
            </w:r>
            <w:r w:rsidR="0076696F" w:rsidRPr="00C8603F">
              <w:rPr>
                <w:rFonts w:eastAsiaTheme="minorEastAsia"/>
                <w:noProof/>
                <w:sz w:val="22"/>
                <w:szCs w:val="22"/>
              </w:rPr>
              <w:tab/>
            </w:r>
            <w:r w:rsidR="0076696F" w:rsidRPr="00C8603F">
              <w:rPr>
                <w:rStyle w:val="a3"/>
                <w:noProof/>
              </w:rPr>
              <w:t>Условия, при соблюдении которых обеспечивается применение средства автоматизации</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_Toc57304740 \h </w:instrText>
            </w:r>
            <w:r w:rsidR="0076696F" w:rsidRPr="00C8603F">
              <w:rPr>
                <w:noProof/>
                <w:webHidden/>
              </w:rPr>
            </w:r>
            <w:r w:rsidR="0076696F" w:rsidRPr="00C8603F">
              <w:rPr>
                <w:noProof/>
                <w:webHidden/>
              </w:rPr>
              <w:fldChar w:fldCharType="separate"/>
            </w:r>
            <w:r w:rsidR="00461A0B">
              <w:rPr>
                <w:noProof/>
                <w:webHidden/>
              </w:rPr>
              <w:t>8</w:t>
            </w:r>
            <w:r w:rsidR="0076696F" w:rsidRPr="00C8603F">
              <w:rPr>
                <w:noProof/>
                <w:webHidden/>
              </w:rPr>
              <w:fldChar w:fldCharType="end"/>
            </w:r>
          </w:hyperlink>
        </w:p>
        <w:p w14:paraId="0AA39C43" w14:textId="6A7ECB59" w:rsidR="0076696F" w:rsidRPr="00C8603F" w:rsidRDefault="000802D6">
          <w:pPr>
            <w:pStyle w:val="11"/>
            <w:rPr>
              <w:rFonts w:eastAsiaTheme="minorEastAsia"/>
              <w:b w:val="0"/>
              <w:noProof/>
              <w:sz w:val="22"/>
              <w:szCs w:val="22"/>
            </w:rPr>
          </w:pPr>
          <w:hyperlink w:anchor="_Toc57304741" w:history="1">
            <w:r w:rsidR="0076696F" w:rsidRPr="00C8603F">
              <w:rPr>
                <w:rStyle w:val="a3"/>
                <w:noProof/>
              </w:rPr>
              <w:t>3</w:t>
            </w:r>
            <w:r w:rsidR="0076696F" w:rsidRPr="00C8603F">
              <w:rPr>
                <w:rFonts w:eastAsiaTheme="minorEastAsia"/>
                <w:b w:val="0"/>
                <w:noProof/>
                <w:sz w:val="22"/>
                <w:szCs w:val="22"/>
              </w:rPr>
              <w:tab/>
            </w:r>
            <w:r w:rsidR="0076696F" w:rsidRPr="00C8603F">
              <w:rPr>
                <w:rStyle w:val="a3"/>
                <w:noProof/>
              </w:rPr>
              <w:t>Подготовка к работе</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_Toc57304741 \h </w:instrText>
            </w:r>
            <w:r w:rsidR="0076696F" w:rsidRPr="00C8603F">
              <w:rPr>
                <w:noProof/>
                <w:webHidden/>
              </w:rPr>
            </w:r>
            <w:r w:rsidR="0076696F" w:rsidRPr="00C8603F">
              <w:rPr>
                <w:noProof/>
                <w:webHidden/>
              </w:rPr>
              <w:fldChar w:fldCharType="separate"/>
            </w:r>
            <w:r w:rsidR="00461A0B">
              <w:rPr>
                <w:noProof/>
                <w:webHidden/>
              </w:rPr>
              <w:t>9</w:t>
            </w:r>
            <w:r w:rsidR="0076696F" w:rsidRPr="00C8603F">
              <w:rPr>
                <w:noProof/>
                <w:webHidden/>
              </w:rPr>
              <w:fldChar w:fldCharType="end"/>
            </w:r>
          </w:hyperlink>
        </w:p>
        <w:p w14:paraId="41AE7EF2" w14:textId="66C3595D" w:rsidR="0076696F" w:rsidRPr="00C8603F" w:rsidRDefault="000802D6">
          <w:pPr>
            <w:pStyle w:val="21"/>
            <w:rPr>
              <w:rFonts w:eastAsiaTheme="minorEastAsia"/>
              <w:noProof/>
              <w:sz w:val="22"/>
              <w:szCs w:val="22"/>
            </w:rPr>
          </w:pPr>
          <w:hyperlink w:anchor="_Toc57304742" w:history="1">
            <w:r w:rsidR="0076696F" w:rsidRPr="00C8603F">
              <w:rPr>
                <w:rStyle w:val="a3"/>
                <w:noProof/>
              </w:rPr>
              <w:t>3.1</w:t>
            </w:r>
            <w:r w:rsidR="0076696F" w:rsidRPr="00C8603F">
              <w:rPr>
                <w:rFonts w:eastAsiaTheme="minorEastAsia"/>
                <w:noProof/>
                <w:sz w:val="22"/>
                <w:szCs w:val="22"/>
              </w:rPr>
              <w:tab/>
            </w:r>
            <w:r w:rsidR="0076696F" w:rsidRPr="00C8603F">
              <w:rPr>
                <w:rStyle w:val="a3"/>
                <w:noProof/>
              </w:rPr>
              <w:t>Состав и содержание дистрибутивного носителя данных</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_Toc57304742 \h </w:instrText>
            </w:r>
            <w:r w:rsidR="0076696F" w:rsidRPr="00C8603F">
              <w:rPr>
                <w:noProof/>
                <w:webHidden/>
              </w:rPr>
            </w:r>
            <w:r w:rsidR="0076696F" w:rsidRPr="00C8603F">
              <w:rPr>
                <w:noProof/>
                <w:webHidden/>
              </w:rPr>
              <w:fldChar w:fldCharType="separate"/>
            </w:r>
            <w:r w:rsidR="00461A0B">
              <w:rPr>
                <w:noProof/>
                <w:webHidden/>
              </w:rPr>
              <w:t>9</w:t>
            </w:r>
            <w:r w:rsidR="0076696F" w:rsidRPr="00C8603F">
              <w:rPr>
                <w:noProof/>
                <w:webHidden/>
              </w:rPr>
              <w:fldChar w:fldCharType="end"/>
            </w:r>
          </w:hyperlink>
        </w:p>
        <w:p w14:paraId="5E48E420" w14:textId="1A857639" w:rsidR="0076696F" w:rsidRPr="00C8603F" w:rsidRDefault="000802D6">
          <w:pPr>
            <w:pStyle w:val="21"/>
            <w:rPr>
              <w:rFonts w:eastAsiaTheme="minorEastAsia"/>
              <w:noProof/>
              <w:sz w:val="22"/>
              <w:szCs w:val="22"/>
            </w:rPr>
          </w:pPr>
          <w:hyperlink w:anchor="_Toc57304743" w:history="1">
            <w:r w:rsidR="0076696F" w:rsidRPr="00C8603F">
              <w:rPr>
                <w:rStyle w:val="a3"/>
                <w:noProof/>
              </w:rPr>
              <w:t>3.2</w:t>
            </w:r>
            <w:r w:rsidR="0076696F" w:rsidRPr="00C8603F">
              <w:rPr>
                <w:rFonts w:eastAsiaTheme="minorEastAsia"/>
                <w:noProof/>
                <w:sz w:val="22"/>
                <w:szCs w:val="22"/>
              </w:rPr>
              <w:tab/>
            </w:r>
            <w:r w:rsidR="0076696F" w:rsidRPr="00C8603F">
              <w:rPr>
                <w:rStyle w:val="a3"/>
                <w:noProof/>
              </w:rPr>
              <w:t>Порядок запуска Системы</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_Toc57304743 \h </w:instrText>
            </w:r>
            <w:r w:rsidR="0076696F" w:rsidRPr="00C8603F">
              <w:rPr>
                <w:noProof/>
                <w:webHidden/>
              </w:rPr>
            </w:r>
            <w:r w:rsidR="0076696F" w:rsidRPr="00C8603F">
              <w:rPr>
                <w:noProof/>
                <w:webHidden/>
              </w:rPr>
              <w:fldChar w:fldCharType="separate"/>
            </w:r>
            <w:r w:rsidR="00461A0B">
              <w:rPr>
                <w:noProof/>
                <w:webHidden/>
              </w:rPr>
              <w:t>9</w:t>
            </w:r>
            <w:r w:rsidR="0076696F" w:rsidRPr="00C8603F">
              <w:rPr>
                <w:noProof/>
                <w:webHidden/>
              </w:rPr>
              <w:fldChar w:fldCharType="end"/>
            </w:r>
          </w:hyperlink>
        </w:p>
        <w:p w14:paraId="2D649424" w14:textId="42CDA7C3" w:rsidR="0076696F" w:rsidRPr="00C8603F" w:rsidRDefault="000802D6">
          <w:pPr>
            <w:pStyle w:val="21"/>
            <w:rPr>
              <w:rFonts w:eastAsiaTheme="minorEastAsia"/>
              <w:noProof/>
              <w:sz w:val="22"/>
              <w:szCs w:val="22"/>
            </w:rPr>
          </w:pPr>
          <w:hyperlink w:anchor="_Toc57304744" w:history="1">
            <w:r w:rsidR="0076696F" w:rsidRPr="00C8603F">
              <w:rPr>
                <w:rStyle w:val="a3"/>
                <w:noProof/>
              </w:rPr>
              <w:t>3.3</w:t>
            </w:r>
            <w:r w:rsidR="0076696F" w:rsidRPr="00C8603F">
              <w:rPr>
                <w:rFonts w:eastAsiaTheme="minorEastAsia"/>
                <w:noProof/>
                <w:sz w:val="22"/>
                <w:szCs w:val="22"/>
              </w:rPr>
              <w:tab/>
            </w:r>
            <w:r w:rsidR="0076696F" w:rsidRPr="00C8603F">
              <w:rPr>
                <w:rStyle w:val="a3"/>
                <w:noProof/>
              </w:rPr>
              <w:t>Смена пароля</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_Toc57304744 \h </w:instrText>
            </w:r>
            <w:r w:rsidR="0076696F" w:rsidRPr="00C8603F">
              <w:rPr>
                <w:noProof/>
                <w:webHidden/>
              </w:rPr>
            </w:r>
            <w:r w:rsidR="0076696F" w:rsidRPr="00C8603F">
              <w:rPr>
                <w:noProof/>
                <w:webHidden/>
              </w:rPr>
              <w:fldChar w:fldCharType="separate"/>
            </w:r>
            <w:r w:rsidR="00461A0B">
              <w:rPr>
                <w:noProof/>
                <w:webHidden/>
              </w:rPr>
              <w:t>12</w:t>
            </w:r>
            <w:r w:rsidR="0076696F" w:rsidRPr="00C8603F">
              <w:rPr>
                <w:noProof/>
                <w:webHidden/>
              </w:rPr>
              <w:fldChar w:fldCharType="end"/>
            </w:r>
          </w:hyperlink>
        </w:p>
        <w:p w14:paraId="0693EDDE" w14:textId="05F3365D" w:rsidR="0076696F" w:rsidRPr="00C8603F" w:rsidRDefault="000802D6">
          <w:pPr>
            <w:pStyle w:val="21"/>
            <w:rPr>
              <w:rFonts w:eastAsiaTheme="minorEastAsia"/>
              <w:noProof/>
              <w:sz w:val="22"/>
              <w:szCs w:val="22"/>
            </w:rPr>
          </w:pPr>
          <w:hyperlink w:anchor="_Toc57304745" w:history="1">
            <w:r w:rsidR="0076696F" w:rsidRPr="00C8603F">
              <w:rPr>
                <w:rStyle w:val="a3"/>
                <w:noProof/>
              </w:rPr>
              <w:t>3.4</w:t>
            </w:r>
            <w:r w:rsidR="0076696F" w:rsidRPr="00C8603F">
              <w:rPr>
                <w:rFonts w:eastAsiaTheme="minorEastAsia"/>
                <w:noProof/>
                <w:sz w:val="22"/>
                <w:szCs w:val="22"/>
              </w:rPr>
              <w:tab/>
            </w:r>
            <w:r w:rsidR="0076696F" w:rsidRPr="00C8603F">
              <w:rPr>
                <w:rStyle w:val="a3"/>
                <w:noProof/>
              </w:rPr>
              <w:t>Порядок проверки работоспособности</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_Toc57304745 \h </w:instrText>
            </w:r>
            <w:r w:rsidR="0076696F" w:rsidRPr="00C8603F">
              <w:rPr>
                <w:noProof/>
                <w:webHidden/>
              </w:rPr>
            </w:r>
            <w:r w:rsidR="0076696F" w:rsidRPr="00C8603F">
              <w:rPr>
                <w:noProof/>
                <w:webHidden/>
              </w:rPr>
              <w:fldChar w:fldCharType="separate"/>
            </w:r>
            <w:r w:rsidR="00461A0B">
              <w:rPr>
                <w:noProof/>
                <w:webHidden/>
              </w:rPr>
              <w:t>13</w:t>
            </w:r>
            <w:r w:rsidR="0076696F" w:rsidRPr="00C8603F">
              <w:rPr>
                <w:noProof/>
                <w:webHidden/>
              </w:rPr>
              <w:fldChar w:fldCharType="end"/>
            </w:r>
          </w:hyperlink>
        </w:p>
        <w:p w14:paraId="74190761" w14:textId="1A2C11CE" w:rsidR="0076696F" w:rsidRPr="00C8603F" w:rsidRDefault="000802D6">
          <w:pPr>
            <w:pStyle w:val="11"/>
            <w:rPr>
              <w:rFonts w:eastAsiaTheme="minorEastAsia"/>
              <w:b w:val="0"/>
              <w:noProof/>
              <w:sz w:val="22"/>
              <w:szCs w:val="22"/>
            </w:rPr>
          </w:pPr>
          <w:hyperlink w:anchor="_Toc57304746" w:history="1">
            <w:r w:rsidR="0076696F" w:rsidRPr="00C8603F">
              <w:rPr>
                <w:rStyle w:val="a3"/>
                <w:noProof/>
              </w:rPr>
              <w:t>4</w:t>
            </w:r>
            <w:r w:rsidR="0076696F" w:rsidRPr="00C8603F">
              <w:rPr>
                <w:rFonts w:eastAsiaTheme="minorEastAsia"/>
                <w:b w:val="0"/>
                <w:noProof/>
                <w:sz w:val="22"/>
                <w:szCs w:val="22"/>
              </w:rPr>
              <w:tab/>
            </w:r>
            <w:r w:rsidR="0076696F" w:rsidRPr="00C8603F">
              <w:rPr>
                <w:rStyle w:val="a3"/>
                <w:noProof/>
              </w:rPr>
              <w:t>Модуль «Ведение расписания»</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_Toc57304746 \h </w:instrText>
            </w:r>
            <w:r w:rsidR="0076696F" w:rsidRPr="00C8603F">
              <w:rPr>
                <w:noProof/>
                <w:webHidden/>
              </w:rPr>
            </w:r>
            <w:r w:rsidR="0076696F" w:rsidRPr="00C8603F">
              <w:rPr>
                <w:noProof/>
                <w:webHidden/>
              </w:rPr>
              <w:fldChar w:fldCharType="separate"/>
            </w:r>
            <w:r w:rsidR="00461A0B">
              <w:rPr>
                <w:noProof/>
                <w:webHidden/>
              </w:rPr>
              <w:t>14</w:t>
            </w:r>
            <w:r w:rsidR="0076696F" w:rsidRPr="00C8603F">
              <w:rPr>
                <w:noProof/>
                <w:webHidden/>
              </w:rPr>
              <w:fldChar w:fldCharType="end"/>
            </w:r>
          </w:hyperlink>
        </w:p>
        <w:p w14:paraId="7F3D1B1B" w14:textId="0E4D2B13" w:rsidR="0076696F" w:rsidRPr="00C8603F" w:rsidRDefault="000802D6">
          <w:pPr>
            <w:pStyle w:val="21"/>
            <w:rPr>
              <w:rFonts w:eastAsiaTheme="minorEastAsia"/>
              <w:noProof/>
              <w:sz w:val="22"/>
              <w:szCs w:val="22"/>
            </w:rPr>
          </w:pPr>
          <w:hyperlink w:anchor="_Toc57304747" w:history="1">
            <w:r w:rsidR="0076696F" w:rsidRPr="00C8603F">
              <w:rPr>
                <w:rStyle w:val="a3"/>
                <w:noProof/>
              </w:rPr>
              <w:t>4.1</w:t>
            </w:r>
            <w:r w:rsidR="0076696F" w:rsidRPr="00C8603F">
              <w:rPr>
                <w:rFonts w:eastAsiaTheme="minorEastAsia"/>
                <w:noProof/>
                <w:sz w:val="22"/>
                <w:szCs w:val="22"/>
              </w:rPr>
              <w:tab/>
            </w:r>
            <w:r w:rsidR="0076696F" w:rsidRPr="00C8603F">
              <w:rPr>
                <w:rStyle w:val="a3"/>
                <w:noProof/>
              </w:rPr>
              <w:t>Создание расписания</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_Toc57304747 \h </w:instrText>
            </w:r>
            <w:r w:rsidR="0076696F" w:rsidRPr="00C8603F">
              <w:rPr>
                <w:noProof/>
                <w:webHidden/>
              </w:rPr>
            </w:r>
            <w:r w:rsidR="0076696F" w:rsidRPr="00C8603F">
              <w:rPr>
                <w:noProof/>
                <w:webHidden/>
              </w:rPr>
              <w:fldChar w:fldCharType="separate"/>
            </w:r>
            <w:r w:rsidR="00461A0B">
              <w:rPr>
                <w:noProof/>
                <w:webHidden/>
              </w:rPr>
              <w:t>14</w:t>
            </w:r>
            <w:r w:rsidR="0076696F" w:rsidRPr="00C8603F">
              <w:rPr>
                <w:noProof/>
                <w:webHidden/>
              </w:rPr>
              <w:fldChar w:fldCharType="end"/>
            </w:r>
          </w:hyperlink>
        </w:p>
        <w:p w14:paraId="6645D936" w14:textId="0DEB45DD" w:rsidR="0076696F" w:rsidRPr="00C8603F" w:rsidRDefault="000802D6">
          <w:pPr>
            <w:pStyle w:val="31"/>
            <w:rPr>
              <w:rFonts w:eastAsiaTheme="minorEastAsia"/>
              <w:i w:val="0"/>
              <w:iCs w:val="0"/>
              <w:noProof/>
              <w:sz w:val="22"/>
              <w:szCs w:val="22"/>
            </w:rPr>
          </w:pPr>
          <w:hyperlink w:anchor="_Toc57304748" w:history="1">
            <w:r w:rsidR="0076696F" w:rsidRPr="00C8603F">
              <w:rPr>
                <w:rStyle w:val="a3"/>
                <w:noProof/>
              </w:rPr>
              <w:t>4.1.1</w:t>
            </w:r>
            <w:r w:rsidR="0076696F" w:rsidRPr="00C8603F">
              <w:rPr>
                <w:rFonts w:eastAsiaTheme="minorEastAsia"/>
                <w:i w:val="0"/>
                <w:iCs w:val="0"/>
                <w:noProof/>
                <w:sz w:val="22"/>
                <w:szCs w:val="22"/>
              </w:rPr>
              <w:tab/>
            </w:r>
            <w:r w:rsidR="0076696F" w:rsidRPr="00C8603F">
              <w:rPr>
                <w:rStyle w:val="a3"/>
                <w:noProof/>
              </w:rPr>
              <w:t>Задать новое расписание</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_Toc57304748 \h </w:instrText>
            </w:r>
            <w:r w:rsidR="0076696F" w:rsidRPr="00C8603F">
              <w:rPr>
                <w:noProof/>
                <w:webHidden/>
              </w:rPr>
            </w:r>
            <w:r w:rsidR="0076696F" w:rsidRPr="00C8603F">
              <w:rPr>
                <w:noProof/>
                <w:webHidden/>
              </w:rPr>
              <w:fldChar w:fldCharType="separate"/>
            </w:r>
            <w:r w:rsidR="00461A0B">
              <w:rPr>
                <w:noProof/>
                <w:webHidden/>
              </w:rPr>
              <w:t>15</w:t>
            </w:r>
            <w:r w:rsidR="0076696F" w:rsidRPr="00C8603F">
              <w:rPr>
                <w:noProof/>
                <w:webHidden/>
              </w:rPr>
              <w:fldChar w:fldCharType="end"/>
            </w:r>
          </w:hyperlink>
        </w:p>
        <w:p w14:paraId="20AAD6F1" w14:textId="50B37A11" w:rsidR="0076696F" w:rsidRPr="00C8603F" w:rsidRDefault="000802D6">
          <w:pPr>
            <w:pStyle w:val="31"/>
            <w:rPr>
              <w:rFonts w:eastAsiaTheme="minorEastAsia"/>
              <w:i w:val="0"/>
              <w:iCs w:val="0"/>
              <w:noProof/>
              <w:sz w:val="22"/>
              <w:szCs w:val="22"/>
            </w:rPr>
          </w:pPr>
          <w:hyperlink w:anchor="_Toc57304749" w:history="1">
            <w:r w:rsidR="0076696F" w:rsidRPr="00C8603F">
              <w:rPr>
                <w:rStyle w:val="a3"/>
                <w:noProof/>
              </w:rPr>
              <w:t>4.1.2</w:t>
            </w:r>
            <w:r w:rsidR="0076696F" w:rsidRPr="00C8603F">
              <w:rPr>
                <w:rFonts w:eastAsiaTheme="minorEastAsia"/>
                <w:i w:val="0"/>
                <w:iCs w:val="0"/>
                <w:noProof/>
                <w:sz w:val="22"/>
                <w:szCs w:val="22"/>
              </w:rPr>
              <w:tab/>
            </w:r>
            <w:r w:rsidR="0076696F" w:rsidRPr="00C8603F">
              <w:rPr>
                <w:rStyle w:val="a3"/>
                <w:noProof/>
              </w:rPr>
              <w:t>Копирование существующего расписания</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_Toc57304749 \h </w:instrText>
            </w:r>
            <w:r w:rsidR="0076696F" w:rsidRPr="00C8603F">
              <w:rPr>
                <w:noProof/>
                <w:webHidden/>
              </w:rPr>
            </w:r>
            <w:r w:rsidR="0076696F" w:rsidRPr="00C8603F">
              <w:rPr>
                <w:noProof/>
                <w:webHidden/>
              </w:rPr>
              <w:fldChar w:fldCharType="separate"/>
            </w:r>
            <w:r w:rsidR="00461A0B">
              <w:rPr>
                <w:noProof/>
                <w:webHidden/>
              </w:rPr>
              <w:t>17</w:t>
            </w:r>
            <w:r w:rsidR="0076696F" w:rsidRPr="00C8603F">
              <w:rPr>
                <w:noProof/>
                <w:webHidden/>
              </w:rPr>
              <w:fldChar w:fldCharType="end"/>
            </w:r>
          </w:hyperlink>
        </w:p>
        <w:p w14:paraId="5504ABB9" w14:textId="18460672" w:rsidR="0076696F" w:rsidRPr="00C8603F" w:rsidRDefault="000802D6">
          <w:pPr>
            <w:pStyle w:val="21"/>
            <w:rPr>
              <w:rFonts w:eastAsiaTheme="minorEastAsia"/>
              <w:noProof/>
              <w:sz w:val="22"/>
              <w:szCs w:val="22"/>
            </w:rPr>
          </w:pPr>
          <w:hyperlink w:anchor="_Toc57304750" w:history="1">
            <w:r w:rsidR="0076696F" w:rsidRPr="00C8603F">
              <w:rPr>
                <w:rStyle w:val="a3"/>
                <w:noProof/>
              </w:rPr>
              <w:t>4.2</w:t>
            </w:r>
            <w:r w:rsidR="0076696F" w:rsidRPr="00C8603F">
              <w:rPr>
                <w:rFonts w:eastAsiaTheme="minorEastAsia"/>
                <w:noProof/>
                <w:sz w:val="22"/>
                <w:szCs w:val="22"/>
              </w:rPr>
              <w:tab/>
            </w:r>
            <w:r w:rsidR="0076696F" w:rsidRPr="00C8603F">
              <w:rPr>
                <w:rStyle w:val="a3"/>
                <w:noProof/>
              </w:rPr>
              <w:t>Редактирование расписания</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_Toc57304750 \h </w:instrText>
            </w:r>
            <w:r w:rsidR="0076696F" w:rsidRPr="00C8603F">
              <w:rPr>
                <w:noProof/>
                <w:webHidden/>
              </w:rPr>
            </w:r>
            <w:r w:rsidR="0076696F" w:rsidRPr="00C8603F">
              <w:rPr>
                <w:noProof/>
                <w:webHidden/>
              </w:rPr>
              <w:fldChar w:fldCharType="separate"/>
            </w:r>
            <w:r w:rsidR="00461A0B">
              <w:rPr>
                <w:noProof/>
                <w:webHidden/>
              </w:rPr>
              <w:t>18</w:t>
            </w:r>
            <w:r w:rsidR="0076696F" w:rsidRPr="00C8603F">
              <w:rPr>
                <w:noProof/>
                <w:webHidden/>
              </w:rPr>
              <w:fldChar w:fldCharType="end"/>
            </w:r>
          </w:hyperlink>
        </w:p>
        <w:p w14:paraId="2F3CBFAF" w14:textId="4A6808F6" w:rsidR="0076696F" w:rsidRPr="00C8603F" w:rsidRDefault="000802D6">
          <w:pPr>
            <w:pStyle w:val="31"/>
            <w:rPr>
              <w:rFonts w:eastAsiaTheme="minorEastAsia"/>
              <w:i w:val="0"/>
              <w:iCs w:val="0"/>
              <w:noProof/>
              <w:sz w:val="22"/>
              <w:szCs w:val="22"/>
            </w:rPr>
          </w:pPr>
          <w:hyperlink w:anchor="_Toc57304751" w:history="1">
            <w:r w:rsidR="0076696F" w:rsidRPr="00C8603F">
              <w:rPr>
                <w:rStyle w:val="a3"/>
                <w:noProof/>
              </w:rPr>
              <w:t>4.2.1</w:t>
            </w:r>
            <w:r w:rsidR="0076696F" w:rsidRPr="00C8603F">
              <w:rPr>
                <w:rFonts w:eastAsiaTheme="minorEastAsia"/>
                <w:i w:val="0"/>
                <w:iCs w:val="0"/>
                <w:noProof/>
                <w:sz w:val="22"/>
                <w:szCs w:val="22"/>
              </w:rPr>
              <w:tab/>
            </w:r>
            <w:r w:rsidR="0076696F" w:rsidRPr="00C8603F">
              <w:rPr>
                <w:rStyle w:val="a3"/>
                <w:noProof/>
              </w:rPr>
              <w:t>Описание типов бирок</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_Toc57304751 \h </w:instrText>
            </w:r>
            <w:r w:rsidR="0076696F" w:rsidRPr="00C8603F">
              <w:rPr>
                <w:noProof/>
                <w:webHidden/>
              </w:rPr>
            </w:r>
            <w:r w:rsidR="0076696F" w:rsidRPr="00C8603F">
              <w:rPr>
                <w:noProof/>
                <w:webHidden/>
              </w:rPr>
              <w:fldChar w:fldCharType="separate"/>
            </w:r>
            <w:r w:rsidR="00461A0B">
              <w:rPr>
                <w:noProof/>
                <w:webHidden/>
              </w:rPr>
              <w:t>18</w:t>
            </w:r>
            <w:r w:rsidR="0076696F" w:rsidRPr="00C8603F">
              <w:rPr>
                <w:noProof/>
                <w:webHidden/>
              </w:rPr>
              <w:fldChar w:fldCharType="end"/>
            </w:r>
          </w:hyperlink>
        </w:p>
        <w:p w14:paraId="4892707E" w14:textId="23388CC1" w:rsidR="0076696F" w:rsidRPr="00C8603F" w:rsidRDefault="000802D6">
          <w:pPr>
            <w:pStyle w:val="31"/>
            <w:rPr>
              <w:rFonts w:eastAsiaTheme="minorEastAsia"/>
              <w:i w:val="0"/>
              <w:iCs w:val="0"/>
              <w:noProof/>
              <w:sz w:val="22"/>
              <w:szCs w:val="22"/>
            </w:rPr>
          </w:pPr>
          <w:hyperlink w:anchor="_Toc57304752" w:history="1">
            <w:r w:rsidR="0076696F" w:rsidRPr="00C8603F">
              <w:rPr>
                <w:rStyle w:val="a3"/>
                <w:noProof/>
              </w:rPr>
              <w:t>4.2.2</w:t>
            </w:r>
            <w:r w:rsidR="0076696F" w:rsidRPr="00C8603F">
              <w:rPr>
                <w:rFonts w:eastAsiaTheme="minorEastAsia"/>
                <w:i w:val="0"/>
                <w:iCs w:val="0"/>
                <w:noProof/>
                <w:sz w:val="22"/>
                <w:szCs w:val="22"/>
              </w:rPr>
              <w:tab/>
            </w:r>
            <w:r w:rsidR="0076696F" w:rsidRPr="00C8603F">
              <w:rPr>
                <w:rStyle w:val="a3"/>
                <w:noProof/>
              </w:rPr>
              <w:t>Панель управления</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_Toc57304752 \h </w:instrText>
            </w:r>
            <w:r w:rsidR="0076696F" w:rsidRPr="00C8603F">
              <w:rPr>
                <w:noProof/>
                <w:webHidden/>
              </w:rPr>
            </w:r>
            <w:r w:rsidR="0076696F" w:rsidRPr="00C8603F">
              <w:rPr>
                <w:noProof/>
                <w:webHidden/>
              </w:rPr>
              <w:fldChar w:fldCharType="separate"/>
            </w:r>
            <w:r w:rsidR="00461A0B">
              <w:rPr>
                <w:noProof/>
                <w:webHidden/>
              </w:rPr>
              <w:t>23</w:t>
            </w:r>
            <w:r w:rsidR="0076696F" w:rsidRPr="00C8603F">
              <w:rPr>
                <w:noProof/>
                <w:webHidden/>
              </w:rPr>
              <w:fldChar w:fldCharType="end"/>
            </w:r>
          </w:hyperlink>
        </w:p>
        <w:p w14:paraId="34F27C66" w14:textId="730813B8" w:rsidR="0076696F" w:rsidRPr="00C8603F" w:rsidRDefault="000802D6">
          <w:pPr>
            <w:pStyle w:val="31"/>
            <w:rPr>
              <w:rFonts w:eastAsiaTheme="minorEastAsia"/>
              <w:i w:val="0"/>
              <w:iCs w:val="0"/>
              <w:noProof/>
              <w:sz w:val="22"/>
              <w:szCs w:val="22"/>
            </w:rPr>
          </w:pPr>
          <w:hyperlink w:anchor="_Toc57304753" w:history="1">
            <w:r w:rsidR="0076696F" w:rsidRPr="00C8603F">
              <w:rPr>
                <w:rStyle w:val="a3"/>
                <w:noProof/>
              </w:rPr>
              <w:t>4.2.3</w:t>
            </w:r>
            <w:r w:rsidR="0076696F" w:rsidRPr="00C8603F">
              <w:rPr>
                <w:rFonts w:eastAsiaTheme="minorEastAsia"/>
                <w:i w:val="0"/>
                <w:iCs w:val="0"/>
                <w:noProof/>
                <w:sz w:val="22"/>
                <w:szCs w:val="22"/>
              </w:rPr>
              <w:tab/>
            </w:r>
            <w:r w:rsidR="0076696F" w:rsidRPr="00C8603F">
              <w:rPr>
                <w:rStyle w:val="a3"/>
                <w:noProof/>
              </w:rPr>
              <w:t>Заполнение расписания</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_Toc57304753 \h </w:instrText>
            </w:r>
            <w:r w:rsidR="0076696F" w:rsidRPr="00C8603F">
              <w:rPr>
                <w:noProof/>
                <w:webHidden/>
              </w:rPr>
            </w:r>
            <w:r w:rsidR="0076696F" w:rsidRPr="00C8603F">
              <w:rPr>
                <w:noProof/>
                <w:webHidden/>
              </w:rPr>
              <w:fldChar w:fldCharType="separate"/>
            </w:r>
            <w:r w:rsidR="00461A0B">
              <w:rPr>
                <w:noProof/>
                <w:webHidden/>
              </w:rPr>
              <w:t>24</w:t>
            </w:r>
            <w:r w:rsidR="0076696F" w:rsidRPr="00C8603F">
              <w:rPr>
                <w:noProof/>
                <w:webHidden/>
              </w:rPr>
              <w:fldChar w:fldCharType="end"/>
            </w:r>
          </w:hyperlink>
        </w:p>
        <w:p w14:paraId="559B1ABD" w14:textId="52BB5A62" w:rsidR="0076696F" w:rsidRPr="00C8603F" w:rsidRDefault="000802D6">
          <w:pPr>
            <w:pStyle w:val="31"/>
            <w:rPr>
              <w:rFonts w:eastAsiaTheme="minorEastAsia"/>
              <w:i w:val="0"/>
              <w:iCs w:val="0"/>
              <w:noProof/>
              <w:sz w:val="22"/>
              <w:szCs w:val="22"/>
            </w:rPr>
          </w:pPr>
          <w:hyperlink w:anchor="_Toc57304754" w:history="1">
            <w:r w:rsidR="0076696F" w:rsidRPr="00C8603F">
              <w:rPr>
                <w:rStyle w:val="a3"/>
                <w:noProof/>
              </w:rPr>
              <w:t>4.2.4</w:t>
            </w:r>
            <w:r w:rsidR="0076696F" w:rsidRPr="00C8603F">
              <w:rPr>
                <w:rFonts w:eastAsiaTheme="minorEastAsia"/>
                <w:i w:val="0"/>
                <w:iCs w:val="0"/>
                <w:noProof/>
                <w:sz w:val="22"/>
                <w:szCs w:val="22"/>
              </w:rPr>
              <w:tab/>
            </w:r>
            <w:r w:rsidR="0076696F" w:rsidRPr="00C8603F">
              <w:rPr>
                <w:rStyle w:val="a3"/>
                <w:noProof/>
              </w:rPr>
              <w:t>Добавление дополнительной бирки</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_Toc57304754 \h </w:instrText>
            </w:r>
            <w:r w:rsidR="0076696F" w:rsidRPr="00C8603F">
              <w:rPr>
                <w:noProof/>
                <w:webHidden/>
              </w:rPr>
            </w:r>
            <w:r w:rsidR="0076696F" w:rsidRPr="00C8603F">
              <w:rPr>
                <w:noProof/>
                <w:webHidden/>
              </w:rPr>
              <w:fldChar w:fldCharType="separate"/>
            </w:r>
            <w:r w:rsidR="00461A0B">
              <w:rPr>
                <w:noProof/>
                <w:webHidden/>
              </w:rPr>
              <w:t>28</w:t>
            </w:r>
            <w:r w:rsidR="0076696F" w:rsidRPr="00C8603F">
              <w:rPr>
                <w:noProof/>
                <w:webHidden/>
              </w:rPr>
              <w:fldChar w:fldCharType="end"/>
            </w:r>
          </w:hyperlink>
        </w:p>
        <w:p w14:paraId="3A5D9BA7" w14:textId="04B2D44F" w:rsidR="0076696F" w:rsidRPr="00C8603F" w:rsidRDefault="000802D6">
          <w:pPr>
            <w:pStyle w:val="31"/>
            <w:rPr>
              <w:rFonts w:eastAsiaTheme="minorEastAsia"/>
              <w:i w:val="0"/>
              <w:iCs w:val="0"/>
              <w:noProof/>
              <w:sz w:val="22"/>
              <w:szCs w:val="22"/>
            </w:rPr>
          </w:pPr>
          <w:hyperlink w:anchor="_Toc57304755" w:history="1">
            <w:r w:rsidR="0076696F" w:rsidRPr="00C8603F">
              <w:rPr>
                <w:rStyle w:val="a3"/>
                <w:noProof/>
              </w:rPr>
              <w:t>4.2.5</w:t>
            </w:r>
            <w:r w:rsidR="0076696F" w:rsidRPr="00C8603F">
              <w:rPr>
                <w:rFonts w:eastAsiaTheme="minorEastAsia"/>
                <w:i w:val="0"/>
                <w:iCs w:val="0"/>
                <w:noProof/>
                <w:sz w:val="22"/>
                <w:szCs w:val="22"/>
              </w:rPr>
              <w:tab/>
            </w:r>
            <w:r w:rsidR="0076696F" w:rsidRPr="00C8603F">
              <w:rPr>
                <w:rStyle w:val="a3"/>
                <w:noProof/>
              </w:rPr>
              <w:t>Добавление и редактирование примечаний</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_Toc57304755 \h </w:instrText>
            </w:r>
            <w:r w:rsidR="0076696F" w:rsidRPr="00C8603F">
              <w:rPr>
                <w:noProof/>
                <w:webHidden/>
              </w:rPr>
            </w:r>
            <w:r w:rsidR="0076696F" w:rsidRPr="00C8603F">
              <w:rPr>
                <w:noProof/>
                <w:webHidden/>
              </w:rPr>
              <w:fldChar w:fldCharType="separate"/>
            </w:r>
            <w:r w:rsidR="00461A0B">
              <w:rPr>
                <w:noProof/>
                <w:webHidden/>
              </w:rPr>
              <w:t>29</w:t>
            </w:r>
            <w:r w:rsidR="0076696F" w:rsidRPr="00C8603F">
              <w:rPr>
                <w:noProof/>
                <w:webHidden/>
              </w:rPr>
              <w:fldChar w:fldCharType="end"/>
            </w:r>
          </w:hyperlink>
        </w:p>
        <w:p w14:paraId="34292B16" w14:textId="56EA5487" w:rsidR="0076696F" w:rsidRPr="00C8603F" w:rsidRDefault="000802D6">
          <w:pPr>
            <w:pStyle w:val="31"/>
            <w:rPr>
              <w:rFonts w:eastAsiaTheme="minorEastAsia"/>
              <w:i w:val="0"/>
              <w:iCs w:val="0"/>
              <w:noProof/>
              <w:sz w:val="22"/>
              <w:szCs w:val="22"/>
            </w:rPr>
          </w:pPr>
          <w:hyperlink w:anchor="_Toc57304756" w:history="1">
            <w:r w:rsidR="0076696F" w:rsidRPr="00C8603F">
              <w:rPr>
                <w:rStyle w:val="a3"/>
                <w:noProof/>
              </w:rPr>
              <w:t>4.2.6</w:t>
            </w:r>
            <w:r w:rsidR="0076696F" w:rsidRPr="00C8603F">
              <w:rPr>
                <w:rFonts w:eastAsiaTheme="minorEastAsia"/>
                <w:i w:val="0"/>
                <w:iCs w:val="0"/>
                <w:noProof/>
                <w:sz w:val="22"/>
                <w:szCs w:val="22"/>
              </w:rPr>
              <w:tab/>
            </w:r>
            <w:r w:rsidR="0076696F" w:rsidRPr="00C8603F">
              <w:rPr>
                <w:rStyle w:val="a3"/>
                <w:noProof/>
              </w:rPr>
              <w:t>Внесение изменений</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_Toc57304756 \h </w:instrText>
            </w:r>
            <w:r w:rsidR="0076696F" w:rsidRPr="00C8603F">
              <w:rPr>
                <w:noProof/>
                <w:webHidden/>
              </w:rPr>
            </w:r>
            <w:r w:rsidR="0076696F" w:rsidRPr="00C8603F">
              <w:rPr>
                <w:noProof/>
                <w:webHidden/>
              </w:rPr>
              <w:fldChar w:fldCharType="separate"/>
            </w:r>
            <w:r w:rsidR="00461A0B">
              <w:rPr>
                <w:noProof/>
                <w:webHidden/>
              </w:rPr>
              <w:t>34</w:t>
            </w:r>
            <w:r w:rsidR="0076696F" w:rsidRPr="00C8603F">
              <w:rPr>
                <w:noProof/>
                <w:webHidden/>
              </w:rPr>
              <w:fldChar w:fldCharType="end"/>
            </w:r>
          </w:hyperlink>
        </w:p>
        <w:p w14:paraId="2A66C788" w14:textId="2597CFBB" w:rsidR="0076696F" w:rsidRPr="00C8603F" w:rsidRDefault="000802D6">
          <w:pPr>
            <w:pStyle w:val="31"/>
            <w:rPr>
              <w:rFonts w:eastAsiaTheme="minorEastAsia"/>
              <w:i w:val="0"/>
              <w:iCs w:val="0"/>
              <w:noProof/>
              <w:sz w:val="22"/>
              <w:szCs w:val="22"/>
            </w:rPr>
          </w:pPr>
          <w:hyperlink w:anchor="_Toc57304757" w:history="1">
            <w:r w:rsidR="0076696F" w:rsidRPr="00C8603F">
              <w:rPr>
                <w:rStyle w:val="a3"/>
                <w:noProof/>
              </w:rPr>
              <w:t>4.2.7</w:t>
            </w:r>
            <w:r w:rsidR="0076696F" w:rsidRPr="00C8603F">
              <w:rPr>
                <w:rFonts w:eastAsiaTheme="minorEastAsia"/>
                <w:i w:val="0"/>
                <w:iCs w:val="0"/>
                <w:noProof/>
                <w:sz w:val="22"/>
                <w:szCs w:val="22"/>
              </w:rPr>
              <w:tab/>
            </w:r>
            <w:r w:rsidR="0076696F" w:rsidRPr="00C8603F">
              <w:rPr>
                <w:rStyle w:val="a3"/>
                <w:noProof/>
              </w:rPr>
              <w:t>Просмотр истории изменения бирки</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_Toc57304757 \h </w:instrText>
            </w:r>
            <w:r w:rsidR="0076696F" w:rsidRPr="00C8603F">
              <w:rPr>
                <w:noProof/>
                <w:webHidden/>
              </w:rPr>
            </w:r>
            <w:r w:rsidR="0076696F" w:rsidRPr="00C8603F">
              <w:rPr>
                <w:noProof/>
                <w:webHidden/>
              </w:rPr>
              <w:fldChar w:fldCharType="separate"/>
            </w:r>
            <w:r w:rsidR="00461A0B">
              <w:rPr>
                <w:noProof/>
                <w:webHidden/>
              </w:rPr>
              <w:t>35</w:t>
            </w:r>
            <w:r w:rsidR="0076696F" w:rsidRPr="00C8603F">
              <w:rPr>
                <w:noProof/>
                <w:webHidden/>
              </w:rPr>
              <w:fldChar w:fldCharType="end"/>
            </w:r>
          </w:hyperlink>
        </w:p>
        <w:p w14:paraId="44016C65" w14:textId="3FD7704D" w:rsidR="0076696F" w:rsidRPr="00C8603F" w:rsidRDefault="000802D6">
          <w:pPr>
            <w:pStyle w:val="31"/>
            <w:rPr>
              <w:rFonts w:eastAsiaTheme="minorEastAsia"/>
              <w:i w:val="0"/>
              <w:iCs w:val="0"/>
              <w:noProof/>
              <w:sz w:val="22"/>
              <w:szCs w:val="22"/>
            </w:rPr>
          </w:pPr>
          <w:hyperlink w:anchor="_Toc57304758" w:history="1">
            <w:r w:rsidR="0076696F" w:rsidRPr="00C8603F">
              <w:rPr>
                <w:rStyle w:val="a3"/>
                <w:noProof/>
              </w:rPr>
              <w:t>4.2.8</w:t>
            </w:r>
            <w:r w:rsidR="0076696F" w:rsidRPr="00C8603F">
              <w:rPr>
                <w:rFonts w:eastAsiaTheme="minorEastAsia"/>
                <w:i w:val="0"/>
                <w:iCs w:val="0"/>
                <w:noProof/>
                <w:sz w:val="22"/>
                <w:szCs w:val="22"/>
              </w:rPr>
              <w:tab/>
            </w:r>
            <w:r w:rsidR="0076696F" w:rsidRPr="00C8603F">
              <w:rPr>
                <w:rStyle w:val="a3"/>
                <w:noProof/>
              </w:rPr>
              <w:t>Список записанных</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_Toc57304758 \h </w:instrText>
            </w:r>
            <w:r w:rsidR="0076696F" w:rsidRPr="00C8603F">
              <w:rPr>
                <w:noProof/>
                <w:webHidden/>
              </w:rPr>
            </w:r>
            <w:r w:rsidR="0076696F" w:rsidRPr="00C8603F">
              <w:rPr>
                <w:noProof/>
                <w:webHidden/>
              </w:rPr>
              <w:fldChar w:fldCharType="separate"/>
            </w:r>
            <w:r w:rsidR="00461A0B">
              <w:rPr>
                <w:noProof/>
                <w:webHidden/>
              </w:rPr>
              <w:t>37</w:t>
            </w:r>
            <w:r w:rsidR="0076696F" w:rsidRPr="00C8603F">
              <w:rPr>
                <w:noProof/>
                <w:webHidden/>
              </w:rPr>
              <w:fldChar w:fldCharType="end"/>
            </w:r>
          </w:hyperlink>
        </w:p>
        <w:p w14:paraId="05A83D2E" w14:textId="35924E11" w:rsidR="0076696F" w:rsidRPr="00C8603F" w:rsidRDefault="000802D6">
          <w:pPr>
            <w:pStyle w:val="31"/>
            <w:rPr>
              <w:rFonts w:eastAsiaTheme="minorEastAsia"/>
              <w:i w:val="0"/>
              <w:iCs w:val="0"/>
              <w:noProof/>
              <w:sz w:val="22"/>
              <w:szCs w:val="22"/>
            </w:rPr>
          </w:pPr>
          <w:hyperlink w:anchor="_Toc57304759" w:history="1">
            <w:r w:rsidR="0076696F" w:rsidRPr="00C8603F">
              <w:rPr>
                <w:rStyle w:val="a3"/>
                <w:noProof/>
              </w:rPr>
              <w:t>4.2.9</w:t>
            </w:r>
            <w:r w:rsidR="0076696F" w:rsidRPr="00C8603F">
              <w:rPr>
                <w:rFonts w:eastAsiaTheme="minorEastAsia"/>
                <w:i w:val="0"/>
                <w:iCs w:val="0"/>
                <w:noProof/>
                <w:sz w:val="22"/>
                <w:szCs w:val="22"/>
              </w:rPr>
              <w:tab/>
            </w:r>
            <w:r w:rsidR="0076696F" w:rsidRPr="00C8603F">
              <w:rPr>
                <w:rStyle w:val="a3"/>
                <w:noProof/>
              </w:rPr>
              <w:t>Очистка расписания на день</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_Toc57304759 \h </w:instrText>
            </w:r>
            <w:r w:rsidR="0076696F" w:rsidRPr="00C8603F">
              <w:rPr>
                <w:noProof/>
                <w:webHidden/>
              </w:rPr>
            </w:r>
            <w:r w:rsidR="0076696F" w:rsidRPr="00C8603F">
              <w:rPr>
                <w:noProof/>
                <w:webHidden/>
              </w:rPr>
              <w:fldChar w:fldCharType="separate"/>
            </w:r>
            <w:r w:rsidR="00461A0B">
              <w:rPr>
                <w:noProof/>
                <w:webHidden/>
              </w:rPr>
              <w:t>38</w:t>
            </w:r>
            <w:r w:rsidR="0076696F" w:rsidRPr="00C8603F">
              <w:rPr>
                <w:noProof/>
                <w:webHidden/>
              </w:rPr>
              <w:fldChar w:fldCharType="end"/>
            </w:r>
          </w:hyperlink>
        </w:p>
        <w:p w14:paraId="223FC310" w14:textId="6A966956" w:rsidR="0076696F" w:rsidRPr="00C8603F" w:rsidRDefault="000802D6">
          <w:pPr>
            <w:pStyle w:val="31"/>
            <w:rPr>
              <w:rFonts w:eastAsiaTheme="minorEastAsia"/>
              <w:i w:val="0"/>
              <w:iCs w:val="0"/>
              <w:noProof/>
              <w:sz w:val="22"/>
              <w:szCs w:val="22"/>
            </w:rPr>
          </w:pPr>
          <w:hyperlink w:anchor="_Toc57304760" w:history="1">
            <w:r w:rsidR="0076696F" w:rsidRPr="00C8603F">
              <w:rPr>
                <w:rStyle w:val="a3"/>
                <w:noProof/>
              </w:rPr>
              <w:t>4.2.10</w:t>
            </w:r>
            <w:r w:rsidR="0076696F" w:rsidRPr="00C8603F">
              <w:rPr>
                <w:rFonts w:eastAsiaTheme="minorEastAsia"/>
                <w:i w:val="0"/>
                <w:iCs w:val="0"/>
                <w:noProof/>
                <w:sz w:val="22"/>
                <w:szCs w:val="22"/>
              </w:rPr>
              <w:tab/>
            </w:r>
            <w:r w:rsidR="0076696F" w:rsidRPr="00C8603F">
              <w:rPr>
                <w:rStyle w:val="a3"/>
                <w:noProof/>
              </w:rPr>
              <w:t>Удаление записи</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_Toc57304760 \h </w:instrText>
            </w:r>
            <w:r w:rsidR="0076696F" w:rsidRPr="00C8603F">
              <w:rPr>
                <w:noProof/>
                <w:webHidden/>
              </w:rPr>
            </w:r>
            <w:r w:rsidR="0076696F" w:rsidRPr="00C8603F">
              <w:rPr>
                <w:noProof/>
                <w:webHidden/>
              </w:rPr>
              <w:fldChar w:fldCharType="separate"/>
            </w:r>
            <w:r w:rsidR="00461A0B">
              <w:rPr>
                <w:noProof/>
                <w:webHidden/>
              </w:rPr>
              <w:t>39</w:t>
            </w:r>
            <w:r w:rsidR="0076696F" w:rsidRPr="00C8603F">
              <w:rPr>
                <w:noProof/>
                <w:webHidden/>
              </w:rPr>
              <w:fldChar w:fldCharType="end"/>
            </w:r>
          </w:hyperlink>
        </w:p>
        <w:p w14:paraId="032AFCE1" w14:textId="1EB345C3" w:rsidR="0076696F" w:rsidRPr="00C8603F" w:rsidRDefault="000802D6">
          <w:pPr>
            <w:pStyle w:val="31"/>
            <w:rPr>
              <w:rFonts w:eastAsiaTheme="minorEastAsia"/>
              <w:i w:val="0"/>
              <w:iCs w:val="0"/>
              <w:noProof/>
              <w:sz w:val="22"/>
              <w:szCs w:val="22"/>
            </w:rPr>
          </w:pPr>
          <w:hyperlink w:anchor="_Toc57304761" w:history="1">
            <w:r w:rsidR="0076696F" w:rsidRPr="00C8603F">
              <w:rPr>
                <w:rStyle w:val="a3"/>
                <w:noProof/>
              </w:rPr>
              <w:t>4.2.11</w:t>
            </w:r>
            <w:r w:rsidR="0076696F" w:rsidRPr="00C8603F">
              <w:rPr>
                <w:rFonts w:eastAsiaTheme="minorEastAsia"/>
                <w:i w:val="0"/>
                <w:iCs w:val="0"/>
                <w:noProof/>
                <w:sz w:val="22"/>
                <w:szCs w:val="22"/>
              </w:rPr>
              <w:tab/>
            </w:r>
            <w:r w:rsidR="0076696F" w:rsidRPr="00C8603F">
              <w:rPr>
                <w:rStyle w:val="a3"/>
                <w:noProof/>
              </w:rPr>
              <w:t>Работа с группой бирок</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_Toc57304761 \h </w:instrText>
            </w:r>
            <w:r w:rsidR="0076696F" w:rsidRPr="00C8603F">
              <w:rPr>
                <w:noProof/>
                <w:webHidden/>
              </w:rPr>
            </w:r>
            <w:r w:rsidR="0076696F" w:rsidRPr="00C8603F">
              <w:rPr>
                <w:noProof/>
                <w:webHidden/>
              </w:rPr>
              <w:fldChar w:fldCharType="separate"/>
            </w:r>
            <w:r w:rsidR="00461A0B">
              <w:rPr>
                <w:noProof/>
                <w:webHidden/>
              </w:rPr>
              <w:t>39</w:t>
            </w:r>
            <w:r w:rsidR="0076696F" w:rsidRPr="00C8603F">
              <w:rPr>
                <w:noProof/>
                <w:webHidden/>
              </w:rPr>
              <w:fldChar w:fldCharType="end"/>
            </w:r>
          </w:hyperlink>
        </w:p>
        <w:p w14:paraId="233402D4" w14:textId="756DC44C" w:rsidR="0076696F" w:rsidRPr="00C8603F" w:rsidRDefault="000802D6">
          <w:pPr>
            <w:pStyle w:val="31"/>
            <w:rPr>
              <w:rFonts w:eastAsiaTheme="minorEastAsia"/>
              <w:i w:val="0"/>
              <w:iCs w:val="0"/>
              <w:noProof/>
              <w:sz w:val="22"/>
              <w:szCs w:val="22"/>
            </w:rPr>
          </w:pPr>
          <w:hyperlink w:anchor="_Toc57304762" w:history="1">
            <w:r w:rsidR="0076696F" w:rsidRPr="00C8603F">
              <w:rPr>
                <w:rStyle w:val="a3"/>
                <w:noProof/>
              </w:rPr>
              <w:t>4.2.12</w:t>
            </w:r>
            <w:r w:rsidR="0076696F" w:rsidRPr="00C8603F">
              <w:rPr>
                <w:rFonts w:eastAsiaTheme="minorEastAsia"/>
                <w:i w:val="0"/>
                <w:iCs w:val="0"/>
                <w:noProof/>
                <w:sz w:val="22"/>
                <w:szCs w:val="22"/>
              </w:rPr>
              <w:tab/>
            </w:r>
            <w:r w:rsidR="0076696F" w:rsidRPr="00C8603F">
              <w:rPr>
                <w:rStyle w:val="a3"/>
                <w:noProof/>
              </w:rPr>
              <w:t>Добавление расписания для работы с электронной очередью</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_Toc57304762 \h </w:instrText>
            </w:r>
            <w:r w:rsidR="0076696F" w:rsidRPr="00C8603F">
              <w:rPr>
                <w:noProof/>
                <w:webHidden/>
              </w:rPr>
            </w:r>
            <w:r w:rsidR="0076696F" w:rsidRPr="00C8603F">
              <w:rPr>
                <w:noProof/>
                <w:webHidden/>
              </w:rPr>
              <w:fldChar w:fldCharType="separate"/>
            </w:r>
            <w:r w:rsidR="00461A0B">
              <w:rPr>
                <w:noProof/>
                <w:webHidden/>
              </w:rPr>
              <w:t>40</w:t>
            </w:r>
            <w:r w:rsidR="0076696F" w:rsidRPr="00C8603F">
              <w:rPr>
                <w:noProof/>
                <w:webHidden/>
              </w:rPr>
              <w:fldChar w:fldCharType="end"/>
            </w:r>
          </w:hyperlink>
        </w:p>
        <w:p w14:paraId="1D5D569D" w14:textId="175EAF24" w:rsidR="0076696F" w:rsidRPr="00C8603F" w:rsidRDefault="000802D6">
          <w:pPr>
            <w:pStyle w:val="31"/>
            <w:rPr>
              <w:rFonts w:eastAsiaTheme="minorEastAsia"/>
              <w:i w:val="0"/>
              <w:iCs w:val="0"/>
              <w:noProof/>
              <w:sz w:val="22"/>
              <w:szCs w:val="22"/>
            </w:rPr>
          </w:pPr>
          <w:hyperlink w:anchor="_Toc57304763" w:history="1">
            <w:r w:rsidR="0076696F" w:rsidRPr="00C8603F">
              <w:rPr>
                <w:rStyle w:val="a3"/>
                <w:noProof/>
              </w:rPr>
              <w:t>4.2.13</w:t>
            </w:r>
            <w:r w:rsidR="0076696F" w:rsidRPr="00C8603F">
              <w:rPr>
                <w:rFonts w:eastAsiaTheme="minorEastAsia"/>
                <w:i w:val="0"/>
                <w:iCs w:val="0"/>
                <w:noProof/>
                <w:sz w:val="22"/>
                <w:szCs w:val="22"/>
              </w:rPr>
              <w:tab/>
            </w:r>
            <w:r w:rsidR="0076696F" w:rsidRPr="00C8603F">
              <w:rPr>
                <w:rStyle w:val="a3"/>
                <w:noProof/>
              </w:rPr>
              <w:t>Работа с бирками с типом "Групповой прием"</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_Toc57304763 \h </w:instrText>
            </w:r>
            <w:r w:rsidR="0076696F" w:rsidRPr="00C8603F">
              <w:rPr>
                <w:noProof/>
                <w:webHidden/>
              </w:rPr>
            </w:r>
            <w:r w:rsidR="0076696F" w:rsidRPr="00C8603F">
              <w:rPr>
                <w:noProof/>
                <w:webHidden/>
              </w:rPr>
              <w:fldChar w:fldCharType="separate"/>
            </w:r>
            <w:r w:rsidR="00461A0B">
              <w:rPr>
                <w:noProof/>
                <w:webHidden/>
              </w:rPr>
              <w:t>43</w:t>
            </w:r>
            <w:r w:rsidR="0076696F" w:rsidRPr="00C8603F">
              <w:rPr>
                <w:noProof/>
                <w:webHidden/>
              </w:rPr>
              <w:fldChar w:fldCharType="end"/>
            </w:r>
          </w:hyperlink>
        </w:p>
        <w:p w14:paraId="20D0761E" w14:textId="3163D8D0" w:rsidR="0076696F" w:rsidRPr="00C8603F" w:rsidRDefault="000802D6">
          <w:pPr>
            <w:pStyle w:val="21"/>
            <w:rPr>
              <w:rFonts w:eastAsiaTheme="minorEastAsia"/>
              <w:noProof/>
              <w:sz w:val="22"/>
              <w:szCs w:val="22"/>
            </w:rPr>
          </w:pPr>
          <w:hyperlink w:anchor="_Toc57304764" w:history="1">
            <w:r w:rsidR="0076696F" w:rsidRPr="00C8603F">
              <w:rPr>
                <w:rStyle w:val="a3"/>
                <w:noProof/>
              </w:rPr>
              <w:t>4.3</w:t>
            </w:r>
            <w:r w:rsidR="0076696F" w:rsidRPr="00C8603F">
              <w:rPr>
                <w:rFonts w:eastAsiaTheme="minorEastAsia"/>
                <w:noProof/>
                <w:sz w:val="22"/>
                <w:szCs w:val="22"/>
              </w:rPr>
              <w:tab/>
            </w:r>
            <w:r w:rsidR="0076696F" w:rsidRPr="00C8603F">
              <w:rPr>
                <w:rStyle w:val="a3"/>
                <w:noProof/>
              </w:rPr>
              <w:t>Мастер редактирования расписания</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_Toc57304764 \h </w:instrText>
            </w:r>
            <w:r w:rsidR="0076696F" w:rsidRPr="00C8603F">
              <w:rPr>
                <w:noProof/>
                <w:webHidden/>
              </w:rPr>
            </w:r>
            <w:r w:rsidR="0076696F" w:rsidRPr="00C8603F">
              <w:rPr>
                <w:noProof/>
                <w:webHidden/>
              </w:rPr>
              <w:fldChar w:fldCharType="separate"/>
            </w:r>
            <w:r w:rsidR="00461A0B">
              <w:rPr>
                <w:noProof/>
                <w:webHidden/>
              </w:rPr>
              <w:t>43</w:t>
            </w:r>
            <w:r w:rsidR="0076696F" w:rsidRPr="00C8603F">
              <w:rPr>
                <w:noProof/>
                <w:webHidden/>
              </w:rPr>
              <w:fldChar w:fldCharType="end"/>
            </w:r>
          </w:hyperlink>
        </w:p>
        <w:p w14:paraId="78500F66" w14:textId="30779BC5" w:rsidR="0076696F" w:rsidRPr="00C8603F" w:rsidRDefault="000802D6">
          <w:pPr>
            <w:pStyle w:val="31"/>
            <w:rPr>
              <w:rFonts w:eastAsiaTheme="minorEastAsia"/>
              <w:i w:val="0"/>
              <w:iCs w:val="0"/>
              <w:noProof/>
              <w:sz w:val="22"/>
              <w:szCs w:val="22"/>
            </w:rPr>
          </w:pPr>
          <w:hyperlink w:anchor="_Toc57304765" w:history="1">
            <w:r w:rsidR="0076696F" w:rsidRPr="00C8603F">
              <w:rPr>
                <w:rStyle w:val="a3"/>
                <w:noProof/>
              </w:rPr>
              <w:t>4.3.1</w:t>
            </w:r>
            <w:r w:rsidR="0076696F" w:rsidRPr="00C8603F">
              <w:rPr>
                <w:rFonts w:eastAsiaTheme="minorEastAsia"/>
                <w:i w:val="0"/>
                <w:iCs w:val="0"/>
                <w:noProof/>
                <w:sz w:val="22"/>
                <w:szCs w:val="22"/>
              </w:rPr>
              <w:tab/>
            </w:r>
            <w:r w:rsidR="0076696F" w:rsidRPr="00C8603F">
              <w:rPr>
                <w:rStyle w:val="a3"/>
                <w:noProof/>
              </w:rPr>
              <w:t>Описание формы</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_Toc57304765 \h </w:instrText>
            </w:r>
            <w:r w:rsidR="0076696F" w:rsidRPr="00C8603F">
              <w:rPr>
                <w:noProof/>
                <w:webHidden/>
              </w:rPr>
            </w:r>
            <w:r w:rsidR="0076696F" w:rsidRPr="00C8603F">
              <w:rPr>
                <w:noProof/>
                <w:webHidden/>
              </w:rPr>
              <w:fldChar w:fldCharType="separate"/>
            </w:r>
            <w:r w:rsidR="00461A0B">
              <w:rPr>
                <w:noProof/>
                <w:webHidden/>
              </w:rPr>
              <w:t>43</w:t>
            </w:r>
            <w:r w:rsidR="0076696F" w:rsidRPr="00C8603F">
              <w:rPr>
                <w:noProof/>
                <w:webHidden/>
              </w:rPr>
              <w:fldChar w:fldCharType="end"/>
            </w:r>
          </w:hyperlink>
        </w:p>
        <w:p w14:paraId="326BA63B" w14:textId="07447DB5" w:rsidR="0076696F" w:rsidRPr="00C8603F" w:rsidRDefault="000802D6">
          <w:pPr>
            <w:pStyle w:val="31"/>
            <w:rPr>
              <w:rFonts w:eastAsiaTheme="minorEastAsia"/>
              <w:i w:val="0"/>
              <w:iCs w:val="0"/>
              <w:noProof/>
              <w:sz w:val="22"/>
              <w:szCs w:val="22"/>
            </w:rPr>
          </w:pPr>
          <w:hyperlink w:anchor="_Toc57304766" w:history="1">
            <w:r w:rsidR="0076696F" w:rsidRPr="00C8603F">
              <w:rPr>
                <w:rStyle w:val="a3"/>
                <w:noProof/>
              </w:rPr>
              <w:t>4.3.2</w:t>
            </w:r>
            <w:r w:rsidR="0076696F" w:rsidRPr="00C8603F">
              <w:rPr>
                <w:rFonts w:eastAsiaTheme="minorEastAsia"/>
                <w:i w:val="0"/>
                <w:iCs w:val="0"/>
                <w:noProof/>
                <w:sz w:val="22"/>
                <w:szCs w:val="22"/>
              </w:rPr>
              <w:tab/>
            </w:r>
            <w:r w:rsidR="0076696F" w:rsidRPr="00C8603F">
              <w:rPr>
                <w:rStyle w:val="a3"/>
                <w:noProof/>
              </w:rPr>
              <w:t>Общий алгоритм работы с расписанием</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_Toc57304766 \h </w:instrText>
            </w:r>
            <w:r w:rsidR="0076696F" w:rsidRPr="00C8603F">
              <w:rPr>
                <w:noProof/>
                <w:webHidden/>
              </w:rPr>
            </w:r>
            <w:r w:rsidR="0076696F" w:rsidRPr="00C8603F">
              <w:rPr>
                <w:noProof/>
                <w:webHidden/>
              </w:rPr>
              <w:fldChar w:fldCharType="separate"/>
            </w:r>
            <w:r w:rsidR="00461A0B">
              <w:rPr>
                <w:noProof/>
                <w:webHidden/>
              </w:rPr>
              <w:t>44</w:t>
            </w:r>
            <w:r w:rsidR="0076696F" w:rsidRPr="00C8603F">
              <w:rPr>
                <w:noProof/>
                <w:webHidden/>
              </w:rPr>
              <w:fldChar w:fldCharType="end"/>
            </w:r>
          </w:hyperlink>
        </w:p>
        <w:p w14:paraId="66D4E7BE" w14:textId="0E073686" w:rsidR="0076696F" w:rsidRPr="00C8603F" w:rsidRDefault="000802D6">
          <w:pPr>
            <w:pStyle w:val="21"/>
            <w:rPr>
              <w:rFonts w:eastAsiaTheme="minorEastAsia"/>
              <w:noProof/>
              <w:sz w:val="22"/>
              <w:szCs w:val="22"/>
            </w:rPr>
          </w:pPr>
          <w:hyperlink w:anchor="_Toc57304767" w:history="1">
            <w:r w:rsidR="0076696F" w:rsidRPr="00C8603F">
              <w:rPr>
                <w:rStyle w:val="a3"/>
                <w:noProof/>
              </w:rPr>
              <w:t>4.4</w:t>
            </w:r>
            <w:r w:rsidR="0076696F" w:rsidRPr="00C8603F">
              <w:rPr>
                <w:rFonts w:eastAsiaTheme="minorEastAsia"/>
                <w:noProof/>
                <w:sz w:val="22"/>
                <w:szCs w:val="22"/>
              </w:rPr>
              <w:tab/>
            </w:r>
            <w:r w:rsidR="0076696F" w:rsidRPr="00C8603F">
              <w:rPr>
                <w:rStyle w:val="a3"/>
                <w:noProof/>
              </w:rPr>
              <w:t>Бирки с типом "Групповой прием"</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_Toc57304767 \h </w:instrText>
            </w:r>
            <w:r w:rsidR="0076696F" w:rsidRPr="00C8603F">
              <w:rPr>
                <w:noProof/>
                <w:webHidden/>
              </w:rPr>
            </w:r>
            <w:r w:rsidR="0076696F" w:rsidRPr="00C8603F">
              <w:rPr>
                <w:noProof/>
                <w:webHidden/>
              </w:rPr>
              <w:fldChar w:fldCharType="separate"/>
            </w:r>
            <w:r w:rsidR="00461A0B">
              <w:rPr>
                <w:noProof/>
                <w:webHidden/>
              </w:rPr>
              <w:t>69</w:t>
            </w:r>
            <w:r w:rsidR="0076696F" w:rsidRPr="00C8603F">
              <w:rPr>
                <w:noProof/>
                <w:webHidden/>
              </w:rPr>
              <w:fldChar w:fldCharType="end"/>
            </w:r>
          </w:hyperlink>
        </w:p>
        <w:p w14:paraId="10CB5AB7" w14:textId="0D5FCEE3" w:rsidR="0076696F" w:rsidRPr="00C8603F" w:rsidRDefault="000802D6">
          <w:pPr>
            <w:pStyle w:val="31"/>
            <w:rPr>
              <w:rFonts w:eastAsiaTheme="minorEastAsia"/>
              <w:i w:val="0"/>
              <w:iCs w:val="0"/>
              <w:noProof/>
              <w:sz w:val="22"/>
              <w:szCs w:val="22"/>
            </w:rPr>
          </w:pPr>
          <w:hyperlink w:anchor="_Toc57304768" w:history="1">
            <w:r w:rsidR="0076696F" w:rsidRPr="00C8603F">
              <w:rPr>
                <w:rStyle w:val="a3"/>
                <w:noProof/>
              </w:rPr>
              <w:t>4.4.1</w:t>
            </w:r>
            <w:r w:rsidR="0076696F" w:rsidRPr="00C8603F">
              <w:rPr>
                <w:rFonts w:eastAsiaTheme="minorEastAsia"/>
                <w:i w:val="0"/>
                <w:iCs w:val="0"/>
                <w:noProof/>
                <w:sz w:val="22"/>
                <w:szCs w:val="22"/>
              </w:rPr>
              <w:tab/>
            </w:r>
            <w:r w:rsidR="0076696F" w:rsidRPr="00C8603F">
              <w:rPr>
                <w:rStyle w:val="a3"/>
                <w:noProof/>
              </w:rPr>
              <w:t>Добавление бирок "Групповой прием" в расписание</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_Toc57304768 \h </w:instrText>
            </w:r>
            <w:r w:rsidR="0076696F" w:rsidRPr="00C8603F">
              <w:rPr>
                <w:noProof/>
                <w:webHidden/>
              </w:rPr>
            </w:r>
            <w:r w:rsidR="0076696F" w:rsidRPr="00C8603F">
              <w:rPr>
                <w:noProof/>
                <w:webHidden/>
              </w:rPr>
              <w:fldChar w:fldCharType="separate"/>
            </w:r>
            <w:r w:rsidR="00461A0B">
              <w:rPr>
                <w:noProof/>
                <w:webHidden/>
              </w:rPr>
              <w:t>70</w:t>
            </w:r>
            <w:r w:rsidR="0076696F" w:rsidRPr="00C8603F">
              <w:rPr>
                <w:noProof/>
                <w:webHidden/>
              </w:rPr>
              <w:fldChar w:fldCharType="end"/>
            </w:r>
          </w:hyperlink>
        </w:p>
        <w:p w14:paraId="6463C72A" w14:textId="7D393FE7" w:rsidR="0076696F" w:rsidRPr="00C8603F" w:rsidRDefault="000802D6">
          <w:pPr>
            <w:pStyle w:val="31"/>
            <w:rPr>
              <w:rFonts w:eastAsiaTheme="minorEastAsia"/>
              <w:i w:val="0"/>
              <w:iCs w:val="0"/>
              <w:noProof/>
              <w:sz w:val="22"/>
              <w:szCs w:val="22"/>
            </w:rPr>
          </w:pPr>
          <w:hyperlink w:anchor="_Toc57304769" w:history="1">
            <w:r w:rsidR="0076696F" w:rsidRPr="00C8603F">
              <w:rPr>
                <w:rStyle w:val="a3"/>
                <w:noProof/>
              </w:rPr>
              <w:t>4.4.2</w:t>
            </w:r>
            <w:r w:rsidR="0076696F" w:rsidRPr="00C8603F">
              <w:rPr>
                <w:rFonts w:eastAsiaTheme="minorEastAsia"/>
                <w:i w:val="0"/>
                <w:iCs w:val="0"/>
                <w:noProof/>
                <w:sz w:val="22"/>
                <w:szCs w:val="22"/>
              </w:rPr>
              <w:tab/>
            </w:r>
            <w:r w:rsidR="0076696F" w:rsidRPr="00C8603F">
              <w:rPr>
                <w:rStyle w:val="a3"/>
                <w:noProof/>
              </w:rPr>
              <w:t>Отмена бирок "Групповой прием"</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_Toc57304769 \h </w:instrText>
            </w:r>
            <w:r w:rsidR="0076696F" w:rsidRPr="00C8603F">
              <w:rPr>
                <w:noProof/>
                <w:webHidden/>
              </w:rPr>
            </w:r>
            <w:r w:rsidR="0076696F" w:rsidRPr="00C8603F">
              <w:rPr>
                <w:noProof/>
                <w:webHidden/>
              </w:rPr>
              <w:fldChar w:fldCharType="separate"/>
            </w:r>
            <w:r w:rsidR="00461A0B">
              <w:rPr>
                <w:noProof/>
                <w:webHidden/>
              </w:rPr>
              <w:t>70</w:t>
            </w:r>
            <w:r w:rsidR="0076696F" w:rsidRPr="00C8603F">
              <w:rPr>
                <w:noProof/>
                <w:webHidden/>
              </w:rPr>
              <w:fldChar w:fldCharType="end"/>
            </w:r>
          </w:hyperlink>
        </w:p>
        <w:p w14:paraId="62DC884C" w14:textId="2E161F39" w:rsidR="0076696F" w:rsidRPr="00C8603F" w:rsidRDefault="000802D6">
          <w:pPr>
            <w:pStyle w:val="31"/>
            <w:rPr>
              <w:rFonts w:eastAsiaTheme="minorEastAsia"/>
              <w:i w:val="0"/>
              <w:iCs w:val="0"/>
              <w:noProof/>
              <w:sz w:val="22"/>
              <w:szCs w:val="22"/>
            </w:rPr>
          </w:pPr>
          <w:hyperlink w:anchor="_Toc57304770" w:history="1">
            <w:r w:rsidR="0076696F" w:rsidRPr="00C8603F">
              <w:rPr>
                <w:rStyle w:val="a3"/>
                <w:noProof/>
              </w:rPr>
              <w:t>4.4.3</w:t>
            </w:r>
            <w:r w:rsidR="0076696F" w:rsidRPr="00C8603F">
              <w:rPr>
                <w:rFonts w:eastAsiaTheme="minorEastAsia"/>
                <w:i w:val="0"/>
                <w:iCs w:val="0"/>
                <w:noProof/>
                <w:sz w:val="22"/>
                <w:szCs w:val="22"/>
              </w:rPr>
              <w:tab/>
            </w:r>
            <w:r w:rsidR="0076696F" w:rsidRPr="00C8603F">
              <w:rPr>
                <w:rStyle w:val="a3"/>
                <w:noProof/>
              </w:rPr>
              <w:t>Добавление направления на бирку "Групповой прием"</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_Toc57304770 \h </w:instrText>
            </w:r>
            <w:r w:rsidR="0076696F" w:rsidRPr="00C8603F">
              <w:rPr>
                <w:noProof/>
                <w:webHidden/>
              </w:rPr>
            </w:r>
            <w:r w:rsidR="0076696F" w:rsidRPr="00C8603F">
              <w:rPr>
                <w:noProof/>
                <w:webHidden/>
              </w:rPr>
              <w:fldChar w:fldCharType="separate"/>
            </w:r>
            <w:r w:rsidR="00461A0B">
              <w:rPr>
                <w:noProof/>
                <w:webHidden/>
              </w:rPr>
              <w:t>71</w:t>
            </w:r>
            <w:r w:rsidR="0076696F" w:rsidRPr="00C8603F">
              <w:rPr>
                <w:noProof/>
                <w:webHidden/>
              </w:rPr>
              <w:fldChar w:fldCharType="end"/>
            </w:r>
          </w:hyperlink>
        </w:p>
        <w:p w14:paraId="4165B6FB" w14:textId="104F6ED4" w:rsidR="0076696F" w:rsidRPr="00C8603F" w:rsidRDefault="000802D6">
          <w:pPr>
            <w:pStyle w:val="31"/>
            <w:rPr>
              <w:rFonts w:eastAsiaTheme="minorEastAsia"/>
              <w:i w:val="0"/>
              <w:iCs w:val="0"/>
              <w:noProof/>
              <w:sz w:val="22"/>
              <w:szCs w:val="22"/>
            </w:rPr>
          </w:pPr>
          <w:hyperlink w:anchor="_Toc57304771" w:history="1">
            <w:r w:rsidR="0076696F" w:rsidRPr="00C8603F">
              <w:rPr>
                <w:rStyle w:val="a3"/>
                <w:noProof/>
              </w:rPr>
              <w:t>4.4.4</w:t>
            </w:r>
            <w:r w:rsidR="0076696F" w:rsidRPr="00C8603F">
              <w:rPr>
                <w:rFonts w:eastAsiaTheme="minorEastAsia"/>
                <w:i w:val="0"/>
                <w:iCs w:val="0"/>
                <w:noProof/>
                <w:sz w:val="22"/>
                <w:szCs w:val="22"/>
              </w:rPr>
              <w:tab/>
            </w:r>
            <w:r w:rsidR="0076696F" w:rsidRPr="00C8603F">
              <w:rPr>
                <w:rStyle w:val="a3"/>
                <w:noProof/>
              </w:rPr>
              <w:t>Обслуживание бирок "Групповой прием"</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_Toc57304771 \h </w:instrText>
            </w:r>
            <w:r w:rsidR="0076696F" w:rsidRPr="00C8603F">
              <w:rPr>
                <w:noProof/>
                <w:webHidden/>
              </w:rPr>
            </w:r>
            <w:r w:rsidR="0076696F" w:rsidRPr="00C8603F">
              <w:rPr>
                <w:noProof/>
                <w:webHidden/>
              </w:rPr>
              <w:fldChar w:fldCharType="separate"/>
            </w:r>
            <w:r w:rsidR="00461A0B">
              <w:rPr>
                <w:noProof/>
                <w:webHidden/>
              </w:rPr>
              <w:t>71</w:t>
            </w:r>
            <w:r w:rsidR="0076696F" w:rsidRPr="00C8603F">
              <w:rPr>
                <w:noProof/>
                <w:webHidden/>
              </w:rPr>
              <w:fldChar w:fldCharType="end"/>
            </w:r>
          </w:hyperlink>
        </w:p>
        <w:p w14:paraId="7629A02F" w14:textId="1B21DBEC" w:rsidR="0076696F" w:rsidRPr="00C8603F" w:rsidRDefault="000802D6">
          <w:pPr>
            <w:pStyle w:val="21"/>
            <w:rPr>
              <w:rFonts w:eastAsiaTheme="minorEastAsia"/>
              <w:noProof/>
              <w:sz w:val="22"/>
              <w:szCs w:val="22"/>
            </w:rPr>
          </w:pPr>
          <w:hyperlink w:anchor="_Toc57304772" w:history="1">
            <w:r w:rsidR="0076696F" w:rsidRPr="00C8603F">
              <w:rPr>
                <w:rStyle w:val="a3"/>
                <w:noProof/>
              </w:rPr>
              <w:t>4.5</w:t>
            </w:r>
            <w:r w:rsidR="0076696F" w:rsidRPr="00C8603F">
              <w:rPr>
                <w:rFonts w:eastAsiaTheme="minorEastAsia"/>
                <w:noProof/>
                <w:sz w:val="22"/>
                <w:szCs w:val="22"/>
              </w:rPr>
              <w:tab/>
            </w:r>
            <w:r w:rsidR="0076696F" w:rsidRPr="00C8603F">
              <w:rPr>
                <w:rStyle w:val="a3"/>
                <w:noProof/>
              </w:rPr>
              <w:t>Добавление и редактирование примечаний</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_Toc57304772 \h </w:instrText>
            </w:r>
            <w:r w:rsidR="0076696F" w:rsidRPr="00C8603F">
              <w:rPr>
                <w:noProof/>
                <w:webHidden/>
              </w:rPr>
            </w:r>
            <w:r w:rsidR="0076696F" w:rsidRPr="00C8603F">
              <w:rPr>
                <w:noProof/>
                <w:webHidden/>
              </w:rPr>
              <w:fldChar w:fldCharType="separate"/>
            </w:r>
            <w:r w:rsidR="00461A0B">
              <w:rPr>
                <w:noProof/>
                <w:webHidden/>
              </w:rPr>
              <w:t>73</w:t>
            </w:r>
            <w:r w:rsidR="0076696F" w:rsidRPr="00C8603F">
              <w:rPr>
                <w:noProof/>
                <w:webHidden/>
              </w:rPr>
              <w:fldChar w:fldCharType="end"/>
            </w:r>
          </w:hyperlink>
        </w:p>
        <w:p w14:paraId="35F32595" w14:textId="4384F8EC" w:rsidR="0076696F" w:rsidRPr="00C8603F" w:rsidRDefault="000802D6">
          <w:pPr>
            <w:pStyle w:val="21"/>
            <w:rPr>
              <w:rFonts w:eastAsiaTheme="minorEastAsia"/>
              <w:noProof/>
              <w:sz w:val="22"/>
              <w:szCs w:val="22"/>
            </w:rPr>
          </w:pPr>
          <w:hyperlink w:anchor="_Toc57304773" w:history="1">
            <w:r w:rsidR="0076696F" w:rsidRPr="00C8603F">
              <w:rPr>
                <w:rStyle w:val="a3"/>
                <w:noProof/>
              </w:rPr>
              <w:t>4.6</w:t>
            </w:r>
            <w:r w:rsidR="0076696F" w:rsidRPr="00C8603F">
              <w:rPr>
                <w:rFonts w:eastAsiaTheme="minorEastAsia"/>
                <w:noProof/>
                <w:sz w:val="22"/>
                <w:szCs w:val="22"/>
              </w:rPr>
              <w:tab/>
            </w:r>
            <w:r w:rsidR="0076696F" w:rsidRPr="00C8603F">
              <w:rPr>
                <w:rStyle w:val="a3"/>
                <w:noProof/>
              </w:rPr>
              <w:t>Работа с записью</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_Toc57304773 \h </w:instrText>
            </w:r>
            <w:r w:rsidR="0076696F" w:rsidRPr="00C8603F">
              <w:rPr>
                <w:noProof/>
                <w:webHidden/>
              </w:rPr>
            </w:r>
            <w:r w:rsidR="0076696F" w:rsidRPr="00C8603F">
              <w:rPr>
                <w:noProof/>
                <w:webHidden/>
              </w:rPr>
              <w:fldChar w:fldCharType="separate"/>
            </w:r>
            <w:r w:rsidR="00461A0B">
              <w:rPr>
                <w:noProof/>
                <w:webHidden/>
              </w:rPr>
              <w:t>78</w:t>
            </w:r>
            <w:r w:rsidR="0076696F" w:rsidRPr="00C8603F">
              <w:rPr>
                <w:noProof/>
                <w:webHidden/>
              </w:rPr>
              <w:fldChar w:fldCharType="end"/>
            </w:r>
          </w:hyperlink>
        </w:p>
        <w:p w14:paraId="4BF59E5E" w14:textId="27423266" w:rsidR="0076696F" w:rsidRPr="00C8603F" w:rsidRDefault="000802D6">
          <w:pPr>
            <w:pStyle w:val="31"/>
            <w:rPr>
              <w:rFonts w:eastAsiaTheme="minorEastAsia"/>
              <w:i w:val="0"/>
              <w:iCs w:val="0"/>
              <w:noProof/>
              <w:sz w:val="22"/>
              <w:szCs w:val="22"/>
            </w:rPr>
          </w:pPr>
          <w:hyperlink w:anchor="_Toc57304774" w:history="1">
            <w:r w:rsidR="0076696F" w:rsidRPr="00C8603F">
              <w:rPr>
                <w:rStyle w:val="a3"/>
                <w:noProof/>
              </w:rPr>
              <w:t>4.6.1</w:t>
            </w:r>
            <w:r w:rsidR="0076696F" w:rsidRPr="00C8603F">
              <w:rPr>
                <w:rFonts w:eastAsiaTheme="minorEastAsia"/>
                <w:i w:val="0"/>
                <w:iCs w:val="0"/>
                <w:noProof/>
                <w:sz w:val="22"/>
                <w:szCs w:val="22"/>
              </w:rPr>
              <w:tab/>
            </w:r>
            <w:r w:rsidR="0076696F" w:rsidRPr="00C8603F">
              <w:rPr>
                <w:rStyle w:val="a3"/>
                <w:noProof/>
              </w:rPr>
              <w:t>Редактирование расписания</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_Toc57304774 \h </w:instrText>
            </w:r>
            <w:r w:rsidR="0076696F" w:rsidRPr="00C8603F">
              <w:rPr>
                <w:noProof/>
                <w:webHidden/>
              </w:rPr>
            </w:r>
            <w:r w:rsidR="0076696F" w:rsidRPr="00C8603F">
              <w:rPr>
                <w:noProof/>
                <w:webHidden/>
              </w:rPr>
              <w:fldChar w:fldCharType="separate"/>
            </w:r>
            <w:r w:rsidR="00461A0B">
              <w:rPr>
                <w:noProof/>
                <w:webHidden/>
              </w:rPr>
              <w:t>78</w:t>
            </w:r>
            <w:r w:rsidR="0076696F" w:rsidRPr="00C8603F">
              <w:rPr>
                <w:noProof/>
                <w:webHidden/>
              </w:rPr>
              <w:fldChar w:fldCharType="end"/>
            </w:r>
          </w:hyperlink>
        </w:p>
        <w:p w14:paraId="28C962CD" w14:textId="08ADDD2B" w:rsidR="0076696F" w:rsidRPr="00C8603F" w:rsidRDefault="000802D6">
          <w:pPr>
            <w:pStyle w:val="31"/>
            <w:rPr>
              <w:rFonts w:eastAsiaTheme="minorEastAsia"/>
              <w:i w:val="0"/>
              <w:iCs w:val="0"/>
              <w:noProof/>
              <w:sz w:val="22"/>
              <w:szCs w:val="22"/>
            </w:rPr>
          </w:pPr>
          <w:hyperlink w:anchor="_Toc57304775" w:history="1">
            <w:r w:rsidR="0076696F" w:rsidRPr="00C8603F">
              <w:rPr>
                <w:rStyle w:val="a3"/>
                <w:noProof/>
              </w:rPr>
              <w:t>4.6.2</w:t>
            </w:r>
            <w:r w:rsidR="0076696F" w:rsidRPr="00C8603F">
              <w:rPr>
                <w:rFonts w:eastAsiaTheme="minorEastAsia"/>
                <w:i w:val="0"/>
                <w:iCs w:val="0"/>
                <w:noProof/>
                <w:sz w:val="22"/>
                <w:szCs w:val="22"/>
              </w:rPr>
              <w:tab/>
            </w:r>
            <w:r w:rsidR="0076696F" w:rsidRPr="00C8603F">
              <w:rPr>
                <w:rStyle w:val="a3"/>
                <w:noProof/>
              </w:rPr>
              <w:t>Описание типов бирок</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_Toc57304775 \h </w:instrText>
            </w:r>
            <w:r w:rsidR="0076696F" w:rsidRPr="00C8603F">
              <w:rPr>
                <w:noProof/>
                <w:webHidden/>
              </w:rPr>
            </w:r>
            <w:r w:rsidR="0076696F" w:rsidRPr="00C8603F">
              <w:rPr>
                <w:noProof/>
                <w:webHidden/>
              </w:rPr>
              <w:fldChar w:fldCharType="separate"/>
            </w:r>
            <w:r w:rsidR="00461A0B">
              <w:rPr>
                <w:noProof/>
                <w:webHidden/>
              </w:rPr>
              <w:t>80</w:t>
            </w:r>
            <w:r w:rsidR="0076696F" w:rsidRPr="00C8603F">
              <w:rPr>
                <w:noProof/>
                <w:webHidden/>
              </w:rPr>
              <w:fldChar w:fldCharType="end"/>
            </w:r>
          </w:hyperlink>
        </w:p>
        <w:p w14:paraId="50E02677" w14:textId="21BA0BF5" w:rsidR="0076696F" w:rsidRPr="00C8603F" w:rsidRDefault="000802D6">
          <w:pPr>
            <w:pStyle w:val="31"/>
            <w:rPr>
              <w:rFonts w:eastAsiaTheme="minorEastAsia"/>
              <w:i w:val="0"/>
              <w:iCs w:val="0"/>
              <w:noProof/>
              <w:sz w:val="22"/>
              <w:szCs w:val="22"/>
            </w:rPr>
          </w:pPr>
          <w:hyperlink w:anchor="_Toc57304776" w:history="1">
            <w:r w:rsidR="0076696F" w:rsidRPr="00C8603F">
              <w:rPr>
                <w:rStyle w:val="a3"/>
                <w:noProof/>
              </w:rPr>
              <w:t>4.6.3</w:t>
            </w:r>
            <w:r w:rsidR="0076696F" w:rsidRPr="00C8603F">
              <w:rPr>
                <w:rFonts w:eastAsiaTheme="minorEastAsia"/>
                <w:i w:val="0"/>
                <w:iCs w:val="0"/>
                <w:noProof/>
                <w:sz w:val="22"/>
                <w:szCs w:val="22"/>
              </w:rPr>
              <w:tab/>
            </w:r>
            <w:r w:rsidR="0076696F" w:rsidRPr="00C8603F">
              <w:rPr>
                <w:rStyle w:val="a3"/>
                <w:noProof/>
              </w:rPr>
              <w:t>Панель управления</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_Toc57304776 \h </w:instrText>
            </w:r>
            <w:r w:rsidR="0076696F" w:rsidRPr="00C8603F">
              <w:rPr>
                <w:noProof/>
                <w:webHidden/>
              </w:rPr>
            </w:r>
            <w:r w:rsidR="0076696F" w:rsidRPr="00C8603F">
              <w:rPr>
                <w:noProof/>
                <w:webHidden/>
              </w:rPr>
              <w:fldChar w:fldCharType="separate"/>
            </w:r>
            <w:r w:rsidR="00461A0B">
              <w:rPr>
                <w:noProof/>
                <w:webHidden/>
              </w:rPr>
              <w:t>85</w:t>
            </w:r>
            <w:r w:rsidR="0076696F" w:rsidRPr="00C8603F">
              <w:rPr>
                <w:noProof/>
                <w:webHidden/>
              </w:rPr>
              <w:fldChar w:fldCharType="end"/>
            </w:r>
          </w:hyperlink>
        </w:p>
        <w:p w14:paraId="423094D2" w14:textId="4B4AD2AB" w:rsidR="0076696F" w:rsidRPr="00C8603F" w:rsidRDefault="000802D6">
          <w:pPr>
            <w:pStyle w:val="31"/>
            <w:rPr>
              <w:rFonts w:eastAsiaTheme="minorEastAsia"/>
              <w:i w:val="0"/>
              <w:iCs w:val="0"/>
              <w:noProof/>
              <w:sz w:val="22"/>
              <w:szCs w:val="22"/>
            </w:rPr>
          </w:pPr>
          <w:hyperlink w:anchor="_Toc57304777" w:history="1">
            <w:r w:rsidR="0076696F" w:rsidRPr="00C8603F">
              <w:rPr>
                <w:rStyle w:val="a3"/>
                <w:noProof/>
              </w:rPr>
              <w:t>4.6.4</w:t>
            </w:r>
            <w:r w:rsidR="0076696F" w:rsidRPr="00C8603F">
              <w:rPr>
                <w:rFonts w:eastAsiaTheme="minorEastAsia"/>
                <w:i w:val="0"/>
                <w:iCs w:val="0"/>
                <w:noProof/>
                <w:sz w:val="22"/>
                <w:szCs w:val="22"/>
              </w:rPr>
              <w:tab/>
            </w:r>
            <w:r w:rsidR="0076696F" w:rsidRPr="00C8603F">
              <w:rPr>
                <w:rStyle w:val="a3"/>
                <w:noProof/>
              </w:rPr>
              <w:t>Заполнение расписания</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_Toc57304777 \h </w:instrText>
            </w:r>
            <w:r w:rsidR="0076696F" w:rsidRPr="00C8603F">
              <w:rPr>
                <w:noProof/>
                <w:webHidden/>
              </w:rPr>
            </w:r>
            <w:r w:rsidR="0076696F" w:rsidRPr="00C8603F">
              <w:rPr>
                <w:noProof/>
                <w:webHidden/>
              </w:rPr>
              <w:fldChar w:fldCharType="separate"/>
            </w:r>
            <w:r w:rsidR="00461A0B">
              <w:rPr>
                <w:noProof/>
                <w:webHidden/>
              </w:rPr>
              <w:t>85</w:t>
            </w:r>
            <w:r w:rsidR="0076696F" w:rsidRPr="00C8603F">
              <w:rPr>
                <w:noProof/>
                <w:webHidden/>
              </w:rPr>
              <w:fldChar w:fldCharType="end"/>
            </w:r>
          </w:hyperlink>
        </w:p>
        <w:p w14:paraId="5CCA2437" w14:textId="22C72414" w:rsidR="0076696F" w:rsidRPr="00C8603F" w:rsidRDefault="000802D6">
          <w:pPr>
            <w:pStyle w:val="31"/>
            <w:rPr>
              <w:rFonts w:eastAsiaTheme="minorEastAsia"/>
              <w:i w:val="0"/>
              <w:iCs w:val="0"/>
              <w:noProof/>
              <w:sz w:val="22"/>
              <w:szCs w:val="22"/>
            </w:rPr>
          </w:pPr>
          <w:hyperlink w:anchor="_Toc57304778" w:history="1">
            <w:r w:rsidR="0076696F" w:rsidRPr="00C8603F">
              <w:rPr>
                <w:rStyle w:val="a3"/>
                <w:noProof/>
              </w:rPr>
              <w:t>4.6.5</w:t>
            </w:r>
            <w:r w:rsidR="0076696F" w:rsidRPr="00C8603F">
              <w:rPr>
                <w:rFonts w:eastAsiaTheme="minorEastAsia"/>
                <w:i w:val="0"/>
                <w:iCs w:val="0"/>
                <w:noProof/>
                <w:sz w:val="22"/>
                <w:szCs w:val="22"/>
              </w:rPr>
              <w:tab/>
            </w:r>
            <w:r w:rsidR="0076696F" w:rsidRPr="00C8603F">
              <w:rPr>
                <w:rStyle w:val="a3"/>
                <w:noProof/>
              </w:rPr>
              <w:t>Добавление дополнительной бирки</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_Toc57304778 \h </w:instrText>
            </w:r>
            <w:r w:rsidR="0076696F" w:rsidRPr="00C8603F">
              <w:rPr>
                <w:noProof/>
                <w:webHidden/>
              </w:rPr>
            </w:r>
            <w:r w:rsidR="0076696F" w:rsidRPr="00C8603F">
              <w:rPr>
                <w:noProof/>
                <w:webHidden/>
              </w:rPr>
              <w:fldChar w:fldCharType="separate"/>
            </w:r>
            <w:r w:rsidR="00461A0B">
              <w:rPr>
                <w:noProof/>
                <w:webHidden/>
              </w:rPr>
              <w:t>90</w:t>
            </w:r>
            <w:r w:rsidR="0076696F" w:rsidRPr="00C8603F">
              <w:rPr>
                <w:noProof/>
                <w:webHidden/>
              </w:rPr>
              <w:fldChar w:fldCharType="end"/>
            </w:r>
          </w:hyperlink>
        </w:p>
        <w:p w14:paraId="51DC2959" w14:textId="31988A3F" w:rsidR="0076696F" w:rsidRPr="00C8603F" w:rsidRDefault="000802D6">
          <w:pPr>
            <w:pStyle w:val="31"/>
            <w:rPr>
              <w:rFonts w:eastAsiaTheme="minorEastAsia"/>
              <w:i w:val="0"/>
              <w:iCs w:val="0"/>
              <w:noProof/>
              <w:sz w:val="22"/>
              <w:szCs w:val="22"/>
            </w:rPr>
          </w:pPr>
          <w:hyperlink w:anchor="_Toc57304779" w:history="1">
            <w:r w:rsidR="0076696F" w:rsidRPr="00C8603F">
              <w:rPr>
                <w:rStyle w:val="a3"/>
                <w:noProof/>
              </w:rPr>
              <w:t>4.6.6</w:t>
            </w:r>
            <w:r w:rsidR="0076696F" w:rsidRPr="00C8603F">
              <w:rPr>
                <w:rFonts w:eastAsiaTheme="minorEastAsia"/>
                <w:i w:val="0"/>
                <w:iCs w:val="0"/>
                <w:noProof/>
                <w:sz w:val="22"/>
                <w:szCs w:val="22"/>
              </w:rPr>
              <w:tab/>
            </w:r>
            <w:r w:rsidR="0076696F" w:rsidRPr="00C8603F">
              <w:rPr>
                <w:rStyle w:val="a3"/>
                <w:noProof/>
              </w:rPr>
              <w:t>Добавление и редактирование примечаний</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_Toc57304779 \h </w:instrText>
            </w:r>
            <w:r w:rsidR="0076696F" w:rsidRPr="00C8603F">
              <w:rPr>
                <w:noProof/>
                <w:webHidden/>
              </w:rPr>
            </w:r>
            <w:r w:rsidR="0076696F" w:rsidRPr="00C8603F">
              <w:rPr>
                <w:noProof/>
                <w:webHidden/>
              </w:rPr>
              <w:fldChar w:fldCharType="separate"/>
            </w:r>
            <w:r w:rsidR="00461A0B">
              <w:rPr>
                <w:noProof/>
                <w:webHidden/>
              </w:rPr>
              <w:t>91</w:t>
            </w:r>
            <w:r w:rsidR="0076696F" w:rsidRPr="00C8603F">
              <w:rPr>
                <w:noProof/>
                <w:webHidden/>
              </w:rPr>
              <w:fldChar w:fldCharType="end"/>
            </w:r>
          </w:hyperlink>
        </w:p>
        <w:p w14:paraId="062B0D3C" w14:textId="0D691EB1" w:rsidR="0076696F" w:rsidRPr="00C8603F" w:rsidRDefault="000802D6">
          <w:pPr>
            <w:pStyle w:val="31"/>
            <w:rPr>
              <w:rFonts w:eastAsiaTheme="minorEastAsia"/>
              <w:i w:val="0"/>
              <w:iCs w:val="0"/>
              <w:noProof/>
              <w:sz w:val="22"/>
              <w:szCs w:val="22"/>
            </w:rPr>
          </w:pPr>
          <w:hyperlink w:anchor="_Toc57304780" w:history="1">
            <w:r w:rsidR="0076696F" w:rsidRPr="00C8603F">
              <w:rPr>
                <w:rStyle w:val="a3"/>
                <w:noProof/>
              </w:rPr>
              <w:t>4.6.7</w:t>
            </w:r>
            <w:r w:rsidR="0076696F" w:rsidRPr="00C8603F">
              <w:rPr>
                <w:rFonts w:eastAsiaTheme="minorEastAsia"/>
                <w:i w:val="0"/>
                <w:iCs w:val="0"/>
                <w:noProof/>
                <w:sz w:val="22"/>
                <w:szCs w:val="22"/>
              </w:rPr>
              <w:tab/>
            </w:r>
            <w:r w:rsidR="0076696F" w:rsidRPr="00C8603F">
              <w:rPr>
                <w:rStyle w:val="a3"/>
                <w:noProof/>
              </w:rPr>
              <w:t>Внесение изменений</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_Toc57304780 \h </w:instrText>
            </w:r>
            <w:r w:rsidR="0076696F" w:rsidRPr="00C8603F">
              <w:rPr>
                <w:noProof/>
                <w:webHidden/>
              </w:rPr>
            </w:r>
            <w:r w:rsidR="0076696F" w:rsidRPr="00C8603F">
              <w:rPr>
                <w:noProof/>
                <w:webHidden/>
              </w:rPr>
              <w:fldChar w:fldCharType="separate"/>
            </w:r>
            <w:r w:rsidR="00461A0B">
              <w:rPr>
                <w:noProof/>
                <w:webHidden/>
              </w:rPr>
              <w:t>96</w:t>
            </w:r>
            <w:r w:rsidR="0076696F" w:rsidRPr="00C8603F">
              <w:rPr>
                <w:noProof/>
                <w:webHidden/>
              </w:rPr>
              <w:fldChar w:fldCharType="end"/>
            </w:r>
          </w:hyperlink>
        </w:p>
        <w:p w14:paraId="3CA7585E" w14:textId="2BFC46FD" w:rsidR="0076696F" w:rsidRPr="00C8603F" w:rsidRDefault="000802D6">
          <w:pPr>
            <w:pStyle w:val="31"/>
            <w:rPr>
              <w:rFonts w:eastAsiaTheme="minorEastAsia"/>
              <w:i w:val="0"/>
              <w:iCs w:val="0"/>
              <w:noProof/>
              <w:sz w:val="22"/>
              <w:szCs w:val="22"/>
            </w:rPr>
          </w:pPr>
          <w:hyperlink w:anchor="_Toc57304781" w:history="1">
            <w:r w:rsidR="0076696F" w:rsidRPr="00C8603F">
              <w:rPr>
                <w:rStyle w:val="a3"/>
                <w:noProof/>
              </w:rPr>
              <w:t>4.6.8</w:t>
            </w:r>
            <w:r w:rsidR="0076696F" w:rsidRPr="00C8603F">
              <w:rPr>
                <w:rFonts w:eastAsiaTheme="minorEastAsia"/>
                <w:i w:val="0"/>
                <w:iCs w:val="0"/>
                <w:noProof/>
                <w:sz w:val="22"/>
                <w:szCs w:val="22"/>
              </w:rPr>
              <w:tab/>
            </w:r>
            <w:r w:rsidR="0076696F" w:rsidRPr="00C8603F">
              <w:rPr>
                <w:rStyle w:val="a3"/>
                <w:noProof/>
              </w:rPr>
              <w:t>Просмотр истории изменения бирки</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_Toc57304781 \h </w:instrText>
            </w:r>
            <w:r w:rsidR="0076696F" w:rsidRPr="00C8603F">
              <w:rPr>
                <w:noProof/>
                <w:webHidden/>
              </w:rPr>
            </w:r>
            <w:r w:rsidR="0076696F" w:rsidRPr="00C8603F">
              <w:rPr>
                <w:noProof/>
                <w:webHidden/>
              </w:rPr>
              <w:fldChar w:fldCharType="separate"/>
            </w:r>
            <w:r w:rsidR="00461A0B">
              <w:rPr>
                <w:noProof/>
                <w:webHidden/>
              </w:rPr>
              <w:t>97</w:t>
            </w:r>
            <w:r w:rsidR="0076696F" w:rsidRPr="00C8603F">
              <w:rPr>
                <w:noProof/>
                <w:webHidden/>
              </w:rPr>
              <w:fldChar w:fldCharType="end"/>
            </w:r>
          </w:hyperlink>
        </w:p>
        <w:p w14:paraId="7AF5D002" w14:textId="0078FAE1" w:rsidR="0076696F" w:rsidRPr="00C8603F" w:rsidRDefault="000802D6">
          <w:pPr>
            <w:pStyle w:val="31"/>
            <w:rPr>
              <w:rFonts w:eastAsiaTheme="minorEastAsia"/>
              <w:i w:val="0"/>
              <w:iCs w:val="0"/>
              <w:noProof/>
              <w:sz w:val="22"/>
              <w:szCs w:val="22"/>
            </w:rPr>
          </w:pPr>
          <w:hyperlink w:anchor="_Toc57304782" w:history="1">
            <w:r w:rsidR="0076696F" w:rsidRPr="00C8603F">
              <w:rPr>
                <w:rStyle w:val="a3"/>
                <w:noProof/>
              </w:rPr>
              <w:t>4.6.9</w:t>
            </w:r>
            <w:r w:rsidR="0076696F" w:rsidRPr="00C8603F">
              <w:rPr>
                <w:rFonts w:eastAsiaTheme="minorEastAsia"/>
                <w:i w:val="0"/>
                <w:iCs w:val="0"/>
                <w:noProof/>
                <w:sz w:val="22"/>
                <w:szCs w:val="22"/>
              </w:rPr>
              <w:tab/>
            </w:r>
            <w:r w:rsidR="0076696F" w:rsidRPr="00C8603F">
              <w:rPr>
                <w:rStyle w:val="a3"/>
                <w:noProof/>
              </w:rPr>
              <w:t>Список записанных</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_Toc57304782 \h </w:instrText>
            </w:r>
            <w:r w:rsidR="0076696F" w:rsidRPr="00C8603F">
              <w:rPr>
                <w:noProof/>
                <w:webHidden/>
              </w:rPr>
            </w:r>
            <w:r w:rsidR="0076696F" w:rsidRPr="00C8603F">
              <w:rPr>
                <w:noProof/>
                <w:webHidden/>
              </w:rPr>
              <w:fldChar w:fldCharType="separate"/>
            </w:r>
            <w:r w:rsidR="00461A0B">
              <w:rPr>
                <w:noProof/>
                <w:webHidden/>
              </w:rPr>
              <w:t>99</w:t>
            </w:r>
            <w:r w:rsidR="0076696F" w:rsidRPr="00C8603F">
              <w:rPr>
                <w:noProof/>
                <w:webHidden/>
              </w:rPr>
              <w:fldChar w:fldCharType="end"/>
            </w:r>
          </w:hyperlink>
        </w:p>
        <w:p w14:paraId="4339CFF7" w14:textId="48833DB9" w:rsidR="0076696F" w:rsidRPr="00C8603F" w:rsidRDefault="000802D6">
          <w:pPr>
            <w:pStyle w:val="31"/>
            <w:rPr>
              <w:rFonts w:eastAsiaTheme="minorEastAsia"/>
              <w:i w:val="0"/>
              <w:iCs w:val="0"/>
              <w:noProof/>
              <w:sz w:val="22"/>
              <w:szCs w:val="22"/>
            </w:rPr>
          </w:pPr>
          <w:hyperlink w:anchor="_Toc57304783" w:history="1">
            <w:r w:rsidR="0076696F" w:rsidRPr="00C8603F">
              <w:rPr>
                <w:rStyle w:val="a3"/>
                <w:noProof/>
              </w:rPr>
              <w:t>4.6.10</w:t>
            </w:r>
            <w:r w:rsidR="0076696F" w:rsidRPr="00C8603F">
              <w:rPr>
                <w:rFonts w:eastAsiaTheme="minorEastAsia"/>
                <w:i w:val="0"/>
                <w:iCs w:val="0"/>
                <w:noProof/>
                <w:sz w:val="22"/>
                <w:szCs w:val="22"/>
              </w:rPr>
              <w:tab/>
            </w:r>
            <w:r w:rsidR="0076696F" w:rsidRPr="00C8603F">
              <w:rPr>
                <w:rStyle w:val="a3"/>
                <w:noProof/>
              </w:rPr>
              <w:t>Очистка расписания на день</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_Toc57304783 \h </w:instrText>
            </w:r>
            <w:r w:rsidR="0076696F" w:rsidRPr="00C8603F">
              <w:rPr>
                <w:noProof/>
                <w:webHidden/>
              </w:rPr>
            </w:r>
            <w:r w:rsidR="0076696F" w:rsidRPr="00C8603F">
              <w:rPr>
                <w:noProof/>
                <w:webHidden/>
              </w:rPr>
              <w:fldChar w:fldCharType="separate"/>
            </w:r>
            <w:r w:rsidR="00461A0B">
              <w:rPr>
                <w:noProof/>
                <w:webHidden/>
              </w:rPr>
              <w:t>100</w:t>
            </w:r>
            <w:r w:rsidR="0076696F" w:rsidRPr="00C8603F">
              <w:rPr>
                <w:noProof/>
                <w:webHidden/>
              </w:rPr>
              <w:fldChar w:fldCharType="end"/>
            </w:r>
          </w:hyperlink>
        </w:p>
        <w:p w14:paraId="1BEC1EA9" w14:textId="700A5A09" w:rsidR="0076696F" w:rsidRPr="00C8603F" w:rsidRDefault="000802D6">
          <w:pPr>
            <w:pStyle w:val="31"/>
            <w:rPr>
              <w:rFonts w:eastAsiaTheme="minorEastAsia"/>
              <w:i w:val="0"/>
              <w:iCs w:val="0"/>
              <w:noProof/>
              <w:sz w:val="22"/>
              <w:szCs w:val="22"/>
            </w:rPr>
          </w:pPr>
          <w:hyperlink w:anchor="_Toc57304784" w:history="1">
            <w:r w:rsidR="0076696F" w:rsidRPr="00C8603F">
              <w:rPr>
                <w:rStyle w:val="a3"/>
                <w:noProof/>
              </w:rPr>
              <w:t>4.6.11</w:t>
            </w:r>
            <w:r w:rsidR="0076696F" w:rsidRPr="00C8603F">
              <w:rPr>
                <w:rFonts w:eastAsiaTheme="minorEastAsia"/>
                <w:i w:val="0"/>
                <w:iCs w:val="0"/>
                <w:noProof/>
                <w:sz w:val="22"/>
                <w:szCs w:val="22"/>
              </w:rPr>
              <w:tab/>
            </w:r>
            <w:r w:rsidR="0076696F" w:rsidRPr="00C8603F">
              <w:rPr>
                <w:rStyle w:val="a3"/>
                <w:noProof/>
              </w:rPr>
              <w:t>Удаление записи</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_Toc57304784 \h </w:instrText>
            </w:r>
            <w:r w:rsidR="0076696F" w:rsidRPr="00C8603F">
              <w:rPr>
                <w:noProof/>
                <w:webHidden/>
              </w:rPr>
            </w:r>
            <w:r w:rsidR="0076696F" w:rsidRPr="00C8603F">
              <w:rPr>
                <w:noProof/>
                <w:webHidden/>
              </w:rPr>
              <w:fldChar w:fldCharType="separate"/>
            </w:r>
            <w:r w:rsidR="00461A0B">
              <w:rPr>
                <w:noProof/>
                <w:webHidden/>
              </w:rPr>
              <w:t>101</w:t>
            </w:r>
            <w:r w:rsidR="0076696F" w:rsidRPr="00C8603F">
              <w:rPr>
                <w:noProof/>
                <w:webHidden/>
              </w:rPr>
              <w:fldChar w:fldCharType="end"/>
            </w:r>
          </w:hyperlink>
        </w:p>
        <w:p w14:paraId="4C60EA66" w14:textId="5CCF8103" w:rsidR="0076696F" w:rsidRPr="00C8603F" w:rsidRDefault="000802D6">
          <w:pPr>
            <w:pStyle w:val="31"/>
            <w:rPr>
              <w:rFonts w:eastAsiaTheme="minorEastAsia"/>
              <w:i w:val="0"/>
              <w:iCs w:val="0"/>
              <w:noProof/>
              <w:sz w:val="22"/>
              <w:szCs w:val="22"/>
            </w:rPr>
          </w:pPr>
          <w:hyperlink w:anchor="_Toc57304785" w:history="1">
            <w:r w:rsidR="0076696F" w:rsidRPr="00C8603F">
              <w:rPr>
                <w:rStyle w:val="a3"/>
                <w:noProof/>
              </w:rPr>
              <w:t>4.6.12</w:t>
            </w:r>
            <w:r w:rsidR="0076696F" w:rsidRPr="00C8603F">
              <w:rPr>
                <w:rFonts w:eastAsiaTheme="minorEastAsia"/>
                <w:i w:val="0"/>
                <w:iCs w:val="0"/>
                <w:noProof/>
                <w:sz w:val="22"/>
                <w:szCs w:val="22"/>
              </w:rPr>
              <w:tab/>
            </w:r>
            <w:r w:rsidR="0076696F" w:rsidRPr="00C8603F">
              <w:rPr>
                <w:rStyle w:val="a3"/>
                <w:noProof/>
              </w:rPr>
              <w:t>Работа с группой бирок</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_Toc57304785 \h </w:instrText>
            </w:r>
            <w:r w:rsidR="0076696F" w:rsidRPr="00C8603F">
              <w:rPr>
                <w:noProof/>
                <w:webHidden/>
              </w:rPr>
            </w:r>
            <w:r w:rsidR="0076696F" w:rsidRPr="00C8603F">
              <w:rPr>
                <w:noProof/>
                <w:webHidden/>
              </w:rPr>
              <w:fldChar w:fldCharType="separate"/>
            </w:r>
            <w:r w:rsidR="00461A0B">
              <w:rPr>
                <w:noProof/>
                <w:webHidden/>
              </w:rPr>
              <w:t>101</w:t>
            </w:r>
            <w:r w:rsidR="0076696F" w:rsidRPr="00C8603F">
              <w:rPr>
                <w:noProof/>
                <w:webHidden/>
              </w:rPr>
              <w:fldChar w:fldCharType="end"/>
            </w:r>
          </w:hyperlink>
        </w:p>
        <w:p w14:paraId="3D0D1CF4" w14:textId="1AD2B366" w:rsidR="0076696F" w:rsidRPr="00C8603F" w:rsidRDefault="000802D6">
          <w:pPr>
            <w:pStyle w:val="31"/>
            <w:rPr>
              <w:rFonts w:eastAsiaTheme="minorEastAsia"/>
              <w:i w:val="0"/>
              <w:iCs w:val="0"/>
              <w:noProof/>
              <w:sz w:val="22"/>
              <w:szCs w:val="22"/>
            </w:rPr>
          </w:pPr>
          <w:hyperlink w:anchor="_Toc57304786" w:history="1">
            <w:r w:rsidR="0076696F" w:rsidRPr="00C8603F">
              <w:rPr>
                <w:rStyle w:val="a3"/>
                <w:noProof/>
              </w:rPr>
              <w:t>4.6.13</w:t>
            </w:r>
            <w:r w:rsidR="0076696F" w:rsidRPr="00C8603F">
              <w:rPr>
                <w:rFonts w:eastAsiaTheme="minorEastAsia"/>
                <w:i w:val="0"/>
                <w:iCs w:val="0"/>
                <w:noProof/>
                <w:sz w:val="22"/>
                <w:szCs w:val="22"/>
              </w:rPr>
              <w:tab/>
            </w:r>
            <w:r w:rsidR="0076696F" w:rsidRPr="00C8603F">
              <w:rPr>
                <w:rStyle w:val="a3"/>
                <w:noProof/>
              </w:rPr>
              <w:t>Добавление расписания для работы с электронной очередью</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_Toc57304786 \h </w:instrText>
            </w:r>
            <w:r w:rsidR="0076696F" w:rsidRPr="00C8603F">
              <w:rPr>
                <w:noProof/>
                <w:webHidden/>
              </w:rPr>
            </w:r>
            <w:r w:rsidR="0076696F" w:rsidRPr="00C8603F">
              <w:rPr>
                <w:noProof/>
                <w:webHidden/>
              </w:rPr>
              <w:fldChar w:fldCharType="separate"/>
            </w:r>
            <w:r w:rsidR="00461A0B">
              <w:rPr>
                <w:noProof/>
                <w:webHidden/>
              </w:rPr>
              <w:t>102</w:t>
            </w:r>
            <w:r w:rsidR="0076696F" w:rsidRPr="00C8603F">
              <w:rPr>
                <w:noProof/>
                <w:webHidden/>
              </w:rPr>
              <w:fldChar w:fldCharType="end"/>
            </w:r>
          </w:hyperlink>
        </w:p>
        <w:p w14:paraId="3B1C8493" w14:textId="609CFCE6" w:rsidR="0076696F" w:rsidRPr="00C8603F" w:rsidRDefault="000802D6">
          <w:pPr>
            <w:pStyle w:val="31"/>
            <w:rPr>
              <w:rFonts w:eastAsiaTheme="minorEastAsia"/>
              <w:i w:val="0"/>
              <w:iCs w:val="0"/>
              <w:noProof/>
              <w:sz w:val="22"/>
              <w:szCs w:val="22"/>
            </w:rPr>
          </w:pPr>
          <w:hyperlink w:anchor="_Toc57304787" w:history="1">
            <w:r w:rsidR="0076696F" w:rsidRPr="00C8603F">
              <w:rPr>
                <w:rStyle w:val="a3"/>
                <w:noProof/>
              </w:rPr>
              <w:t>4.6.14</w:t>
            </w:r>
            <w:r w:rsidR="0076696F" w:rsidRPr="00C8603F">
              <w:rPr>
                <w:rFonts w:eastAsiaTheme="minorEastAsia"/>
                <w:i w:val="0"/>
                <w:iCs w:val="0"/>
                <w:noProof/>
                <w:sz w:val="22"/>
                <w:szCs w:val="22"/>
              </w:rPr>
              <w:tab/>
            </w:r>
            <w:r w:rsidR="0076696F" w:rsidRPr="00C8603F">
              <w:rPr>
                <w:rStyle w:val="a3"/>
                <w:noProof/>
              </w:rPr>
              <w:t>Работа с бирками с типом "Групповой прием"</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_Toc57304787 \h </w:instrText>
            </w:r>
            <w:r w:rsidR="0076696F" w:rsidRPr="00C8603F">
              <w:rPr>
                <w:noProof/>
                <w:webHidden/>
              </w:rPr>
            </w:r>
            <w:r w:rsidR="0076696F" w:rsidRPr="00C8603F">
              <w:rPr>
                <w:noProof/>
                <w:webHidden/>
              </w:rPr>
              <w:fldChar w:fldCharType="separate"/>
            </w:r>
            <w:r w:rsidR="00461A0B">
              <w:rPr>
                <w:noProof/>
                <w:webHidden/>
              </w:rPr>
              <w:t>104</w:t>
            </w:r>
            <w:r w:rsidR="0076696F" w:rsidRPr="00C8603F">
              <w:rPr>
                <w:noProof/>
                <w:webHidden/>
              </w:rPr>
              <w:fldChar w:fldCharType="end"/>
            </w:r>
          </w:hyperlink>
        </w:p>
        <w:p w14:paraId="5016BD43" w14:textId="79CB9051" w:rsidR="0076696F" w:rsidRPr="00C8603F" w:rsidRDefault="000802D6">
          <w:pPr>
            <w:pStyle w:val="31"/>
            <w:rPr>
              <w:rFonts w:eastAsiaTheme="minorEastAsia"/>
              <w:i w:val="0"/>
              <w:iCs w:val="0"/>
              <w:noProof/>
              <w:sz w:val="22"/>
              <w:szCs w:val="22"/>
            </w:rPr>
          </w:pPr>
          <w:hyperlink w:anchor="_Toc57304788" w:history="1">
            <w:r w:rsidR="0076696F" w:rsidRPr="00C8603F">
              <w:rPr>
                <w:rStyle w:val="a3"/>
                <w:noProof/>
              </w:rPr>
              <w:t>4.6.15</w:t>
            </w:r>
            <w:r w:rsidR="0076696F" w:rsidRPr="00C8603F">
              <w:rPr>
                <w:rFonts w:eastAsiaTheme="minorEastAsia"/>
                <w:i w:val="0"/>
                <w:iCs w:val="0"/>
                <w:noProof/>
                <w:sz w:val="22"/>
                <w:szCs w:val="22"/>
              </w:rPr>
              <w:tab/>
            </w:r>
            <w:r w:rsidR="0076696F" w:rsidRPr="00C8603F">
              <w:rPr>
                <w:rStyle w:val="a3"/>
                <w:noProof/>
              </w:rPr>
              <w:t>См. также</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_Toc57304788 \h </w:instrText>
            </w:r>
            <w:r w:rsidR="0076696F" w:rsidRPr="00C8603F">
              <w:rPr>
                <w:noProof/>
                <w:webHidden/>
              </w:rPr>
            </w:r>
            <w:r w:rsidR="0076696F" w:rsidRPr="00C8603F">
              <w:rPr>
                <w:noProof/>
                <w:webHidden/>
              </w:rPr>
              <w:fldChar w:fldCharType="separate"/>
            </w:r>
            <w:r w:rsidR="00461A0B">
              <w:rPr>
                <w:noProof/>
                <w:webHidden/>
              </w:rPr>
              <w:t>104</w:t>
            </w:r>
            <w:r w:rsidR="0076696F" w:rsidRPr="00C8603F">
              <w:rPr>
                <w:noProof/>
                <w:webHidden/>
              </w:rPr>
              <w:fldChar w:fldCharType="end"/>
            </w:r>
          </w:hyperlink>
        </w:p>
        <w:p w14:paraId="1367A695" w14:textId="05EA6DFE" w:rsidR="0076696F" w:rsidRPr="00C8603F" w:rsidRDefault="000802D6">
          <w:pPr>
            <w:pStyle w:val="21"/>
            <w:rPr>
              <w:rFonts w:eastAsiaTheme="minorEastAsia"/>
              <w:noProof/>
              <w:sz w:val="22"/>
              <w:szCs w:val="22"/>
            </w:rPr>
          </w:pPr>
          <w:hyperlink w:anchor="_Toc57304789" w:history="1">
            <w:r w:rsidR="0076696F" w:rsidRPr="00C8603F">
              <w:rPr>
                <w:rStyle w:val="a3"/>
                <w:noProof/>
              </w:rPr>
              <w:t>4.7</w:t>
            </w:r>
            <w:r w:rsidR="0076696F" w:rsidRPr="00C8603F">
              <w:rPr>
                <w:rFonts w:eastAsiaTheme="minorEastAsia"/>
                <w:noProof/>
                <w:sz w:val="22"/>
                <w:szCs w:val="22"/>
              </w:rPr>
              <w:tab/>
            </w:r>
            <w:r w:rsidR="0076696F" w:rsidRPr="00C8603F">
              <w:rPr>
                <w:rStyle w:val="a3"/>
                <w:noProof/>
              </w:rPr>
              <w:t>Мастер выписки направлений</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_Toc57304789 \h </w:instrText>
            </w:r>
            <w:r w:rsidR="0076696F" w:rsidRPr="00C8603F">
              <w:rPr>
                <w:noProof/>
                <w:webHidden/>
              </w:rPr>
            </w:r>
            <w:r w:rsidR="0076696F" w:rsidRPr="00C8603F">
              <w:rPr>
                <w:noProof/>
                <w:webHidden/>
              </w:rPr>
              <w:fldChar w:fldCharType="separate"/>
            </w:r>
            <w:r w:rsidR="00461A0B">
              <w:rPr>
                <w:noProof/>
                <w:webHidden/>
              </w:rPr>
              <w:t>105</w:t>
            </w:r>
            <w:r w:rsidR="0076696F" w:rsidRPr="00C8603F">
              <w:rPr>
                <w:noProof/>
                <w:webHidden/>
              </w:rPr>
              <w:fldChar w:fldCharType="end"/>
            </w:r>
          </w:hyperlink>
        </w:p>
        <w:p w14:paraId="0A6E638B" w14:textId="621660CE" w:rsidR="0076696F" w:rsidRPr="00C8603F" w:rsidRDefault="000802D6">
          <w:pPr>
            <w:pStyle w:val="31"/>
            <w:rPr>
              <w:rFonts w:eastAsiaTheme="minorEastAsia"/>
              <w:i w:val="0"/>
              <w:iCs w:val="0"/>
              <w:noProof/>
              <w:sz w:val="22"/>
              <w:szCs w:val="22"/>
            </w:rPr>
          </w:pPr>
          <w:hyperlink w:anchor="_Toc57304790" w:history="1">
            <w:r w:rsidR="0076696F" w:rsidRPr="00C8603F">
              <w:rPr>
                <w:rStyle w:val="a3"/>
                <w:noProof/>
              </w:rPr>
              <w:t>4.7.1</w:t>
            </w:r>
            <w:r w:rsidR="0076696F" w:rsidRPr="00C8603F">
              <w:rPr>
                <w:rFonts w:eastAsiaTheme="minorEastAsia"/>
                <w:i w:val="0"/>
                <w:iCs w:val="0"/>
                <w:noProof/>
                <w:sz w:val="22"/>
                <w:szCs w:val="22"/>
              </w:rPr>
              <w:tab/>
            </w:r>
            <w:r w:rsidR="0076696F" w:rsidRPr="00C8603F">
              <w:rPr>
                <w:rStyle w:val="a3"/>
                <w:noProof/>
              </w:rPr>
              <w:t>Доступ к форме</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_Toc57304790 \h </w:instrText>
            </w:r>
            <w:r w:rsidR="0076696F" w:rsidRPr="00C8603F">
              <w:rPr>
                <w:noProof/>
                <w:webHidden/>
              </w:rPr>
            </w:r>
            <w:r w:rsidR="0076696F" w:rsidRPr="00C8603F">
              <w:rPr>
                <w:noProof/>
                <w:webHidden/>
              </w:rPr>
              <w:fldChar w:fldCharType="separate"/>
            </w:r>
            <w:r w:rsidR="00461A0B">
              <w:rPr>
                <w:noProof/>
                <w:webHidden/>
              </w:rPr>
              <w:t>105</w:t>
            </w:r>
            <w:r w:rsidR="0076696F" w:rsidRPr="00C8603F">
              <w:rPr>
                <w:noProof/>
                <w:webHidden/>
              </w:rPr>
              <w:fldChar w:fldCharType="end"/>
            </w:r>
          </w:hyperlink>
        </w:p>
        <w:p w14:paraId="47ED94ED" w14:textId="0B82DE9E" w:rsidR="0076696F" w:rsidRPr="00C8603F" w:rsidRDefault="000802D6">
          <w:pPr>
            <w:pStyle w:val="31"/>
            <w:rPr>
              <w:rFonts w:eastAsiaTheme="minorEastAsia"/>
              <w:i w:val="0"/>
              <w:iCs w:val="0"/>
              <w:noProof/>
              <w:sz w:val="22"/>
              <w:szCs w:val="22"/>
            </w:rPr>
          </w:pPr>
          <w:hyperlink w:anchor="_Toc57304791" w:history="1">
            <w:r w:rsidR="0076696F" w:rsidRPr="00C8603F">
              <w:rPr>
                <w:rStyle w:val="a3"/>
                <w:noProof/>
              </w:rPr>
              <w:t>4.7.2</w:t>
            </w:r>
            <w:r w:rsidR="0076696F" w:rsidRPr="00C8603F">
              <w:rPr>
                <w:rFonts w:eastAsiaTheme="minorEastAsia"/>
                <w:i w:val="0"/>
                <w:iCs w:val="0"/>
                <w:noProof/>
                <w:sz w:val="22"/>
                <w:szCs w:val="22"/>
              </w:rPr>
              <w:tab/>
            </w:r>
            <w:r w:rsidR="0076696F" w:rsidRPr="00C8603F">
              <w:rPr>
                <w:rStyle w:val="a3"/>
                <w:noProof/>
              </w:rPr>
              <w:t>Краткое описание формы</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_Toc57304791 \h </w:instrText>
            </w:r>
            <w:r w:rsidR="0076696F" w:rsidRPr="00C8603F">
              <w:rPr>
                <w:noProof/>
                <w:webHidden/>
              </w:rPr>
            </w:r>
            <w:r w:rsidR="0076696F" w:rsidRPr="00C8603F">
              <w:rPr>
                <w:noProof/>
                <w:webHidden/>
              </w:rPr>
              <w:fldChar w:fldCharType="separate"/>
            </w:r>
            <w:r w:rsidR="00461A0B">
              <w:rPr>
                <w:noProof/>
                <w:webHidden/>
              </w:rPr>
              <w:t>107</w:t>
            </w:r>
            <w:r w:rsidR="0076696F" w:rsidRPr="00C8603F">
              <w:rPr>
                <w:noProof/>
                <w:webHidden/>
              </w:rPr>
              <w:fldChar w:fldCharType="end"/>
            </w:r>
          </w:hyperlink>
        </w:p>
        <w:p w14:paraId="0077223E" w14:textId="3095B228" w:rsidR="0076696F" w:rsidRPr="00C8603F" w:rsidRDefault="000802D6">
          <w:pPr>
            <w:pStyle w:val="31"/>
            <w:rPr>
              <w:rFonts w:eastAsiaTheme="minorEastAsia"/>
              <w:i w:val="0"/>
              <w:iCs w:val="0"/>
              <w:noProof/>
              <w:sz w:val="22"/>
              <w:szCs w:val="22"/>
            </w:rPr>
          </w:pPr>
          <w:hyperlink w:anchor="_Toc57304792" w:history="1">
            <w:r w:rsidR="0076696F" w:rsidRPr="00C8603F">
              <w:rPr>
                <w:rStyle w:val="a3"/>
                <w:noProof/>
              </w:rPr>
              <w:t>4.7.3</w:t>
            </w:r>
            <w:r w:rsidR="0076696F" w:rsidRPr="00C8603F">
              <w:rPr>
                <w:rFonts w:eastAsiaTheme="minorEastAsia"/>
                <w:i w:val="0"/>
                <w:iCs w:val="0"/>
                <w:noProof/>
                <w:sz w:val="22"/>
                <w:szCs w:val="22"/>
              </w:rPr>
              <w:tab/>
            </w:r>
            <w:r w:rsidR="0076696F" w:rsidRPr="00C8603F">
              <w:rPr>
                <w:rStyle w:val="a3"/>
                <w:noProof/>
              </w:rPr>
              <w:t>Работа с формой</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_Toc57304792 \h </w:instrText>
            </w:r>
            <w:r w:rsidR="0076696F" w:rsidRPr="00C8603F">
              <w:rPr>
                <w:noProof/>
                <w:webHidden/>
              </w:rPr>
            </w:r>
            <w:r w:rsidR="0076696F" w:rsidRPr="00C8603F">
              <w:rPr>
                <w:noProof/>
                <w:webHidden/>
              </w:rPr>
              <w:fldChar w:fldCharType="separate"/>
            </w:r>
            <w:r w:rsidR="00461A0B">
              <w:rPr>
                <w:noProof/>
                <w:webHidden/>
              </w:rPr>
              <w:t>112</w:t>
            </w:r>
            <w:r w:rsidR="0076696F" w:rsidRPr="00C8603F">
              <w:rPr>
                <w:noProof/>
                <w:webHidden/>
              </w:rPr>
              <w:fldChar w:fldCharType="end"/>
            </w:r>
          </w:hyperlink>
        </w:p>
        <w:p w14:paraId="75694557" w14:textId="185CCC87" w:rsidR="0076696F" w:rsidRPr="00C8603F" w:rsidRDefault="000802D6">
          <w:pPr>
            <w:pStyle w:val="21"/>
            <w:rPr>
              <w:rFonts w:eastAsiaTheme="minorEastAsia"/>
              <w:noProof/>
              <w:sz w:val="22"/>
              <w:szCs w:val="22"/>
            </w:rPr>
          </w:pPr>
          <w:hyperlink w:anchor="_Toc57304793" w:history="1">
            <w:r w:rsidR="0076696F" w:rsidRPr="00C8603F">
              <w:rPr>
                <w:rStyle w:val="a3"/>
                <w:noProof/>
              </w:rPr>
              <w:t>4.8</w:t>
            </w:r>
            <w:r w:rsidR="0076696F" w:rsidRPr="00C8603F">
              <w:rPr>
                <w:rFonts w:eastAsiaTheme="minorEastAsia"/>
                <w:noProof/>
                <w:sz w:val="22"/>
                <w:szCs w:val="22"/>
              </w:rPr>
              <w:tab/>
            </w:r>
            <w:r w:rsidR="0076696F" w:rsidRPr="00C8603F">
              <w:rPr>
                <w:rStyle w:val="a3"/>
                <w:noProof/>
              </w:rPr>
              <w:t>Расписание работы врачей</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_Toc57304793 \h </w:instrText>
            </w:r>
            <w:r w:rsidR="0076696F" w:rsidRPr="00C8603F">
              <w:rPr>
                <w:noProof/>
                <w:webHidden/>
              </w:rPr>
            </w:r>
            <w:r w:rsidR="0076696F" w:rsidRPr="00C8603F">
              <w:rPr>
                <w:noProof/>
                <w:webHidden/>
              </w:rPr>
              <w:fldChar w:fldCharType="separate"/>
            </w:r>
            <w:r w:rsidR="00461A0B">
              <w:rPr>
                <w:noProof/>
                <w:webHidden/>
              </w:rPr>
              <w:t>133</w:t>
            </w:r>
            <w:r w:rsidR="0076696F" w:rsidRPr="00C8603F">
              <w:rPr>
                <w:noProof/>
                <w:webHidden/>
              </w:rPr>
              <w:fldChar w:fldCharType="end"/>
            </w:r>
          </w:hyperlink>
        </w:p>
        <w:p w14:paraId="629609E0" w14:textId="5EC91B02" w:rsidR="0076696F" w:rsidRPr="00C8603F" w:rsidRDefault="000802D6">
          <w:pPr>
            <w:pStyle w:val="31"/>
            <w:rPr>
              <w:rFonts w:eastAsiaTheme="minorEastAsia"/>
              <w:i w:val="0"/>
              <w:iCs w:val="0"/>
              <w:noProof/>
              <w:sz w:val="22"/>
              <w:szCs w:val="22"/>
            </w:rPr>
          </w:pPr>
          <w:hyperlink w:anchor="_Toc57304794" w:history="1">
            <w:r w:rsidR="0076696F" w:rsidRPr="00C8603F">
              <w:rPr>
                <w:rStyle w:val="a3"/>
                <w:noProof/>
              </w:rPr>
              <w:t>4.8.1</w:t>
            </w:r>
            <w:r w:rsidR="0076696F" w:rsidRPr="00C8603F">
              <w:rPr>
                <w:rFonts w:eastAsiaTheme="minorEastAsia"/>
                <w:i w:val="0"/>
                <w:iCs w:val="0"/>
                <w:noProof/>
                <w:sz w:val="22"/>
                <w:szCs w:val="22"/>
              </w:rPr>
              <w:tab/>
            </w:r>
            <w:r w:rsidR="0076696F" w:rsidRPr="00C8603F">
              <w:rPr>
                <w:rStyle w:val="a3"/>
                <w:noProof/>
              </w:rPr>
              <w:t>Общая информация</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_Toc57304794 \h </w:instrText>
            </w:r>
            <w:r w:rsidR="0076696F" w:rsidRPr="00C8603F">
              <w:rPr>
                <w:noProof/>
                <w:webHidden/>
              </w:rPr>
            </w:r>
            <w:r w:rsidR="0076696F" w:rsidRPr="00C8603F">
              <w:rPr>
                <w:noProof/>
                <w:webHidden/>
              </w:rPr>
              <w:fldChar w:fldCharType="separate"/>
            </w:r>
            <w:r w:rsidR="00461A0B">
              <w:rPr>
                <w:noProof/>
                <w:webHidden/>
              </w:rPr>
              <w:t>133</w:t>
            </w:r>
            <w:r w:rsidR="0076696F" w:rsidRPr="00C8603F">
              <w:rPr>
                <w:noProof/>
                <w:webHidden/>
              </w:rPr>
              <w:fldChar w:fldCharType="end"/>
            </w:r>
          </w:hyperlink>
        </w:p>
        <w:p w14:paraId="3105B1B7" w14:textId="0D4E0935" w:rsidR="0076696F" w:rsidRPr="00C8603F" w:rsidRDefault="000802D6">
          <w:pPr>
            <w:pStyle w:val="31"/>
            <w:rPr>
              <w:rFonts w:eastAsiaTheme="minorEastAsia"/>
              <w:i w:val="0"/>
              <w:iCs w:val="0"/>
              <w:noProof/>
              <w:sz w:val="22"/>
              <w:szCs w:val="22"/>
            </w:rPr>
          </w:pPr>
          <w:hyperlink w:anchor="_Toc57304795" w:history="1">
            <w:r w:rsidR="0076696F" w:rsidRPr="00C8603F">
              <w:rPr>
                <w:rStyle w:val="a3"/>
                <w:noProof/>
              </w:rPr>
              <w:t>4.8.2</w:t>
            </w:r>
            <w:r w:rsidR="0076696F" w:rsidRPr="00C8603F">
              <w:rPr>
                <w:rFonts w:eastAsiaTheme="minorEastAsia"/>
                <w:i w:val="0"/>
                <w:iCs w:val="0"/>
                <w:noProof/>
                <w:sz w:val="22"/>
                <w:szCs w:val="22"/>
              </w:rPr>
              <w:tab/>
            </w:r>
            <w:r w:rsidR="0076696F" w:rsidRPr="00C8603F">
              <w:rPr>
                <w:rStyle w:val="a3"/>
                <w:noProof/>
              </w:rPr>
              <w:t>Условия доступа к форме</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_Toc57304795 \h </w:instrText>
            </w:r>
            <w:r w:rsidR="0076696F" w:rsidRPr="00C8603F">
              <w:rPr>
                <w:noProof/>
                <w:webHidden/>
              </w:rPr>
            </w:r>
            <w:r w:rsidR="0076696F" w:rsidRPr="00C8603F">
              <w:rPr>
                <w:noProof/>
                <w:webHidden/>
              </w:rPr>
              <w:fldChar w:fldCharType="separate"/>
            </w:r>
            <w:r w:rsidR="00461A0B">
              <w:rPr>
                <w:noProof/>
                <w:webHidden/>
              </w:rPr>
              <w:t>133</w:t>
            </w:r>
            <w:r w:rsidR="0076696F" w:rsidRPr="00C8603F">
              <w:rPr>
                <w:noProof/>
                <w:webHidden/>
              </w:rPr>
              <w:fldChar w:fldCharType="end"/>
            </w:r>
          </w:hyperlink>
        </w:p>
        <w:p w14:paraId="427F7D11" w14:textId="443F36E6" w:rsidR="0076696F" w:rsidRPr="00C8603F" w:rsidRDefault="000802D6">
          <w:pPr>
            <w:pStyle w:val="31"/>
            <w:rPr>
              <w:rFonts w:eastAsiaTheme="minorEastAsia"/>
              <w:i w:val="0"/>
              <w:iCs w:val="0"/>
              <w:noProof/>
              <w:sz w:val="22"/>
              <w:szCs w:val="22"/>
            </w:rPr>
          </w:pPr>
          <w:hyperlink w:anchor="_Toc57304796" w:history="1">
            <w:r w:rsidR="0076696F" w:rsidRPr="00C8603F">
              <w:rPr>
                <w:rStyle w:val="a3"/>
                <w:noProof/>
              </w:rPr>
              <w:t>4.8.3</w:t>
            </w:r>
            <w:r w:rsidR="0076696F" w:rsidRPr="00C8603F">
              <w:rPr>
                <w:rFonts w:eastAsiaTheme="minorEastAsia"/>
                <w:i w:val="0"/>
                <w:iCs w:val="0"/>
                <w:noProof/>
                <w:sz w:val="22"/>
                <w:szCs w:val="22"/>
              </w:rPr>
              <w:tab/>
            </w:r>
            <w:r w:rsidR="0076696F" w:rsidRPr="00C8603F">
              <w:rPr>
                <w:rStyle w:val="a3"/>
                <w:noProof/>
              </w:rPr>
              <w:t>Описание формы</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_Toc57304796 \h </w:instrText>
            </w:r>
            <w:r w:rsidR="0076696F" w:rsidRPr="00C8603F">
              <w:rPr>
                <w:noProof/>
                <w:webHidden/>
              </w:rPr>
            </w:r>
            <w:r w:rsidR="0076696F" w:rsidRPr="00C8603F">
              <w:rPr>
                <w:noProof/>
                <w:webHidden/>
              </w:rPr>
              <w:fldChar w:fldCharType="separate"/>
            </w:r>
            <w:r w:rsidR="00461A0B">
              <w:rPr>
                <w:noProof/>
                <w:webHidden/>
              </w:rPr>
              <w:t>135</w:t>
            </w:r>
            <w:r w:rsidR="0076696F" w:rsidRPr="00C8603F">
              <w:rPr>
                <w:noProof/>
                <w:webHidden/>
              </w:rPr>
              <w:fldChar w:fldCharType="end"/>
            </w:r>
          </w:hyperlink>
        </w:p>
        <w:p w14:paraId="2FEDC8DF" w14:textId="4351130F" w:rsidR="0076696F" w:rsidRPr="00C8603F" w:rsidRDefault="000802D6">
          <w:pPr>
            <w:pStyle w:val="31"/>
            <w:rPr>
              <w:rFonts w:eastAsiaTheme="minorEastAsia"/>
              <w:i w:val="0"/>
              <w:iCs w:val="0"/>
              <w:noProof/>
              <w:sz w:val="22"/>
              <w:szCs w:val="22"/>
            </w:rPr>
          </w:pPr>
          <w:hyperlink w:anchor="_Toc57304797" w:history="1">
            <w:r w:rsidR="0076696F" w:rsidRPr="00C8603F">
              <w:rPr>
                <w:rStyle w:val="a3"/>
                <w:noProof/>
              </w:rPr>
              <w:t>4.8.4</w:t>
            </w:r>
            <w:r w:rsidR="0076696F" w:rsidRPr="00C8603F">
              <w:rPr>
                <w:rFonts w:eastAsiaTheme="minorEastAsia"/>
                <w:i w:val="0"/>
                <w:iCs w:val="0"/>
                <w:noProof/>
                <w:sz w:val="22"/>
                <w:szCs w:val="22"/>
              </w:rPr>
              <w:tab/>
            </w:r>
            <w:r w:rsidR="0076696F" w:rsidRPr="00C8603F">
              <w:rPr>
                <w:rStyle w:val="a3"/>
                <w:noProof/>
              </w:rPr>
              <w:t>Работа с формой</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_Toc57304797 \h </w:instrText>
            </w:r>
            <w:r w:rsidR="0076696F" w:rsidRPr="00C8603F">
              <w:rPr>
                <w:noProof/>
                <w:webHidden/>
              </w:rPr>
            </w:r>
            <w:r w:rsidR="0076696F" w:rsidRPr="00C8603F">
              <w:rPr>
                <w:noProof/>
                <w:webHidden/>
              </w:rPr>
              <w:fldChar w:fldCharType="separate"/>
            </w:r>
            <w:r w:rsidR="00461A0B">
              <w:rPr>
                <w:noProof/>
                <w:webHidden/>
              </w:rPr>
              <w:t>137</w:t>
            </w:r>
            <w:r w:rsidR="0076696F" w:rsidRPr="00C8603F">
              <w:rPr>
                <w:noProof/>
                <w:webHidden/>
              </w:rPr>
              <w:fldChar w:fldCharType="end"/>
            </w:r>
          </w:hyperlink>
        </w:p>
        <w:p w14:paraId="503FE8BB" w14:textId="4F56D661" w:rsidR="0076696F" w:rsidRPr="00C8603F" w:rsidRDefault="000802D6">
          <w:pPr>
            <w:pStyle w:val="21"/>
            <w:rPr>
              <w:rFonts w:eastAsiaTheme="minorEastAsia"/>
              <w:noProof/>
              <w:sz w:val="22"/>
              <w:szCs w:val="22"/>
            </w:rPr>
          </w:pPr>
          <w:hyperlink w:anchor="_Toc57304798" w:history="1">
            <w:r w:rsidR="0076696F" w:rsidRPr="00C8603F">
              <w:rPr>
                <w:rStyle w:val="a3"/>
                <w:noProof/>
              </w:rPr>
              <w:t>4.9</w:t>
            </w:r>
            <w:r w:rsidR="0076696F" w:rsidRPr="00C8603F">
              <w:rPr>
                <w:rFonts w:eastAsiaTheme="minorEastAsia"/>
                <w:noProof/>
                <w:sz w:val="22"/>
                <w:szCs w:val="22"/>
              </w:rPr>
              <w:tab/>
            </w:r>
            <w:r w:rsidR="0076696F" w:rsidRPr="00C8603F">
              <w:rPr>
                <w:rStyle w:val="a3"/>
                <w:noProof/>
              </w:rPr>
              <w:t>График замещений</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_Toc57304798 \h </w:instrText>
            </w:r>
            <w:r w:rsidR="0076696F" w:rsidRPr="00C8603F">
              <w:rPr>
                <w:noProof/>
                <w:webHidden/>
              </w:rPr>
            </w:r>
            <w:r w:rsidR="0076696F" w:rsidRPr="00C8603F">
              <w:rPr>
                <w:noProof/>
                <w:webHidden/>
              </w:rPr>
              <w:fldChar w:fldCharType="separate"/>
            </w:r>
            <w:r w:rsidR="00461A0B">
              <w:rPr>
                <w:noProof/>
                <w:webHidden/>
              </w:rPr>
              <w:t>139</w:t>
            </w:r>
            <w:r w:rsidR="0076696F" w:rsidRPr="00C8603F">
              <w:rPr>
                <w:noProof/>
                <w:webHidden/>
              </w:rPr>
              <w:fldChar w:fldCharType="end"/>
            </w:r>
          </w:hyperlink>
        </w:p>
        <w:p w14:paraId="3ED01FFB" w14:textId="7A35178E" w:rsidR="0076696F" w:rsidRPr="00C8603F" w:rsidRDefault="000802D6">
          <w:pPr>
            <w:pStyle w:val="31"/>
            <w:rPr>
              <w:rFonts w:eastAsiaTheme="minorEastAsia"/>
              <w:i w:val="0"/>
              <w:iCs w:val="0"/>
              <w:noProof/>
              <w:sz w:val="22"/>
              <w:szCs w:val="22"/>
            </w:rPr>
          </w:pPr>
          <w:hyperlink w:anchor="_Toc57304799" w:history="1">
            <w:r w:rsidR="0076696F" w:rsidRPr="00C8603F">
              <w:rPr>
                <w:rStyle w:val="a3"/>
                <w:noProof/>
              </w:rPr>
              <w:t>4.9.1</w:t>
            </w:r>
            <w:r w:rsidR="0076696F" w:rsidRPr="00C8603F">
              <w:rPr>
                <w:rFonts w:eastAsiaTheme="minorEastAsia"/>
                <w:i w:val="0"/>
                <w:iCs w:val="0"/>
                <w:noProof/>
                <w:sz w:val="22"/>
                <w:szCs w:val="22"/>
              </w:rPr>
              <w:tab/>
            </w:r>
            <w:r w:rsidR="0076696F" w:rsidRPr="00C8603F">
              <w:rPr>
                <w:rStyle w:val="a3"/>
                <w:noProof/>
              </w:rPr>
              <w:t>Назначение</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_Toc57304799 \h </w:instrText>
            </w:r>
            <w:r w:rsidR="0076696F" w:rsidRPr="00C8603F">
              <w:rPr>
                <w:noProof/>
                <w:webHidden/>
              </w:rPr>
            </w:r>
            <w:r w:rsidR="0076696F" w:rsidRPr="00C8603F">
              <w:rPr>
                <w:noProof/>
                <w:webHidden/>
              </w:rPr>
              <w:fldChar w:fldCharType="separate"/>
            </w:r>
            <w:r w:rsidR="00461A0B">
              <w:rPr>
                <w:noProof/>
                <w:webHidden/>
              </w:rPr>
              <w:t>139</w:t>
            </w:r>
            <w:r w:rsidR="0076696F" w:rsidRPr="00C8603F">
              <w:rPr>
                <w:noProof/>
                <w:webHidden/>
              </w:rPr>
              <w:fldChar w:fldCharType="end"/>
            </w:r>
          </w:hyperlink>
        </w:p>
        <w:p w14:paraId="5167B60D" w14:textId="54461038" w:rsidR="0076696F" w:rsidRPr="00C8603F" w:rsidRDefault="000802D6">
          <w:pPr>
            <w:pStyle w:val="31"/>
            <w:rPr>
              <w:rFonts w:eastAsiaTheme="minorEastAsia"/>
              <w:i w:val="0"/>
              <w:iCs w:val="0"/>
              <w:noProof/>
              <w:sz w:val="22"/>
              <w:szCs w:val="22"/>
            </w:rPr>
          </w:pPr>
          <w:hyperlink w:anchor="_Toc57304800" w:history="1">
            <w:r w:rsidR="0076696F" w:rsidRPr="00C8603F">
              <w:rPr>
                <w:rStyle w:val="a3"/>
                <w:noProof/>
              </w:rPr>
              <w:t>4.9.2</w:t>
            </w:r>
            <w:r w:rsidR="0076696F" w:rsidRPr="00C8603F">
              <w:rPr>
                <w:rFonts w:eastAsiaTheme="minorEastAsia"/>
                <w:i w:val="0"/>
                <w:iCs w:val="0"/>
                <w:noProof/>
                <w:sz w:val="22"/>
                <w:szCs w:val="22"/>
              </w:rPr>
              <w:tab/>
            </w:r>
            <w:r w:rsidR="0076696F" w:rsidRPr="00C8603F">
              <w:rPr>
                <w:rStyle w:val="a3"/>
                <w:noProof/>
              </w:rPr>
              <w:t>Доступ к функционалу</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_Toc57304800 \h </w:instrText>
            </w:r>
            <w:r w:rsidR="0076696F" w:rsidRPr="00C8603F">
              <w:rPr>
                <w:noProof/>
                <w:webHidden/>
              </w:rPr>
            </w:r>
            <w:r w:rsidR="0076696F" w:rsidRPr="00C8603F">
              <w:rPr>
                <w:noProof/>
                <w:webHidden/>
              </w:rPr>
              <w:fldChar w:fldCharType="separate"/>
            </w:r>
            <w:r w:rsidR="00461A0B">
              <w:rPr>
                <w:noProof/>
                <w:webHidden/>
              </w:rPr>
              <w:t>139</w:t>
            </w:r>
            <w:r w:rsidR="0076696F" w:rsidRPr="00C8603F">
              <w:rPr>
                <w:noProof/>
                <w:webHidden/>
              </w:rPr>
              <w:fldChar w:fldCharType="end"/>
            </w:r>
          </w:hyperlink>
        </w:p>
        <w:p w14:paraId="12BFF0B5" w14:textId="066AC222" w:rsidR="0076696F" w:rsidRPr="00C8603F" w:rsidRDefault="000802D6">
          <w:pPr>
            <w:pStyle w:val="31"/>
            <w:rPr>
              <w:rFonts w:eastAsiaTheme="minorEastAsia"/>
              <w:i w:val="0"/>
              <w:iCs w:val="0"/>
              <w:noProof/>
              <w:sz w:val="22"/>
              <w:szCs w:val="22"/>
            </w:rPr>
          </w:pPr>
          <w:hyperlink w:anchor="_Toc57304801" w:history="1">
            <w:r w:rsidR="0076696F" w:rsidRPr="00C8603F">
              <w:rPr>
                <w:rStyle w:val="a3"/>
                <w:noProof/>
              </w:rPr>
              <w:t>4.9.3</w:t>
            </w:r>
            <w:r w:rsidR="0076696F" w:rsidRPr="00C8603F">
              <w:rPr>
                <w:rFonts w:eastAsiaTheme="minorEastAsia"/>
                <w:i w:val="0"/>
                <w:iCs w:val="0"/>
                <w:noProof/>
                <w:sz w:val="22"/>
                <w:szCs w:val="22"/>
              </w:rPr>
              <w:tab/>
            </w:r>
            <w:r w:rsidR="0076696F" w:rsidRPr="00C8603F">
              <w:rPr>
                <w:rStyle w:val="a3"/>
                <w:noProof/>
              </w:rPr>
              <w:t>Добавление графика замещения</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_Toc57304801 \h </w:instrText>
            </w:r>
            <w:r w:rsidR="0076696F" w:rsidRPr="00C8603F">
              <w:rPr>
                <w:noProof/>
                <w:webHidden/>
              </w:rPr>
            </w:r>
            <w:r w:rsidR="0076696F" w:rsidRPr="00C8603F">
              <w:rPr>
                <w:noProof/>
                <w:webHidden/>
              </w:rPr>
              <w:fldChar w:fldCharType="separate"/>
            </w:r>
            <w:r w:rsidR="00461A0B">
              <w:rPr>
                <w:noProof/>
                <w:webHidden/>
              </w:rPr>
              <w:t>140</w:t>
            </w:r>
            <w:r w:rsidR="0076696F" w:rsidRPr="00C8603F">
              <w:rPr>
                <w:noProof/>
                <w:webHidden/>
              </w:rPr>
              <w:fldChar w:fldCharType="end"/>
            </w:r>
          </w:hyperlink>
        </w:p>
        <w:p w14:paraId="68821D61" w14:textId="3B697DE5" w:rsidR="0076696F" w:rsidRPr="00C8603F" w:rsidRDefault="000802D6">
          <w:pPr>
            <w:pStyle w:val="31"/>
            <w:rPr>
              <w:rFonts w:eastAsiaTheme="minorEastAsia"/>
              <w:i w:val="0"/>
              <w:iCs w:val="0"/>
              <w:noProof/>
              <w:sz w:val="22"/>
              <w:szCs w:val="22"/>
            </w:rPr>
          </w:pPr>
          <w:hyperlink w:anchor="_Toc57304802" w:history="1">
            <w:r w:rsidR="0076696F" w:rsidRPr="00C8603F">
              <w:rPr>
                <w:rStyle w:val="a3"/>
                <w:noProof/>
              </w:rPr>
              <w:t>4.9.4</w:t>
            </w:r>
            <w:r w:rsidR="0076696F" w:rsidRPr="00C8603F">
              <w:rPr>
                <w:rFonts w:eastAsiaTheme="minorEastAsia"/>
                <w:i w:val="0"/>
                <w:iCs w:val="0"/>
                <w:noProof/>
                <w:sz w:val="22"/>
                <w:szCs w:val="22"/>
              </w:rPr>
              <w:tab/>
            </w:r>
            <w:r w:rsidR="0076696F" w:rsidRPr="00C8603F">
              <w:rPr>
                <w:rStyle w:val="a3"/>
                <w:noProof/>
              </w:rPr>
              <w:t>Описание формы</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_Toc57304802 \h </w:instrText>
            </w:r>
            <w:r w:rsidR="0076696F" w:rsidRPr="00C8603F">
              <w:rPr>
                <w:noProof/>
                <w:webHidden/>
              </w:rPr>
            </w:r>
            <w:r w:rsidR="0076696F" w:rsidRPr="00C8603F">
              <w:rPr>
                <w:noProof/>
                <w:webHidden/>
              </w:rPr>
              <w:fldChar w:fldCharType="separate"/>
            </w:r>
            <w:r w:rsidR="00461A0B">
              <w:rPr>
                <w:noProof/>
                <w:webHidden/>
              </w:rPr>
              <w:t>140</w:t>
            </w:r>
            <w:r w:rsidR="0076696F" w:rsidRPr="00C8603F">
              <w:rPr>
                <w:noProof/>
                <w:webHidden/>
              </w:rPr>
              <w:fldChar w:fldCharType="end"/>
            </w:r>
          </w:hyperlink>
        </w:p>
        <w:p w14:paraId="62ADF2F8" w14:textId="5964C9EB" w:rsidR="0076696F" w:rsidRPr="00C8603F" w:rsidRDefault="000802D6">
          <w:pPr>
            <w:pStyle w:val="21"/>
            <w:rPr>
              <w:rFonts w:eastAsiaTheme="minorEastAsia"/>
              <w:noProof/>
              <w:sz w:val="22"/>
              <w:szCs w:val="22"/>
            </w:rPr>
          </w:pPr>
          <w:hyperlink w:anchor="_Toc57304803" w:history="1">
            <w:r w:rsidR="0076696F" w:rsidRPr="00C8603F">
              <w:rPr>
                <w:rStyle w:val="a3"/>
                <w:noProof/>
              </w:rPr>
              <w:t>4.10</w:t>
            </w:r>
            <w:r w:rsidR="0076696F" w:rsidRPr="00C8603F">
              <w:rPr>
                <w:rFonts w:eastAsiaTheme="minorEastAsia"/>
                <w:noProof/>
                <w:sz w:val="22"/>
                <w:szCs w:val="22"/>
              </w:rPr>
              <w:tab/>
            </w:r>
            <w:r w:rsidR="0076696F" w:rsidRPr="00C8603F">
              <w:rPr>
                <w:rStyle w:val="a3"/>
                <w:noProof/>
              </w:rPr>
              <w:t>Создание расписания для отображения расписания на портале</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_Toc57304803 \h </w:instrText>
            </w:r>
            <w:r w:rsidR="0076696F" w:rsidRPr="00C8603F">
              <w:rPr>
                <w:noProof/>
                <w:webHidden/>
              </w:rPr>
            </w:r>
            <w:r w:rsidR="0076696F" w:rsidRPr="00C8603F">
              <w:rPr>
                <w:noProof/>
                <w:webHidden/>
              </w:rPr>
              <w:fldChar w:fldCharType="separate"/>
            </w:r>
            <w:r w:rsidR="00461A0B">
              <w:rPr>
                <w:noProof/>
                <w:webHidden/>
              </w:rPr>
              <w:t>142</w:t>
            </w:r>
            <w:r w:rsidR="0076696F" w:rsidRPr="00C8603F">
              <w:rPr>
                <w:noProof/>
                <w:webHidden/>
              </w:rPr>
              <w:fldChar w:fldCharType="end"/>
            </w:r>
          </w:hyperlink>
        </w:p>
        <w:p w14:paraId="464F010A" w14:textId="6C220C10" w:rsidR="0076696F" w:rsidRPr="00C8603F" w:rsidRDefault="000802D6">
          <w:pPr>
            <w:pStyle w:val="11"/>
            <w:rPr>
              <w:rFonts w:eastAsiaTheme="minorEastAsia"/>
              <w:b w:val="0"/>
              <w:noProof/>
              <w:sz w:val="22"/>
              <w:szCs w:val="22"/>
            </w:rPr>
          </w:pPr>
          <w:hyperlink w:anchor="_Toc57304804" w:history="1">
            <w:r w:rsidR="0076696F" w:rsidRPr="00C8603F">
              <w:rPr>
                <w:rStyle w:val="a3"/>
                <w:noProof/>
              </w:rPr>
              <w:t>5</w:t>
            </w:r>
            <w:r w:rsidR="0076696F" w:rsidRPr="00C8603F">
              <w:rPr>
                <w:rFonts w:eastAsiaTheme="minorEastAsia"/>
                <w:b w:val="0"/>
                <w:noProof/>
                <w:sz w:val="22"/>
                <w:szCs w:val="22"/>
              </w:rPr>
              <w:tab/>
            </w:r>
            <w:r w:rsidR="0076696F" w:rsidRPr="00C8603F">
              <w:rPr>
                <w:rStyle w:val="a3"/>
                <w:noProof/>
              </w:rPr>
              <w:t>Аварийные ситуации</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_Toc57304804 \h </w:instrText>
            </w:r>
            <w:r w:rsidR="0076696F" w:rsidRPr="00C8603F">
              <w:rPr>
                <w:noProof/>
                <w:webHidden/>
              </w:rPr>
            </w:r>
            <w:r w:rsidR="0076696F" w:rsidRPr="00C8603F">
              <w:rPr>
                <w:noProof/>
                <w:webHidden/>
              </w:rPr>
              <w:fldChar w:fldCharType="separate"/>
            </w:r>
            <w:r w:rsidR="00461A0B">
              <w:rPr>
                <w:noProof/>
                <w:webHidden/>
              </w:rPr>
              <w:t>146</w:t>
            </w:r>
            <w:r w:rsidR="0076696F" w:rsidRPr="00C8603F">
              <w:rPr>
                <w:noProof/>
                <w:webHidden/>
              </w:rPr>
              <w:fldChar w:fldCharType="end"/>
            </w:r>
          </w:hyperlink>
        </w:p>
        <w:p w14:paraId="5FE7BA84" w14:textId="5A0114B0" w:rsidR="0076696F" w:rsidRPr="00C8603F" w:rsidRDefault="000802D6">
          <w:pPr>
            <w:pStyle w:val="21"/>
            <w:rPr>
              <w:rFonts w:eastAsiaTheme="minorEastAsia"/>
              <w:noProof/>
              <w:sz w:val="22"/>
              <w:szCs w:val="22"/>
            </w:rPr>
          </w:pPr>
          <w:hyperlink w:anchor="_Toc57304805" w:history="1">
            <w:r w:rsidR="0076696F" w:rsidRPr="00C8603F">
              <w:rPr>
                <w:rStyle w:val="a3"/>
                <w:noProof/>
              </w:rPr>
              <w:t>5.1</w:t>
            </w:r>
            <w:r w:rsidR="0076696F" w:rsidRPr="00C8603F">
              <w:rPr>
                <w:rFonts w:eastAsiaTheme="minorEastAsia"/>
                <w:noProof/>
                <w:sz w:val="22"/>
                <w:szCs w:val="22"/>
              </w:rPr>
              <w:tab/>
            </w:r>
            <w:r w:rsidR="0076696F" w:rsidRPr="00C8603F">
              <w:rPr>
                <w:rStyle w:val="a3"/>
                <w:noProof/>
              </w:rPr>
              <w:t>Описание аварийных ситуаций</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_Toc57304805 \h </w:instrText>
            </w:r>
            <w:r w:rsidR="0076696F" w:rsidRPr="00C8603F">
              <w:rPr>
                <w:noProof/>
                <w:webHidden/>
              </w:rPr>
            </w:r>
            <w:r w:rsidR="0076696F" w:rsidRPr="00C8603F">
              <w:rPr>
                <w:noProof/>
                <w:webHidden/>
              </w:rPr>
              <w:fldChar w:fldCharType="separate"/>
            </w:r>
            <w:r w:rsidR="00461A0B">
              <w:rPr>
                <w:noProof/>
                <w:webHidden/>
              </w:rPr>
              <w:t>146</w:t>
            </w:r>
            <w:r w:rsidR="0076696F" w:rsidRPr="00C8603F">
              <w:rPr>
                <w:noProof/>
                <w:webHidden/>
              </w:rPr>
              <w:fldChar w:fldCharType="end"/>
            </w:r>
          </w:hyperlink>
        </w:p>
        <w:p w14:paraId="57EB4AA5" w14:textId="3186564E" w:rsidR="0076696F" w:rsidRPr="00C8603F" w:rsidRDefault="000802D6">
          <w:pPr>
            <w:pStyle w:val="21"/>
            <w:rPr>
              <w:rFonts w:eastAsiaTheme="minorEastAsia"/>
              <w:noProof/>
              <w:sz w:val="22"/>
              <w:szCs w:val="22"/>
            </w:rPr>
          </w:pPr>
          <w:hyperlink w:anchor="_Toc57304806" w:history="1">
            <w:r w:rsidR="0076696F" w:rsidRPr="00C8603F">
              <w:rPr>
                <w:rStyle w:val="a3"/>
                <w:noProof/>
              </w:rPr>
              <w:t>5.2</w:t>
            </w:r>
            <w:r w:rsidR="0076696F" w:rsidRPr="00C8603F">
              <w:rPr>
                <w:rFonts w:eastAsiaTheme="minorEastAsia"/>
                <w:noProof/>
                <w:sz w:val="22"/>
                <w:szCs w:val="22"/>
              </w:rPr>
              <w:tab/>
            </w:r>
            <w:r w:rsidR="0076696F" w:rsidRPr="00C8603F">
              <w:rPr>
                <w:rStyle w:val="a3"/>
                <w:noProof/>
              </w:rPr>
              <w:t>Действия в случае несоблюдения условий выполнения технологического процесса</w:t>
            </w:r>
            <w:r w:rsidR="0076696F" w:rsidRPr="00C8603F">
              <w:rPr>
                <w:noProof/>
                <w:webHidden/>
              </w:rPr>
              <w:tab/>
            </w:r>
            <w:r w:rsidR="0076696F" w:rsidRPr="00C8603F">
              <w:rPr>
                <w:noProof/>
                <w:webHidden/>
              </w:rPr>
              <w:fldChar w:fldCharType="begin"/>
            </w:r>
            <w:r w:rsidR="0076696F" w:rsidRPr="00C8603F">
              <w:rPr>
                <w:noProof/>
                <w:webHidden/>
              </w:rPr>
              <w:instrText xml:space="preserve"> PAGEREF _Toc57304806 \h </w:instrText>
            </w:r>
            <w:r w:rsidR="0076696F" w:rsidRPr="00C8603F">
              <w:rPr>
                <w:noProof/>
                <w:webHidden/>
              </w:rPr>
            </w:r>
            <w:r w:rsidR="0076696F" w:rsidRPr="00C8603F">
              <w:rPr>
                <w:noProof/>
                <w:webHidden/>
              </w:rPr>
              <w:fldChar w:fldCharType="separate"/>
            </w:r>
            <w:r w:rsidR="00461A0B">
              <w:rPr>
                <w:noProof/>
                <w:webHidden/>
              </w:rPr>
              <w:t>147</w:t>
            </w:r>
            <w:r w:rsidR="0076696F" w:rsidRPr="00C8603F">
              <w:rPr>
                <w:noProof/>
                <w:webHidden/>
              </w:rPr>
              <w:fldChar w:fldCharType="end"/>
            </w:r>
          </w:hyperlink>
        </w:p>
        <w:p w14:paraId="12189990" w14:textId="5AC6E94A" w:rsidR="00241142" w:rsidRPr="00C8603F" w:rsidRDefault="003E4C05" w:rsidP="008D4EFA">
          <w:r w:rsidRPr="00C8603F">
            <w:rPr>
              <w:b/>
            </w:rPr>
            <w:fldChar w:fldCharType="end"/>
          </w:r>
        </w:p>
      </w:sdtContent>
    </w:sdt>
    <w:p w14:paraId="7ED487E4" w14:textId="5BC0E896" w:rsidR="00241142" w:rsidRPr="00C8603F" w:rsidRDefault="00241142" w:rsidP="00241142">
      <w:pPr>
        <w:pStyle w:val="1"/>
        <w:numPr>
          <w:ilvl w:val="0"/>
          <w:numId w:val="0"/>
        </w:numPr>
        <w:ind w:left="851"/>
      </w:pPr>
      <w:bookmarkStart w:id="1" w:name="_Toc57304732"/>
      <w:r w:rsidRPr="00C8603F">
        <w:lastRenderedPageBreak/>
        <w:t>Перечень терминов и сокращений</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7191"/>
      </w:tblGrid>
      <w:tr w:rsidR="003E4C05" w:rsidRPr="00C8603F" w14:paraId="33D636E8" w14:textId="77777777" w:rsidTr="006B1328">
        <w:tc>
          <w:tcPr>
            <w:tcW w:w="3004" w:type="dxa"/>
            <w:shd w:val="clear" w:color="auto" w:fill="auto"/>
          </w:tcPr>
          <w:p w14:paraId="25F4DE34" w14:textId="77777777" w:rsidR="003E4C05" w:rsidRPr="00C8603F" w:rsidRDefault="003E4C05" w:rsidP="006521EA">
            <w:pPr>
              <w:pStyle w:val="phtablecolcaption"/>
              <w:rPr>
                <w:rFonts w:cs="Times New Roman"/>
              </w:rPr>
            </w:pPr>
            <w:r w:rsidRPr="00C8603F">
              <w:rPr>
                <w:rFonts w:cs="Times New Roman"/>
              </w:rPr>
              <w:t>Термин, сокращение</w:t>
            </w:r>
          </w:p>
        </w:tc>
        <w:tc>
          <w:tcPr>
            <w:tcW w:w="7191" w:type="dxa"/>
            <w:shd w:val="clear" w:color="auto" w:fill="auto"/>
          </w:tcPr>
          <w:p w14:paraId="3DFD2737" w14:textId="77777777" w:rsidR="003E4C05" w:rsidRPr="00C8603F" w:rsidRDefault="003E4C05" w:rsidP="006521EA">
            <w:pPr>
              <w:pStyle w:val="phtablecolcaption"/>
              <w:rPr>
                <w:rFonts w:cs="Times New Roman"/>
              </w:rPr>
            </w:pPr>
            <w:r w:rsidRPr="00C8603F">
              <w:rPr>
                <w:rFonts w:cs="Times New Roman"/>
              </w:rPr>
              <w:t>Определение</w:t>
            </w:r>
          </w:p>
        </w:tc>
      </w:tr>
      <w:tr w:rsidR="003E4C05" w:rsidRPr="00C8603F" w14:paraId="6F40D644" w14:textId="77777777" w:rsidTr="006B1328">
        <w:tc>
          <w:tcPr>
            <w:tcW w:w="3004" w:type="dxa"/>
            <w:shd w:val="clear" w:color="auto" w:fill="auto"/>
          </w:tcPr>
          <w:p w14:paraId="7C7D9678" w14:textId="4355F305" w:rsidR="006B1328" w:rsidRPr="00C8603F" w:rsidRDefault="006B1328" w:rsidP="006521EA">
            <w:pPr>
              <w:pStyle w:val="phtablecellleft"/>
              <w:rPr>
                <w:rFonts w:cs="Times New Roman"/>
              </w:rPr>
            </w:pPr>
            <w:r w:rsidRPr="00C8603F">
              <w:rPr>
                <w:rFonts w:cs="Times New Roman"/>
              </w:rPr>
              <w:t>АРМ</w:t>
            </w:r>
          </w:p>
        </w:tc>
        <w:tc>
          <w:tcPr>
            <w:tcW w:w="7191" w:type="dxa"/>
            <w:shd w:val="clear" w:color="auto" w:fill="auto"/>
          </w:tcPr>
          <w:p w14:paraId="79027B4B" w14:textId="25A35025" w:rsidR="003E4C05" w:rsidRPr="00C8603F" w:rsidRDefault="006B1328" w:rsidP="006521EA">
            <w:pPr>
              <w:pStyle w:val="phtablecellleft"/>
              <w:rPr>
                <w:rFonts w:cs="Times New Roman"/>
              </w:rPr>
            </w:pPr>
            <w:r w:rsidRPr="00C8603F">
              <w:rPr>
                <w:rFonts w:cs="Times New Roman"/>
              </w:rPr>
              <w:t>Автоматизированное рабочее место</w:t>
            </w:r>
          </w:p>
        </w:tc>
      </w:tr>
      <w:tr w:rsidR="003E4C05" w:rsidRPr="00C8603F" w14:paraId="20013F97" w14:textId="77777777" w:rsidTr="006B1328">
        <w:tc>
          <w:tcPr>
            <w:tcW w:w="3004" w:type="dxa"/>
            <w:shd w:val="clear" w:color="auto" w:fill="auto"/>
          </w:tcPr>
          <w:p w14:paraId="2568EFCE" w14:textId="6FA263E7" w:rsidR="003E4C05" w:rsidRPr="00C8603F" w:rsidRDefault="0076696F" w:rsidP="006521EA">
            <w:pPr>
              <w:pStyle w:val="phtablecellleft"/>
              <w:rPr>
                <w:rFonts w:cs="Times New Roman"/>
              </w:rPr>
            </w:pPr>
            <w:r w:rsidRPr="00C8603F">
              <w:rPr>
                <w:rFonts w:cs="Times New Roman"/>
              </w:rPr>
              <w:t>РС Е</w:t>
            </w:r>
            <w:r w:rsidR="006B1328" w:rsidRPr="00C8603F">
              <w:rPr>
                <w:rFonts w:cs="Times New Roman"/>
              </w:rPr>
              <w:t>ГИСЗ</w:t>
            </w:r>
            <w:r w:rsidRPr="00C8603F">
              <w:rPr>
                <w:rFonts w:cs="Times New Roman"/>
              </w:rPr>
              <w:t xml:space="preserve"> НО</w:t>
            </w:r>
            <w:r w:rsidR="006B1328" w:rsidRPr="00C8603F">
              <w:rPr>
                <w:rFonts w:cs="Times New Roman"/>
              </w:rPr>
              <w:t>, Система</w:t>
            </w:r>
          </w:p>
        </w:tc>
        <w:tc>
          <w:tcPr>
            <w:tcW w:w="7191" w:type="dxa"/>
            <w:shd w:val="clear" w:color="auto" w:fill="auto"/>
          </w:tcPr>
          <w:p w14:paraId="45C48A7A" w14:textId="514E18D6" w:rsidR="003E4C05" w:rsidRPr="00C8603F" w:rsidRDefault="0076696F" w:rsidP="0076696F">
            <w:pPr>
              <w:pStyle w:val="phtablecellleft"/>
              <w:rPr>
                <w:rFonts w:cs="Times New Roman"/>
              </w:rPr>
            </w:pPr>
            <w:r w:rsidRPr="00C8603F">
              <w:rPr>
                <w:rFonts w:cs="Times New Roman"/>
              </w:rPr>
              <w:t>Региональный сегмент Единой государственной информационной системы в сфере здравоохранения Нижегородской области</w:t>
            </w:r>
          </w:p>
        </w:tc>
      </w:tr>
      <w:tr w:rsidR="00256CB1" w:rsidRPr="00C8603F" w14:paraId="440F7C08" w14:textId="77777777" w:rsidTr="006B1328">
        <w:tc>
          <w:tcPr>
            <w:tcW w:w="3004" w:type="dxa"/>
            <w:shd w:val="clear" w:color="auto" w:fill="auto"/>
          </w:tcPr>
          <w:p w14:paraId="6AF15274" w14:textId="56825D42" w:rsidR="00256CB1" w:rsidRPr="00C8603F" w:rsidRDefault="00256CB1" w:rsidP="00256CB1">
            <w:pPr>
              <w:pStyle w:val="phtablecellleft"/>
              <w:rPr>
                <w:rFonts w:cs="Times New Roman"/>
              </w:rPr>
            </w:pPr>
            <w:r w:rsidRPr="00C8603F">
              <w:rPr>
                <w:rFonts w:cs="Times New Roman"/>
              </w:rPr>
              <w:t>ЕСИА</w:t>
            </w:r>
          </w:p>
        </w:tc>
        <w:tc>
          <w:tcPr>
            <w:tcW w:w="7191" w:type="dxa"/>
            <w:shd w:val="clear" w:color="auto" w:fill="auto"/>
          </w:tcPr>
          <w:p w14:paraId="46F51ABC" w14:textId="10624453" w:rsidR="00256CB1" w:rsidRPr="00C8603F" w:rsidRDefault="00256CB1" w:rsidP="00256CB1">
            <w:pPr>
              <w:pStyle w:val="phtablecellleft"/>
              <w:rPr>
                <w:rFonts w:cs="Times New Roman"/>
              </w:rPr>
            </w:pPr>
            <w:r w:rsidRPr="00C8603F">
              <w:rPr>
                <w:rFonts w:cs="Times New Roman"/>
              </w:rPr>
              <w:t>Единая система идентификации и аутентификации</w:t>
            </w:r>
          </w:p>
        </w:tc>
      </w:tr>
      <w:tr w:rsidR="003E4C05" w:rsidRPr="00C8603F" w14:paraId="31583BB2" w14:textId="77777777" w:rsidTr="006B1328">
        <w:tc>
          <w:tcPr>
            <w:tcW w:w="3004" w:type="dxa"/>
            <w:shd w:val="clear" w:color="auto" w:fill="auto"/>
          </w:tcPr>
          <w:p w14:paraId="20D73776" w14:textId="18DDEA4B" w:rsidR="003E4C05" w:rsidRPr="00C8603F" w:rsidRDefault="006B1328" w:rsidP="006521EA">
            <w:pPr>
              <w:pStyle w:val="phtablecellleft"/>
              <w:rPr>
                <w:rFonts w:cs="Times New Roman"/>
              </w:rPr>
            </w:pPr>
            <w:r w:rsidRPr="00C8603F">
              <w:rPr>
                <w:rFonts w:cs="Times New Roman"/>
              </w:rPr>
              <w:t>МО</w:t>
            </w:r>
          </w:p>
        </w:tc>
        <w:tc>
          <w:tcPr>
            <w:tcW w:w="7191" w:type="dxa"/>
            <w:shd w:val="clear" w:color="auto" w:fill="auto"/>
          </w:tcPr>
          <w:p w14:paraId="7B77788A" w14:textId="25EC728E" w:rsidR="003E4C05" w:rsidRPr="00C8603F" w:rsidRDefault="006B1328" w:rsidP="006521EA">
            <w:pPr>
              <w:pStyle w:val="phtablecellleft"/>
              <w:rPr>
                <w:rFonts w:cs="Times New Roman"/>
              </w:rPr>
            </w:pPr>
            <w:r w:rsidRPr="00C8603F">
              <w:rPr>
                <w:rFonts w:cs="Times New Roman"/>
              </w:rPr>
              <w:t>Медицинская организация</w:t>
            </w:r>
          </w:p>
        </w:tc>
      </w:tr>
      <w:tr w:rsidR="00124A41" w:rsidRPr="00C8603F" w14:paraId="28607325" w14:textId="77777777" w:rsidTr="006B1328">
        <w:tc>
          <w:tcPr>
            <w:tcW w:w="3004" w:type="dxa"/>
            <w:shd w:val="clear" w:color="auto" w:fill="auto"/>
          </w:tcPr>
          <w:p w14:paraId="68B10F8E" w14:textId="006074D6" w:rsidR="00124A41" w:rsidRPr="00C8603F" w:rsidRDefault="00124A41" w:rsidP="006521EA">
            <w:pPr>
              <w:pStyle w:val="phtablecellleft"/>
              <w:rPr>
                <w:rFonts w:cs="Times New Roman"/>
              </w:rPr>
            </w:pPr>
            <w:r w:rsidRPr="00C8603F">
              <w:rPr>
                <w:rFonts w:cs="Times New Roman"/>
              </w:rPr>
              <w:t>МСЭ</w:t>
            </w:r>
          </w:p>
        </w:tc>
        <w:tc>
          <w:tcPr>
            <w:tcW w:w="7191" w:type="dxa"/>
            <w:shd w:val="clear" w:color="auto" w:fill="auto"/>
          </w:tcPr>
          <w:p w14:paraId="6BAEB4F1" w14:textId="53BF495D" w:rsidR="00124A41" w:rsidRPr="00C8603F" w:rsidRDefault="00124A41" w:rsidP="006521EA">
            <w:pPr>
              <w:pStyle w:val="phtablecellleft"/>
              <w:rPr>
                <w:rFonts w:cs="Times New Roman"/>
              </w:rPr>
            </w:pPr>
            <w:r w:rsidRPr="00C8603F">
              <w:rPr>
                <w:rFonts w:cs="Times New Roman"/>
              </w:rPr>
              <w:t>Медико-социальная экспертиза</w:t>
            </w:r>
          </w:p>
        </w:tc>
      </w:tr>
      <w:tr w:rsidR="006B1328" w:rsidRPr="00C8603F" w14:paraId="74E7A289" w14:textId="77777777" w:rsidTr="006B1328">
        <w:tc>
          <w:tcPr>
            <w:tcW w:w="3004" w:type="dxa"/>
            <w:shd w:val="clear" w:color="auto" w:fill="auto"/>
          </w:tcPr>
          <w:p w14:paraId="10C14A46" w14:textId="04A44555" w:rsidR="006B1328" w:rsidRPr="00C8603F" w:rsidRDefault="006B1328" w:rsidP="006521EA">
            <w:pPr>
              <w:pStyle w:val="phtablecellleft"/>
              <w:rPr>
                <w:rFonts w:cs="Times New Roman"/>
              </w:rPr>
            </w:pPr>
            <w:r w:rsidRPr="00C8603F">
              <w:rPr>
                <w:rFonts w:cs="Times New Roman"/>
              </w:rPr>
              <w:t>ОМС</w:t>
            </w:r>
          </w:p>
        </w:tc>
        <w:tc>
          <w:tcPr>
            <w:tcW w:w="7191" w:type="dxa"/>
            <w:shd w:val="clear" w:color="auto" w:fill="auto"/>
          </w:tcPr>
          <w:p w14:paraId="624B1168" w14:textId="59F02A51" w:rsidR="006B1328" w:rsidRPr="00C8603F" w:rsidRDefault="006B1328" w:rsidP="006521EA">
            <w:pPr>
              <w:pStyle w:val="phtablecellleft"/>
              <w:rPr>
                <w:rFonts w:cs="Times New Roman"/>
              </w:rPr>
            </w:pPr>
            <w:r w:rsidRPr="00C8603F">
              <w:rPr>
                <w:rFonts w:cs="Times New Roman"/>
              </w:rPr>
              <w:t>Обязательное медицинское страхование</w:t>
            </w:r>
          </w:p>
        </w:tc>
      </w:tr>
      <w:tr w:rsidR="00256CB1" w:rsidRPr="00C8603F" w14:paraId="17555818" w14:textId="77777777" w:rsidTr="006B1328">
        <w:tc>
          <w:tcPr>
            <w:tcW w:w="3004" w:type="dxa"/>
            <w:shd w:val="clear" w:color="auto" w:fill="auto"/>
          </w:tcPr>
          <w:p w14:paraId="30AF5EF2" w14:textId="5910CF03" w:rsidR="00256CB1" w:rsidRPr="00C8603F" w:rsidRDefault="00256CB1" w:rsidP="00256CB1">
            <w:pPr>
              <w:pStyle w:val="phtablecellleft"/>
              <w:rPr>
                <w:rFonts w:cs="Times New Roman"/>
              </w:rPr>
            </w:pPr>
            <w:r w:rsidRPr="00C8603F">
              <w:rPr>
                <w:rFonts w:cs="Times New Roman"/>
              </w:rPr>
              <w:t>РФ</w:t>
            </w:r>
          </w:p>
        </w:tc>
        <w:tc>
          <w:tcPr>
            <w:tcW w:w="7191" w:type="dxa"/>
            <w:shd w:val="clear" w:color="auto" w:fill="auto"/>
          </w:tcPr>
          <w:p w14:paraId="52DA2F4C" w14:textId="2EA3EA9D" w:rsidR="00256CB1" w:rsidRPr="00C8603F" w:rsidRDefault="00256CB1" w:rsidP="00256CB1">
            <w:pPr>
              <w:pStyle w:val="phtablecellleft"/>
              <w:rPr>
                <w:rFonts w:cs="Times New Roman"/>
              </w:rPr>
            </w:pPr>
            <w:r w:rsidRPr="00C8603F">
              <w:rPr>
                <w:rFonts w:cs="Times New Roman"/>
              </w:rPr>
              <w:t>Российская Федерация</w:t>
            </w:r>
          </w:p>
        </w:tc>
      </w:tr>
      <w:tr w:rsidR="0091605D" w:rsidRPr="00C8603F" w14:paraId="2DE2C5D3" w14:textId="77777777" w:rsidTr="006B1328">
        <w:tc>
          <w:tcPr>
            <w:tcW w:w="3004" w:type="dxa"/>
            <w:shd w:val="clear" w:color="auto" w:fill="auto"/>
          </w:tcPr>
          <w:p w14:paraId="4875E450" w14:textId="7DA3B578" w:rsidR="0091605D" w:rsidRPr="00C8603F" w:rsidRDefault="00124A41" w:rsidP="00256CB1">
            <w:pPr>
              <w:pStyle w:val="phtablecellleft"/>
              <w:rPr>
                <w:rFonts w:cs="Times New Roman"/>
              </w:rPr>
            </w:pPr>
            <w:r w:rsidRPr="00C8603F">
              <w:rPr>
                <w:rFonts w:cs="Times New Roman"/>
              </w:rPr>
              <w:t>ТФОМС</w:t>
            </w:r>
          </w:p>
        </w:tc>
        <w:tc>
          <w:tcPr>
            <w:tcW w:w="7191" w:type="dxa"/>
            <w:shd w:val="clear" w:color="auto" w:fill="auto"/>
          </w:tcPr>
          <w:p w14:paraId="6DC4B1B8" w14:textId="3B5F7079" w:rsidR="0091605D" w:rsidRPr="00C8603F" w:rsidRDefault="00124A41" w:rsidP="00256CB1">
            <w:pPr>
              <w:pStyle w:val="phtablecellleft"/>
              <w:rPr>
                <w:rFonts w:cs="Times New Roman"/>
              </w:rPr>
            </w:pPr>
            <w:r w:rsidRPr="00C8603F">
              <w:rPr>
                <w:rFonts w:cs="Times New Roman"/>
              </w:rPr>
              <w:t>Территориальный фонд обязательного медицинского страхования</w:t>
            </w:r>
          </w:p>
        </w:tc>
      </w:tr>
      <w:tr w:rsidR="00256CB1" w:rsidRPr="00C8603F" w14:paraId="12C893E4" w14:textId="77777777" w:rsidTr="006B1328">
        <w:tc>
          <w:tcPr>
            <w:tcW w:w="3004" w:type="dxa"/>
            <w:shd w:val="clear" w:color="auto" w:fill="auto"/>
          </w:tcPr>
          <w:p w14:paraId="58548C00" w14:textId="2084A42F" w:rsidR="00256CB1" w:rsidRPr="00C8603F" w:rsidRDefault="0091605D" w:rsidP="00256CB1">
            <w:pPr>
              <w:pStyle w:val="phtablecellleft"/>
              <w:rPr>
                <w:rFonts w:cs="Times New Roman"/>
              </w:rPr>
            </w:pPr>
            <w:r w:rsidRPr="00C8603F">
              <w:rPr>
                <w:rFonts w:cs="Times New Roman"/>
              </w:rPr>
              <w:t>ФИО</w:t>
            </w:r>
          </w:p>
        </w:tc>
        <w:tc>
          <w:tcPr>
            <w:tcW w:w="7191" w:type="dxa"/>
            <w:shd w:val="clear" w:color="auto" w:fill="auto"/>
          </w:tcPr>
          <w:p w14:paraId="3E8BC31A" w14:textId="13A198A3" w:rsidR="00256CB1" w:rsidRPr="00C8603F" w:rsidRDefault="0091605D" w:rsidP="00256CB1">
            <w:pPr>
              <w:pStyle w:val="phtablecellleft"/>
              <w:rPr>
                <w:rFonts w:cs="Times New Roman"/>
              </w:rPr>
            </w:pPr>
            <w:r w:rsidRPr="00C8603F">
              <w:rPr>
                <w:rFonts w:cs="Times New Roman"/>
              </w:rPr>
              <w:t>Фамилия, имя, отчество</w:t>
            </w:r>
          </w:p>
        </w:tc>
      </w:tr>
      <w:tr w:rsidR="006B1328" w:rsidRPr="00C8603F" w14:paraId="26A6AA15" w14:textId="77777777" w:rsidTr="006B1328">
        <w:tc>
          <w:tcPr>
            <w:tcW w:w="3004" w:type="dxa"/>
            <w:shd w:val="clear" w:color="auto" w:fill="auto"/>
          </w:tcPr>
          <w:p w14:paraId="6490F639" w14:textId="7D4EE4C0" w:rsidR="006B1328" w:rsidRPr="00C8603F" w:rsidRDefault="006B1328" w:rsidP="006521EA">
            <w:pPr>
              <w:pStyle w:val="phtablecellleft"/>
              <w:rPr>
                <w:rFonts w:cs="Times New Roman"/>
              </w:rPr>
            </w:pPr>
            <w:r w:rsidRPr="00C8603F">
              <w:rPr>
                <w:rFonts w:cs="Times New Roman"/>
              </w:rPr>
              <w:t>ЦОД</w:t>
            </w:r>
          </w:p>
        </w:tc>
        <w:tc>
          <w:tcPr>
            <w:tcW w:w="7191" w:type="dxa"/>
            <w:shd w:val="clear" w:color="auto" w:fill="auto"/>
          </w:tcPr>
          <w:p w14:paraId="2842D308" w14:textId="793BCF0F" w:rsidR="006B1328" w:rsidRPr="00C8603F" w:rsidRDefault="006B1328" w:rsidP="006521EA">
            <w:pPr>
              <w:pStyle w:val="phtablecellleft"/>
              <w:rPr>
                <w:rFonts w:cs="Times New Roman"/>
              </w:rPr>
            </w:pPr>
            <w:r w:rsidRPr="00C8603F">
              <w:rPr>
                <w:rFonts w:cs="Times New Roman"/>
              </w:rPr>
              <w:t>Центр обработки данных</w:t>
            </w:r>
          </w:p>
        </w:tc>
      </w:tr>
      <w:tr w:rsidR="0091605D" w:rsidRPr="00C8603F" w14:paraId="42A30F98" w14:textId="77777777" w:rsidTr="006B1328">
        <w:tc>
          <w:tcPr>
            <w:tcW w:w="3004" w:type="dxa"/>
            <w:shd w:val="clear" w:color="auto" w:fill="auto"/>
          </w:tcPr>
          <w:p w14:paraId="2B3E5823" w14:textId="2216487C" w:rsidR="0091605D" w:rsidRPr="00C8603F" w:rsidRDefault="0091605D" w:rsidP="006521EA">
            <w:pPr>
              <w:pStyle w:val="phtablecellleft"/>
              <w:rPr>
                <w:rFonts w:cs="Times New Roman"/>
              </w:rPr>
            </w:pPr>
            <w:r w:rsidRPr="00C8603F">
              <w:rPr>
                <w:rFonts w:cs="Times New Roman"/>
              </w:rPr>
              <w:t>ЭО</w:t>
            </w:r>
          </w:p>
        </w:tc>
        <w:tc>
          <w:tcPr>
            <w:tcW w:w="7191" w:type="dxa"/>
            <w:shd w:val="clear" w:color="auto" w:fill="auto"/>
          </w:tcPr>
          <w:p w14:paraId="11C80CE3" w14:textId="7F6D7933" w:rsidR="0091605D" w:rsidRPr="00C8603F" w:rsidRDefault="0091605D" w:rsidP="006521EA">
            <w:pPr>
              <w:pStyle w:val="phtablecellleft"/>
              <w:rPr>
                <w:rFonts w:cs="Times New Roman"/>
              </w:rPr>
            </w:pPr>
            <w:r w:rsidRPr="00C8603F">
              <w:rPr>
                <w:rFonts w:cs="Times New Roman"/>
              </w:rPr>
              <w:t>Электронная очередь</w:t>
            </w:r>
          </w:p>
        </w:tc>
      </w:tr>
      <w:tr w:rsidR="00124A41" w:rsidRPr="00C8603F" w14:paraId="34FD7217" w14:textId="77777777" w:rsidTr="006B1328">
        <w:tc>
          <w:tcPr>
            <w:tcW w:w="3004" w:type="dxa"/>
            <w:shd w:val="clear" w:color="auto" w:fill="auto"/>
          </w:tcPr>
          <w:p w14:paraId="7C2AFCE3" w14:textId="21CF4992" w:rsidR="00124A41" w:rsidRPr="00C8603F" w:rsidRDefault="00124A41" w:rsidP="006521EA">
            <w:pPr>
              <w:pStyle w:val="phtablecellleft"/>
              <w:rPr>
                <w:rFonts w:cs="Times New Roman"/>
              </w:rPr>
            </w:pPr>
            <w:r w:rsidRPr="00C8603F">
              <w:rPr>
                <w:rFonts w:cs="Times New Roman"/>
              </w:rPr>
              <w:t>ЭР</w:t>
            </w:r>
          </w:p>
        </w:tc>
        <w:tc>
          <w:tcPr>
            <w:tcW w:w="7191" w:type="dxa"/>
            <w:shd w:val="clear" w:color="auto" w:fill="auto"/>
          </w:tcPr>
          <w:p w14:paraId="183499D0" w14:textId="34E2E488" w:rsidR="00124A41" w:rsidRPr="00C8603F" w:rsidRDefault="00124A41" w:rsidP="006521EA">
            <w:pPr>
              <w:pStyle w:val="phtablecellleft"/>
              <w:rPr>
                <w:rFonts w:cs="Times New Roman"/>
              </w:rPr>
            </w:pPr>
            <w:r w:rsidRPr="00C8603F">
              <w:rPr>
                <w:rFonts w:cs="Times New Roman"/>
              </w:rPr>
              <w:t>Электронная регистратура</w:t>
            </w:r>
          </w:p>
        </w:tc>
      </w:tr>
      <w:tr w:rsidR="006B1328" w:rsidRPr="00C8603F" w14:paraId="44D48C2C" w14:textId="77777777" w:rsidTr="006B1328">
        <w:tc>
          <w:tcPr>
            <w:tcW w:w="3004" w:type="dxa"/>
            <w:shd w:val="clear" w:color="auto" w:fill="auto"/>
          </w:tcPr>
          <w:p w14:paraId="62D7A8BD" w14:textId="1692094B" w:rsidR="006B1328" w:rsidRPr="00C8603F" w:rsidRDefault="00124A41" w:rsidP="006521EA">
            <w:pPr>
              <w:pStyle w:val="phtablecellleft"/>
              <w:rPr>
                <w:rFonts w:cs="Times New Roman"/>
              </w:rPr>
            </w:pPr>
            <w:r w:rsidRPr="00C8603F">
              <w:rPr>
                <w:rFonts w:cs="Times New Roman"/>
              </w:rPr>
              <w:t>ЭМК</w:t>
            </w:r>
          </w:p>
        </w:tc>
        <w:tc>
          <w:tcPr>
            <w:tcW w:w="7191" w:type="dxa"/>
            <w:shd w:val="clear" w:color="auto" w:fill="auto"/>
          </w:tcPr>
          <w:p w14:paraId="067154F2" w14:textId="5E56426A" w:rsidR="006B1328" w:rsidRPr="00C8603F" w:rsidRDefault="00124A41" w:rsidP="006521EA">
            <w:pPr>
              <w:pStyle w:val="phtablecellleft"/>
              <w:rPr>
                <w:rFonts w:cs="Times New Roman"/>
              </w:rPr>
            </w:pPr>
            <w:r w:rsidRPr="00C8603F">
              <w:rPr>
                <w:rFonts w:cs="Times New Roman"/>
              </w:rPr>
              <w:t>Электронная медицинская карта</w:t>
            </w:r>
          </w:p>
        </w:tc>
      </w:tr>
    </w:tbl>
    <w:p w14:paraId="12A7BA4E" w14:textId="77777777" w:rsidR="00241142" w:rsidRPr="00C8603F" w:rsidRDefault="00241142" w:rsidP="00241142">
      <w:pPr>
        <w:pStyle w:val="phnormal"/>
      </w:pPr>
    </w:p>
    <w:p w14:paraId="11938CE3" w14:textId="47A306D2" w:rsidR="00241142" w:rsidRPr="00C8603F" w:rsidRDefault="00241142" w:rsidP="00241142">
      <w:pPr>
        <w:pStyle w:val="1"/>
      </w:pPr>
      <w:bookmarkStart w:id="2" w:name="_Toc57304733"/>
      <w:r w:rsidRPr="00C8603F">
        <w:lastRenderedPageBreak/>
        <w:t>Введение</w:t>
      </w:r>
      <w:bookmarkEnd w:id="2"/>
    </w:p>
    <w:p w14:paraId="544980E0" w14:textId="13BB2363" w:rsidR="00241142" w:rsidRPr="00C8603F" w:rsidRDefault="00241142" w:rsidP="00241142">
      <w:pPr>
        <w:pStyle w:val="2"/>
      </w:pPr>
      <w:bookmarkStart w:id="3" w:name="_Toc57304734"/>
      <w:r w:rsidRPr="00C8603F">
        <w:t>Область применения</w:t>
      </w:r>
      <w:bookmarkEnd w:id="3"/>
    </w:p>
    <w:p w14:paraId="76835CCD" w14:textId="6C1D3FA4" w:rsidR="004B640C" w:rsidRPr="00C8603F" w:rsidRDefault="004B640C" w:rsidP="004B640C">
      <w:pPr>
        <w:pStyle w:val="phnormal"/>
      </w:pPr>
      <w:r w:rsidRPr="00C8603F">
        <w:t xml:space="preserve">Настоящий документ описывает порядок работы с </w:t>
      </w:r>
      <w:r w:rsidR="009D0006" w:rsidRPr="00C8603F">
        <w:t>м</w:t>
      </w:r>
      <w:r w:rsidR="00AB0401" w:rsidRPr="00C8603F">
        <w:t>одулем «Ведение расписания»</w:t>
      </w:r>
      <w:r w:rsidRPr="00C8603F">
        <w:t xml:space="preserve"> (далее – Модуль, модуль), являющ</w:t>
      </w:r>
      <w:r w:rsidR="009D0006" w:rsidRPr="00C8603F">
        <w:t>и</w:t>
      </w:r>
      <w:r w:rsidRPr="00C8603F">
        <w:t xml:space="preserve">йся частью </w:t>
      </w:r>
      <w:r w:rsidR="0076696F" w:rsidRPr="00C8603F">
        <w:t>Регионального сегмента Единой государственной информационной системы в сфере здравоохранения Нижегородской области</w:t>
      </w:r>
      <w:r w:rsidRPr="00C8603F">
        <w:t xml:space="preserve"> (далее </w:t>
      </w:r>
      <w:r w:rsidR="00C56F21" w:rsidRPr="00C8603F">
        <w:t>–</w:t>
      </w:r>
      <w:r w:rsidRPr="00C8603F">
        <w:t xml:space="preserve"> Система, система).</w:t>
      </w:r>
    </w:p>
    <w:p w14:paraId="7A662FA2" w14:textId="20CDF860" w:rsidR="00241142" w:rsidRPr="00C8603F" w:rsidRDefault="00241142" w:rsidP="00241142">
      <w:pPr>
        <w:pStyle w:val="2"/>
      </w:pPr>
      <w:bookmarkStart w:id="4" w:name="_Toc57304735"/>
      <w:r w:rsidRPr="00C8603F">
        <w:t>Краткое описание возможностей</w:t>
      </w:r>
      <w:bookmarkEnd w:id="4"/>
    </w:p>
    <w:p w14:paraId="56278777" w14:textId="5B34E418" w:rsidR="00ED3198" w:rsidRPr="00C8603F" w:rsidRDefault="00AB0401" w:rsidP="00ED3198">
      <w:pPr>
        <w:pStyle w:val="phnormal"/>
      </w:pPr>
      <w:r w:rsidRPr="00C8603F">
        <w:t xml:space="preserve">Модулем «Ведение расписания» </w:t>
      </w:r>
      <w:r w:rsidR="00ED3198" w:rsidRPr="00C8603F">
        <w:t xml:space="preserve">предназначен </w:t>
      </w:r>
      <w:r w:rsidRPr="00C8603F">
        <w:t>для автоматизации записи на прием к врачу и исследования</w:t>
      </w:r>
      <w:r w:rsidR="00ED3198" w:rsidRPr="00C8603F">
        <w:t>.</w:t>
      </w:r>
    </w:p>
    <w:p w14:paraId="247FBB22" w14:textId="337300C1" w:rsidR="00241142" w:rsidRPr="00C8603F" w:rsidRDefault="00241142" w:rsidP="00241142">
      <w:pPr>
        <w:pStyle w:val="2"/>
      </w:pPr>
      <w:bookmarkStart w:id="5" w:name="_Toc57304736"/>
      <w:r w:rsidRPr="00C8603F">
        <w:t>Уровень подготовки пользователя</w:t>
      </w:r>
      <w:bookmarkEnd w:id="5"/>
    </w:p>
    <w:p w14:paraId="18C11677" w14:textId="48945E4E" w:rsidR="004B640C" w:rsidRPr="00C8603F" w:rsidRDefault="004B640C" w:rsidP="004B640C">
      <w:pPr>
        <w:pStyle w:val="phnormal"/>
      </w:pPr>
      <w:r w:rsidRPr="00C8603F">
        <w:t>Пользователи модуля должны обладать квалификацией, обеспечивающей, как минимум:</w:t>
      </w:r>
    </w:p>
    <w:p w14:paraId="4287A13B" w14:textId="0F51F8B1" w:rsidR="004B640C" w:rsidRPr="00C8603F" w:rsidRDefault="004B640C" w:rsidP="002C64DA">
      <w:pPr>
        <w:pStyle w:val="ScrollListBullet1"/>
        <w:rPr>
          <w:rFonts w:cs="Times New Roman"/>
        </w:rPr>
      </w:pPr>
      <w:r w:rsidRPr="00C8603F">
        <w:rPr>
          <w:rFonts w:cs="Times New Roman"/>
        </w:rPr>
        <w:t>базовые навыки работы на персональном компьютере с графическим пользовательским интерфейсом (клавиатура, мышь, управление окнами и приложениями, файловая Система);</w:t>
      </w:r>
    </w:p>
    <w:p w14:paraId="684131A4" w14:textId="5E906E3F" w:rsidR="004B640C" w:rsidRPr="00C8603F" w:rsidRDefault="004B640C" w:rsidP="002C64DA">
      <w:pPr>
        <w:pStyle w:val="ScrollListBullet1"/>
        <w:rPr>
          <w:rFonts w:cs="Times New Roman"/>
        </w:rPr>
      </w:pPr>
      <w:r w:rsidRPr="00C8603F">
        <w:rPr>
          <w:rFonts w:cs="Times New Roman"/>
        </w:rPr>
        <w:t>базовые навыки использования стандартной клиентской программы (браузера) в среде Интернета (настройка типовых конфигураций, установка подключений, доступ к веб-сайтам, навигация, формы и другие типовые интерактивные элементы);</w:t>
      </w:r>
    </w:p>
    <w:p w14:paraId="6491543F" w14:textId="380FE0BF" w:rsidR="00241142" w:rsidRPr="00C8603F" w:rsidRDefault="004B640C" w:rsidP="002C64DA">
      <w:pPr>
        <w:pStyle w:val="ScrollListBullet1"/>
        <w:rPr>
          <w:rFonts w:cs="Times New Roman"/>
        </w:rPr>
      </w:pPr>
      <w:r w:rsidRPr="00C8603F">
        <w:rPr>
          <w:rFonts w:cs="Times New Roman"/>
        </w:rPr>
        <w:t>базовые навыки использования стандартной почтовой программы (настройка учетной записи для подключения к существующему почтовому ящику, создание, отправка и получение e-</w:t>
      </w:r>
      <w:proofErr w:type="spellStart"/>
      <w:r w:rsidRPr="00C8603F">
        <w:rPr>
          <w:rFonts w:cs="Times New Roman"/>
        </w:rPr>
        <w:t>mail</w:t>
      </w:r>
      <w:proofErr w:type="spellEnd"/>
      <w:r w:rsidRPr="00C8603F">
        <w:rPr>
          <w:rFonts w:cs="Times New Roman"/>
        </w:rPr>
        <w:t>).</w:t>
      </w:r>
    </w:p>
    <w:p w14:paraId="308FEDE5" w14:textId="56A28D28" w:rsidR="00241142" w:rsidRPr="00C8603F" w:rsidRDefault="00241142" w:rsidP="00241142">
      <w:pPr>
        <w:pStyle w:val="2"/>
      </w:pPr>
      <w:bookmarkStart w:id="6" w:name="_Toc57304737"/>
      <w:r w:rsidRPr="00C8603F">
        <w:t>Перечень эксплуатационной документации, с которыми необходимо ознакомиться пользователю</w:t>
      </w:r>
      <w:bookmarkEnd w:id="6"/>
    </w:p>
    <w:p w14:paraId="350E217B" w14:textId="176A528F" w:rsidR="004B640C" w:rsidRPr="00C8603F" w:rsidRDefault="004B640C" w:rsidP="004B640C">
      <w:pPr>
        <w:pStyle w:val="phnormal"/>
      </w:pPr>
      <w:r w:rsidRPr="00C8603F">
        <w:t>Перед началом работы пользователям рекомендуется ознакомиться с положениями данного Руководства пользователя в части своих функциональных обязанностей.</w:t>
      </w:r>
    </w:p>
    <w:p w14:paraId="26943C1A" w14:textId="6D01861C" w:rsidR="00241142" w:rsidRPr="00C8603F" w:rsidRDefault="00241142" w:rsidP="00241142">
      <w:pPr>
        <w:pStyle w:val="1"/>
      </w:pPr>
      <w:bookmarkStart w:id="7" w:name="_Toc57304738"/>
      <w:r w:rsidRPr="00C8603F">
        <w:lastRenderedPageBreak/>
        <w:t>Назначения и условия применения</w:t>
      </w:r>
      <w:bookmarkEnd w:id="7"/>
    </w:p>
    <w:p w14:paraId="1EC74108" w14:textId="689F3A53" w:rsidR="00C56F21" w:rsidRPr="00C8603F" w:rsidRDefault="00C56F21" w:rsidP="00C56F21">
      <w:pPr>
        <w:pStyle w:val="2"/>
      </w:pPr>
      <w:bookmarkStart w:id="8" w:name="_Toc57304739"/>
      <w:r w:rsidRPr="00C8603F">
        <w:t>Виды деятельности, функции, для автоматизации которых предназначено данное средство автоматизации</w:t>
      </w:r>
      <w:bookmarkEnd w:id="8"/>
    </w:p>
    <w:p w14:paraId="1CF43D59" w14:textId="77777777" w:rsidR="00AB0401" w:rsidRPr="00C8603F" w:rsidRDefault="00AB0401" w:rsidP="00AB0401">
      <w:pPr>
        <w:pStyle w:val="phnormal"/>
      </w:pPr>
      <w:bookmarkStart w:id="9" w:name="_Toc53782147"/>
      <w:r w:rsidRPr="00C8603F">
        <w:t>Модулем «Ведение расписания» предназначен для автоматизации записи на прием к врачу и исследования.</w:t>
      </w:r>
    </w:p>
    <w:p w14:paraId="0DC82B6A" w14:textId="77777777" w:rsidR="00C56F21" w:rsidRPr="00C8603F" w:rsidRDefault="00C56F21" w:rsidP="00C56F21">
      <w:pPr>
        <w:pStyle w:val="2"/>
        <w:tabs>
          <w:tab w:val="clear" w:pos="1571"/>
          <w:tab w:val="num" w:pos="1464"/>
        </w:tabs>
        <w:spacing w:before="480" w:after="240" w:line="240" w:lineRule="auto"/>
        <w:ind w:left="710" w:right="140"/>
      </w:pPr>
      <w:bookmarkStart w:id="10" w:name="_Toc57304740"/>
      <w:r w:rsidRPr="00C8603F">
        <w:t>Условия, при соблюдении которых обеспечивается применение средства автоматизации</w:t>
      </w:r>
      <w:bookmarkEnd w:id="9"/>
      <w:bookmarkEnd w:id="10"/>
    </w:p>
    <w:p w14:paraId="53362DB7" w14:textId="699D4B62" w:rsidR="00C56F21" w:rsidRPr="00C8603F" w:rsidRDefault="00C56F21" w:rsidP="00C56F21">
      <w:pPr>
        <w:pStyle w:val="phnormal"/>
      </w:pPr>
      <w:r w:rsidRPr="00C8603F">
        <w:t>Доступ к функциональным возможностям и данным Модуля реализуется посредством веб-интерфейса. Работа пользователей Модуля осуществляется на единой базе данных ЦОД. Модуль доступен из любой организации (участника информационного обмена) при наличии канала связи в круглосуточном режиме.</w:t>
      </w:r>
    </w:p>
    <w:p w14:paraId="6084A5C3" w14:textId="3742488D" w:rsidR="00C56F21" w:rsidRPr="00C8603F" w:rsidRDefault="00C56F21" w:rsidP="00C56F21">
      <w:pPr>
        <w:pStyle w:val="phnormal"/>
      </w:pPr>
      <w:r w:rsidRPr="00C8603F">
        <w:t>Работа в Модуле выполняется через автоматизированные рабочие места персонала (в соответствии с местом работы, уровнем прав доступа к функциональным возможностям и данным Системы).</w:t>
      </w:r>
    </w:p>
    <w:p w14:paraId="2FF965EE" w14:textId="04E60804" w:rsidR="00C56F21" w:rsidRPr="00C8603F" w:rsidRDefault="00C56F21" w:rsidP="00C56F21">
      <w:pPr>
        <w:pStyle w:val="phnormal"/>
      </w:pPr>
      <w:r w:rsidRPr="00C8603F">
        <w:t>Настройка рабочего места (создание, настройка параметров работы в рамках МО, предоставление учетной записи пользователя) выполняется пользователем АРМ администратора МО. Настройка общесистемных параметров работы, конфигурация справочников выполняется пользователем АРМ администратора ЦОД.</w:t>
      </w:r>
    </w:p>
    <w:p w14:paraId="693B8B58" w14:textId="77777777" w:rsidR="00241142" w:rsidRPr="00C8603F" w:rsidRDefault="00241142" w:rsidP="00241142">
      <w:pPr>
        <w:pStyle w:val="1"/>
      </w:pPr>
      <w:bookmarkStart w:id="11" w:name="_Toc18316949"/>
      <w:bookmarkStart w:id="12" w:name="_Toc54639685"/>
      <w:bookmarkStart w:id="13" w:name="_Toc57304741"/>
      <w:r w:rsidRPr="00C8603F">
        <w:lastRenderedPageBreak/>
        <w:t>Подготовка к работе</w:t>
      </w:r>
      <w:bookmarkEnd w:id="11"/>
      <w:bookmarkEnd w:id="12"/>
      <w:bookmarkEnd w:id="13"/>
    </w:p>
    <w:p w14:paraId="2C5DA8F4" w14:textId="77777777" w:rsidR="00241142" w:rsidRPr="00C8603F" w:rsidRDefault="00241142" w:rsidP="00241142">
      <w:pPr>
        <w:pStyle w:val="2"/>
      </w:pPr>
      <w:bookmarkStart w:id="14" w:name="_Toc398631075"/>
      <w:bookmarkStart w:id="15" w:name="_Toc18316950"/>
      <w:bookmarkStart w:id="16" w:name="_Toc54639686"/>
      <w:bookmarkStart w:id="17" w:name="_Toc57304742"/>
      <w:r w:rsidRPr="00C8603F">
        <w:t>Состав и содержание дистрибутивного носителя данных</w:t>
      </w:r>
      <w:bookmarkEnd w:id="14"/>
      <w:bookmarkEnd w:id="15"/>
      <w:bookmarkEnd w:id="16"/>
      <w:bookmarkEnd w:id="17"/>
    </w:p>
    <w:p w14:paraId="20276764" w14:textId="77777777" w:rsidR="00241142" w:rsidRPr="00C8603F" w:rsidRDefault="00241142" w:rsidP="00241142">
      <w:pPr>
        <w:pStyle w:val="phnormal"/>
      </w:pPr>
      <w:r w:rsidRPr="00C8603F">
        <w:t>Система передается в виде функционирующего комплекса на базе средств вычислительной техники.</w:t>
      </w:r>
    </w:p>
    <w:p w14:paraId="22B63D7F" w14:textId="77777777" w:rsidR="00241142" w:rsidRPr="00C8603F" w:rsidRDefault="00241142" w:rsidP="00241142">
      <w:pPr>
        <w:pStyle w:val="phnormal"/>
      </w:pPr>
      <w:r w:rsidRPr="00C8603F">
        <w:t>Система развертывается Исполнителем.</w:t>
      </w:r>
    </w:p>
    <w:p w14:paraId="446206A1" w14:textId="77777777" w:rsidR="00241142" w:rsidRPr="00C8603F" w:rsidRDefault="00241142" w:rsidP="00241142">
      <w:pPr>
        <w:pStyle w:val="phnormal"/>
      </w:pPr>
      <w:r w:rsidRPr="00C8603F">
        <w:t>Работа в Системе возможна через следующие браузеры (интернет-обозреватели):</w:t>
      </w:r>
    </w:p>
    <w:p w14:paraId="7FA531FD" w14:textId="77777777" w:rsidR="00241142" w:rsidRPr="00C8603F" w:rsidRDefault="00241142" w:rsidP="00241142">
      <w:pPr>
        <w:pStyle w:val="ScrollListBullet1"/>
        <w:rPr>
          <w:rFonts w:cs="Times New Roman"/>
        </w:rPr>
      </w:pPr>
      <w:r w:rsidRPr="00C8603F">
        <w:rPr>
          <w:rFonts w:cs="Times New Roman"/>
        </w:rPr>
        <w:t>Mozilla Firefox (рекомендуется);</w:t>
      </w:r>
    </w:p>
    <w:p w14:paraId="7F7BBF80" w14:textId="77777777" w:rsidR="00241142" w:rsidRPr="00C8603F" w:rsidRDefault="00241142" w:rsidP="00241142">
      <w:pPr>
        <w:pStyle w:val="ScrollListBullet1"/>
        <w:rPr>
          <w:rFonts w:cs="Times New Roman"/>
        </w:rPr>
      </w:pPr>
      <w:proofErr w:type="spellStart"/>
      <w:r w:rsidRPr="00C8603F">
        <w:rPr>
          <w:rFonts w:cs="Times New Roman"/>
        </w:rPr>
        <w:t>Google</w:t>
      </w:r>
      <w:proofErr w:type="spellEnd"/>
      <w:r w:rsidRPr="00C8603F">
        <w:rPr>
          <w:rFonts w:cs="Times New Roman"/>
        </w:rPr>
        <w:t xml:space="preserve"> Chrome.</w:t>
      </w:r>
    </w:p>
    <w:p w14:paraId="329BEF58" w14:textId="6A3FDAE5" w:rsidR="00241142" w:rsidRPr="00C8603F" w:rsidRDefault="00241142" w:rsidP="00241142">
      <w:pPr>
        <w:pStyle w:val="phnormal"/>
      </w:pPr>
      <w:r w:rsidRPr="00C8603F">
        <w:t>Перед началом работы следует убедиться, что установлена последняя версия браузера. При необходимости следует обновить браузер.</w:t>
      </w:r>
    </w:p>
    <w:p w14:paraId="2339D7A4" w14:textId="77777777" w:rsidR="00241142" w:rsidRPr="00C8603F" w:rsidRDefault="00241142" w:rsidP="00241142">
      <w:pPr>
        <w:pStyle w:val="2"/>
      </w:pPr>
      <w:bookmarkStart w:id="18" w:name="_Toc398631076"/>
      <w:bookmarkStart w:id="19" w:name="_Toc5972578"/>
      <w:bookmarkStart w:id="20" w:name="_Toc54639687"/>
      <w:bookmarkStart w:id="21" w:name="_Toc57304743"/>
      <w:r w:rsidRPr="00C8603F">
        <w:t xml:space="preserve">Порядок </w:t>
      </w:r>
      <w:bookmarkEnd w:id="18"/>
      <w:r w:rsidRPr="00C8603F">
        <w:t>запуска Системы</w:t>
      </w:r>
      <w:bookmarkEnd w:id="19"/>
      <w:bookmarkEnd w:id="20"/>
      <w:bookmarkEnd w:id="21"/>
    </w:p>
    <w:p w14:paraId="7D126BCB" w14:textId="77777777" w:rsidR="00241142" w:rsidRPr="00C8603F" w:rsidRDefault="00241142" w:rsidP="00241142">
      <w:pPr>
        <w:pStyle w:val="phnormal"/>
      </w:pPr>
      <w:r w:rsidRPr="00C8603F">
        <w:t>Для входа в Систему необходимо выполнить следующие действия:</w:t>
      </w:r>
    </w:p>
    <w:p w14:paraId="46BE33F2" w14:textId="6334F7EC" w:rsidR="00241142" w:rsidRPr="00C8603F" w:rsidRDefault="00241142" w:rsidP="00241142">
      <w:pPr>
        <w:pStyle w:val="ScrollListBullet1"/>
        <w:rPr>
          <w:rFonts w:cs="Times New Roman"/>
        </w:rPr>
      </w:pPr>
      <w:r w:rsidRPr="00C8603F">
        <w:rPr>
          <w:rFonts w:cs="Times New Roman"/>
        </w:rPr>
        <w:t xml:space="preserve">Запустите браузер, например, Пуск </w:t>
      </w:r>
      <w:r w:rsidR="003E4C05" w:rsidRPr="00C8603F">
        <w:rPr>
          <w:rFonts w:cs="Times New Roman"/>
        </w:rPr>
        <w:t>→</w:t>
      </w:r>
      <w:r w:rsidRPr="00C8603F">
        <w:rPr>
          <w:rFonts w:cs="Times New Roman"/>
        </w:rPr>
        <w:t xml:space="preserve"> Программы </w:t>
      </w:r>
      <w:r w:rsidR="003E4C05" w:rsidRPr="00C8603F">
        <w:rPr>
          <w:rFonts w:cs="Times New Roman"/>
        </w:rPr>
        <w:t>→</w:t>
      </w:r>
      <w:r w:rsidRPr="00C8603F">
        <w:rPr>
          <w:rFonts w:cs="Times New Roman"/>
        </w:rPr>
        <w:t xml:space="preserve"> Mozilla Firefox. Отобразится окно браузера и домашняя страница</w:t>
      </w:r>
      <w:r w:rsidR="003E4C05" w:rsidRPr="00C8603F">
        <w:rPr>
          <w:rFonts w:cs="Times New Roman"/>
        </w:rPr>
        <w:t>;</w:t>
      </w:r>
    </w:p>
    <w:p w14:paraId="09DBA5A8" w14:textId="3D865B84" w:rsidR="00241142" w:rsidRPr="00C8603F" w:rsidRDefault="00241142" w:rsidP="00241142">
      <w:pPr>
        <w:pStyle w:val="phfigure"/>
      </w:pPr>
      <w:r w:rsidRPr="00C8603F">
        <w:t>.</w:t>
      </w:r>
      <w:r w:rsidRPr="00C8603F">
        <w:rPr>
          <w:noProof/>
        </w:rPr>
        <w:drawing>
          <wp:inline distT="0" distB="0" distL="0" distR="0" wp14:anchorId="012A582E" wp14:editId="247527D8">
            <wp:extent cx="3590925" cy="2924175"/>
            <wp:effectExtent l="0" t="0" r="9525" b="9525"/>
            <wp:docPr id="6" name="Рисунок 6" descr="2013-01-31 081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descr="2013-01-31 08155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2924175"/>
                    </a:xfrm>
                    <a:prstGeom prst="rect">
                      <a:avLst/>
                    </a:prstGeom>
                    <a:noFill/>
                    <a:ln>
                      <a:noFill/>
                    </a:ln>
                  </pic:spPr>
                </pic:pic>
              </a:graphicData>
            </a:graphic>
          </wp:inline>
        </w:drawing>
      </w:r>
    </w:p>
    <w:p w14:paraId="4A6ED03C" w14:textId="77777777" w:rsidR="00241142" w:rsidRPr="00C8603F" w:rsidRDefault="00241142" w:rsidP="00241142">
      <w:pPr>
        <w:pStyle w:val="ScrollListBullet1"/>
        <w:rPr>
          <w:rFonts w:cs="Times New Roman"/>
        </w:rPr>
      </w:pPr>
      <w:r w:rsidRPr="00C8603F">
        <w:rPr>
          <w:rFonts w:cs="Times New Roman"/>
        </w:rPr>
        <w:t>Введите в адресной строке обозревателя IP-адрес страницы портала, нажмите клавишу [Enter]. На главной странице Системы отобразится перечень программных продуктов.</w:t>
      </w:r>
    </w:p>
    <w:p w14:paraId="18375C1A" w14:textId="3842ABE0" w:rsidR="00241142" w:rsidRPr="00C8603F" w:rsidRDefault="00241142" w:rsidP="00241142">
      <w:pPr>
        <w:pStyle w:val="phnormal"/>
      </w:pPr>
      <w:r w:rsidRPr="00C8603F">
        <w:lastRenderedPageBreak/>
        <w:t>Адрес для подключения предоставляется администратором. Если страница Системы установлена в качестве домашней страницы, то она отобразится сразу после запуска браузера. Для удобства использования рекомендуется добавить адрес портала в закладки интернет-обозревателя, и/или сделать страницу портала Системы стартовой страницей. </w:t>
      </w:r>
    </w:p>
    <w:p w14:paraId="1ED4FDCE" w14:textId="34164B6D" w:rsidR="00241142" w:rsidRPr="00C8603F" w:rsidRDefault="00241142" w:rsidP="008D4EFA">
      <w:r w:rsidRPr="00C8603F">
        <w:rPr>
          <w:noProof/>
        </w:rPr>
        <w:drawing>
          <wp:inline distT="0" distB="0" distL="0" distR="0" wp14:anchorId="50859DE6" wp14:editId="35138622">
            <wp:extent cx="5133975" cy="2600325"/>
            <wp:effectExtent l="0" t="0" r="9525" b="9525"/>
            <wp:docPr id="5" name="Рисунок 5" descr="2013-01-31 082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5" descr="2013-01-31 08231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3975" cy="2600325"/>
                    </a:xfrm>
                    <a:prstGeom prst="rect">
                      <a:avLst/>
                    </a:prstGeom>
                    <a:noFill/>
                    <a:ln>
                      <a:noFill/>
                    </a:ln>
                  </pic:spPr>
                </pic:pic>
              </a:graphicData>
            </a:graphic>
          </wp:inline>
        </w:drawing>
      </w:r>
    </w:p>
    <w:p w14:paraId="6C198FB1" w14:textId="77777777" w:rsidR="00241142" w:rsidRPr="00C8603F" w:rsidRDefault="00241142" w:rsidP="00241142">
      <w:pPr>
        <w:pStyle w:val="phnormal"/>
      </w:pPr>
      <w:r w:rsidRPr="00C8603F">
        <w:t>Перейдите по ссылке с наименованием Системы. Отобразится форма авторизации в Системе.</w:t>
      </w:r>
    </w:p>
    <w:p w14:paraId="2BAA5A8F" w14:textId="7B71148B" w:rsidR="00241142" w:rsidRPr="00C8603F" w:rsidRDefault="00241142" w:rsidP="008D4EFA">
      <w:r w:rsidRPr="00C8603F">
        <w:rPr>
          <w:noProof/>
        </w:rPr>
        <w:drawing>
          <wp:inline distT="0" distB="0" distL="0" distR="0" wp14:anchorId="31075B72" wp14:editId="2C11DA9A">
            <wp:extent cx="4581525" cy="3390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1525" cy="3390900"/>
                    </a:xfrm>
                    <a:prstGeom prst="rect">
                      <a:avLst/>
                    </a:prstGeom>
                    <a:noFill/>
                    <a:ln>
                      <a:noFill/>
                    </a:ln>
                  </pic:spPr>
                </pic:pic>
              </a:graphicData>
            </a:graphic>
          </wp:inline>
        </w:drawing>
      </w:r>
    </w:p>
    <w:p w14:paraId="3F0E1B0F" w14:textId="77777777" w:rsidR="00241142" w:rsidRPr="00C8603F" w:rsidRDefault="00241142" w:rsidP="00241142">
      <w:pPr>
        <w:pStyle w:val="phnormal"/>
      </w:pPr>
      <w:r w:rsidRPr="00C8603F">
        <w:t xml:space="preserve">Авторизация в Системе возможна одним из способов: </w:t>
      </w:r>
    </w:p>
    <w:p w14:paraId="1B30D329" w14:textId="77777777" w:rsidR="00241142" w:rsidRPr="00C8603F" w:rsidRDefault="00241142" w:rsidP="00241142">
      <w:pPr>
        <w:pStyle w:val="ScrollListBullet1"/>
        <w:rPr>
          <w:rFonts w:cs="Times New Roman"/>
        </w:rPr>
      </w:pPr>
      <w:r w:rsidRPr="00C8603F">
        <w:rPr>
          <w:rFonts w:cs="Times New Roman"/>
        </w:rPr>
        <w:t xml:space="preserve">с использованием логина и пароля; </w:t>
      </w:r>
    </w:p>
    <w:p w14:paraId="3B219506" w14:textId="77777777" w:rsidR="00241142" w:rsidRPr="00C8603F" w:rsidRDefault="00241142" w:rsidP="00241142">
      <w:pPr>
        <w:pStyle w:val="ScrollListBullet1"/>
        <w:rPr>
          <w:rFonts w:cs="Times New Roman"/>
        </w:rPr>
      </w:pPr>
      <w:r w:rsidRPr="00C8603F">
        <w:rPr>
          <w:rFonts w:cs="Times New Roman"/>
        </w:rPr>
        <w:t xml:space="preserve">с помощью ЭП (выбора типа </w:t>
      </w:r>
      <w:proofErr w:type="spellStart"/>
      <w:r w:rsidRPr="00C8603F">
        <w:rPr>
          <w:rFonts w:cs="Times New Roman"/>
        </w:rPr>
        <w:t>токена</w:t>
      </w:r>
      <w:proofErr w:type="spellEnd"/>
      <w:r w:rsidRPr="00C8603F">
        <w:rPr>
          <w:rFonts w:cs="Times New Roman"/>
        </w:rPr>
        <w:t xml:space="preserve"> и ввод пароля).</w:t>
      </w:r>
    </w:p>
    <w:p w14:paraId="125EEBD0" w14:textId="77777777" w:rsidR="00241142" w:rsidRPr="00C8603F" w:rsidRDefault="00241142" w:rsidP="00241142">
      <w:pPr>
        <w:pStyle w:val="ScrollListBullet1"/>
        <w:rPr>
          <w:rFonts w:cs="Times New Roman"/>
        </w:rPr>
      </w:pPr>
      <w:r w:rsidRPr="00C8603F">
        <w:rPr>
          <w:rFonts w:cs="Times New Roman"/>
        </w:rPr>
        <w:lastRenderedPageBreak/>
        <w:t>через систему ЕСИА.</w:t>
      </w:r>
    </w:p>
    <w:p w14:paraId="5E893BDD" w14:textId="77777777" w:rsidR="00241142" w:rsidRPr="00C8603F" w:rsidRDefault="00241142" w:rsidP="00241142">
      <w:pPr>
        <w:pStyle w:val="phnormal"/>
      </w:pPr>
      <w:r w:rsidRPr="00C8603F">
        <w:t xml:space="preserve">1. Способ: </w:t>
      </w:r>
    </w:p>
    <w:p w14:paraId="51CA7B0E" w14:textId="77777777" w:rsidR="00241142" w:rsidRPr="00C8603F" w:rsidRDefault="00241142" w:rsidP="00241142">
      <w:pPr>
        <w:pStyle w:val="ScrollListBullet1"/>
        <w:rPr>
          <w:rFonts w:cs="Times New Roman"/>
        </w:rPr>
      </w:pPr>
      <w:r w:rsidRPr="00C8603F">
        <w:rPr>
          <w:rFonts w:cs="Times New Roman"/>
        </w:rPr>
        <w:t xml:space="preserve">Введите логин учетной записи в поле </w:t>
      </w:r>
      <w:r w:rsidRPr="00C8603F">
        <w:rPr>
          <w:rFonts w:cs="Times New Roman"/>
          <w:b/>
          <w:bCs/>
        </w:rPr>
        <w:t>Имя пользователя</w:t>
      </w:r>
      <w:r w:rsidRPr="00C8603F">
        <w:rPr>
          <w:rFonts w:cs="Times New Roman"/>
        </w:rPr>
        <w:t xml:space="preserve"> (1). </w:t>
      </w:r>
    </w:p>
    <w:p w14:paraId="5FDFA5E5" w14:textId="77777777" w:rsidR="00241142" w:rsidRPr="00C8603F" w:rsidRDefault="00241142" w:rsidP="00241142">
      <w:pPr>
        <w:pStyle w:val="ScrollListBullet1"/>
        <w:rPr>
          <w:rFonts w:cs="Times New Roman"/>
        </w:rPr>
      </w:pPr>
      <w:r w:rsidRPr="00C8603F">
        <w:rPr>
          <w:rFonts w:cs="Times New Roman"/>
        </w:rPr>
        <w:t xml:space="preserve">Введите пароль учетной записи в поле </w:t>
      </w:r>
      <w:r w:rsidRPr="00C8603F">
        <w:rPr>
          <w:rFonts w:cs="Times New Roman"/>
          <w:b/>
          <w:bCs/>
        </w:rPr>
        <w:t xml:space="preserve">Пароль </w:t>
      </w:r>
      <w:r w:rsidRPr="00C8603F">
        <w:rPr>
          <w:rFonts w:cs="Times New Roman"/>
        </w:rPr>
        <w:t xml:space="preserve">(2). </w:t>
      </w:r>
    </w:p>
    <w:p w14:paraId="21EC2BEB" w14:textId="77777777" w:rsidR="00241142" w:rsidRPr="00C8603F" w:rsidRDefault="00241142" w:rsidP="00241142">
      <w:pPr>
        <w:pStyle w:val="ScrollListBullet1"/>
        <w:rPr>
          <w:rFonts w:cs="Times New Roman"/>
        </w:rPr>
      </w:pPr>
      <w:r w:rsidRPr="00C8603F">
        <w:rPr>
          <w:rFonts w:cs="Times New Roman"/>
        </w:rPr>
        <w:t xml:space="preserve">Нажмите кнопку </w:t>
      </w:r>
      <w:proofErr w:type="gramStart"/>
      <w:r w:rsidRPr="00C8603F">
        <w:rPr>
          <w:rFonts w:cs="Times New Roman"/>
          <w:b/>
          <w:bCs/>
        </w:rPr>
        <w:t>Войти</w:t>
      </w:r>
      <w:proofErr w:type="gramEnd"/>
      <w:r w:rsidRPr="00C8603F">
        <w:rPr>
          <w:rFonts w:cs="Times New Roman"/>
          <w:b/>
          <w:bCs/>
        </w:rPr>
        <w:t xml:space="preserve"> в систему</w:t>
      </w:r>
      <w:r w:rsidRPr="00C8603F">
        <w:rPr>
          <w:rFonts w:cs="Times New Roman"/>
        </w:rPr>
        <w:t xml:space="preserve">. </w:t>
      </w:r>
    </w:p>
    <w:p w14:paraId="7C5D9528" w14:textId="77777777" w:rsidR="00241142" w:rsidRPr="00C8603F" w:rsidRDefault="00241142" w:rsidP="00241142">
      <w:pPr>
        <w:pStyle w:val="phnormal"/>
      </w:pPr>
      <w:r w:rsidRPr="00C8603F">
        <w:t>2. Способ:</w:t>
      </w:r>
    </w:p>
    <w:p w14:paraId="2D3027FA" w14:textId="77777777" w:rsidR="00241142" w:rsidRPr="00C8603F" w:rsidRDefault="00241142" w:rsidP="00241142">
      <w:pPr>
        <w:pStyle w:val="ScrollListBullet1"/>
        <w:rPr>
          <w:rFonts w:cs="Times New Roman"/>
        </w:rPr>
      </w:pPr>
      <w:r w:rsidRPr="00C8603F">
        <w:rPr>
          <w:rFonts w:cs="Times New Roman"/>
        </w:rPr>
        <w:t xml:space="preserve">Выберите тип </w:t>
      </w:r>
      <w:proofErr w:type="spellStart"/>
      <w:r w:rsidRPr="00C8603F">
        <w:rPr>
          <w:rFonts w:cs="Times New Roman"/>
        </w:rPr>
        <w:t>токена</w:t>
      </w:r>
      <w:proofErr w:type="spellEnd"/>
      <w:r w:rsidRPr="00C8603F">
        <w:rPr>
          <w:rFonts w:cs="Times New Roman"/>
        </w:rPr>
        <w:t xml:space="preserve">. </w:t>
      </w:r>
    </w:p>
    <w:p w14:paraId="2B7A72D2" w14:textId="571F4E5A" w:rsidR="00241142" w:rsidRPr="00C8603F" w:rsidRDefault="00241142" w:rsidP="00241142">
      <w:pPr>
        <w:pStyle w:val="ScrollListBullet1"/>
        <w:rPr>
          <w:rFonts w:cs="Times New Roman"/>
        </w:rPr>
      </w:pPr>
      <w:r w:rsidRPr="00C8603F">
        <w:rPr>
          <w:rFonts w:cs="Times New Roman"/>
        </w:rPr>
        <w:t xml:space="preserve">Введите пароль от ЭП в поле </w:t>
      </w:r>
      <w:r w:rsidRPr="00C8603F">
        <w:rPr>
          <w:rFonts w:cs="Times New Roman"/>
          <w:b/>
          <w:bCs/>
        </w:rPr>
        <w:t>Пароль/</w:t>
      </w:r>
      <w:proofErr w:type="spellStart"/>
      <w:r w:rsidRPr="00C8603F">
        <w:rPr>
          <w:rFonts w:cs="Times New Roman"/>
          <w:b/>
          <w:bCs/>
        </w:rPr>
        <w:t>Пин</w:t>
      </w:r>
      <w:proofErr w:type="spellEnd"/>
      <w:r w:rsidRPr="00C8603F">
        <w:rPr>
          <w:rFonts w:cs="Times New Roman"/>
          <w:b/>
          <w:bCs/>
        </w:rPr>
        <w:t>-код/Сертификат</w:t>
      </w:r>
      <w:r w:rsidRPr="00C8603F">
        <w:rPr>
          <w:rFonts w:cs="Times New Roman"/>
        </w:rPr>
        <w:t xml:space="preserve"> (расположенное ниже поля </w:t>
      </w:r>
      <w:r w:rsidR="00C56F21" w:rsidRPr="00C8603F">
        <w:rPr>
          <w:rFonts w:cs="Times New Roman"/>
        </w:rPr>
        <w:t>«</w:t>
      </w:r>
      <w:r w:rsidRPr="00C8603F">
        <w:rPr>
          <w:rFonts w:cs="Times New Roman"/>
        </w:rPr>
        <w:t xml:space="preserve">Тип </w:t>
      </w:r>
      <w:proofErr w:type="spellStart"/>
      <w:r w:rsidRPr="00C8603F">
        <w:rPr>
          <w:rFonts w:cs="Times New Roman"/>
        </w:rPr>
        <w:t>токена</w:t>
      </w:r>
      <w:proofErr w:type="spellEnd"/>
      <w:r w:rsidR="00C56F21" w:rsidRPr="00C8603F">
        <w:rPr>
          <w:rFonts w:cs="Times New Roman"/>
        </w:rPr>
        <w:t>»</w:t>
      </w:r>
      <w:r w:rsidRPr="00C8603F">
        <w:rPr>
          <w:rFonts w:cs="Times New Roman"/>
        </w:rPr>
        <w:t xml:space="preserve">). Наименование поля зависит от выбранного типа </w:t>
      </w:r>
      <w:proofErr w:type="spellStart"/>
      <w:r w:rsidRPr="00C8603F">
        <w:rPr>
          <w:rFonts w:cs="Times New Roman"/>
        </w:rPr>
        <w:t>токена</w:t>
      </w:r>
      <w:proofErr w:type="spellEnd"/>
      <w:r w:rsidRPr="00C8603F">
        <w:rPr>
          <w:rFonts w:cs="Times New Roman"/>
        </w:rPr>
        <w:t xml:space="preserve">. </w:t>
      </w:r>
    </w:p>
    <w:p w14:paraId="1393A354" w14:textId="77777777" w:rsidR="00241142" w:rsidRPr="00C8603F" w:rsidRDefault="00241142" w:rsidP="00241142">
      <w:pPr>
        <w:pStyle w:val="ScrollListBullet1"/>
        <w:rPr>
          <w:rFonts w:cs="Times New Roman"/>
        </w:rPr>
      </w:pPr>
      <w:r w:rsidRPr="00C8603F">
        <w:rPr>
          <w:rFonts w:cs="Times New Roman"/>
        </w:rPr>
        <w:t xml:space="preserve">Нажмите кнопку </w:t>
      </w:r>
      <w:r w:rsidRPr="00C8603F">
        <w:rPr>
          <w:rFonts w:cs="Times New Roman"/>
          <w:b/>
          <w:bCs/>
        </w:rPr>
        <w:t>Вход по карте</w:t>
      </w:r>
      <w:r w:rsidRPr="00C8603F">
        <w:rPr>
          <w:rFonts w:cs="Times New Roman"/>
        </w:rPr>
        <w:t xml:space="preserve">. </w:t>
      </w:r>
    </w:p>
    <w:p w14:paraId="21ED9A78" w14:textId="77777777" w:rsidR="00241142" w:rsidRPr="00C8603F" w:rsidRDefault="00241142" w:rsidP="00241142">
      <w:pPr>
        <w:pStyle w:val="phnormal"/>
      </w:pPr>
      <w:r w:rsidRPr="00C8603F">
        <w:t>3. Способ:</w:t>
      </w:r>
    </w:p>
    <w:p w14:paraId="334BB5FA" w14:textId="77777777" w:rsidR="00241142" w:rsidRPr="00C8603F" w:rsidRDefault="00241142" w:rsidP="00241142">
      <w:pPr>
        <w:pStyle w:val="ScrollListBullet1"/>
        <w:rPr>
          <w:rFonts w:cs="Times New Roman"/>
        </w:rPr>
      </w:pPr>
      <w:r w:rsidRPr="00C8603F">
        <w:rPr>
          <w:rFonts w:cs="Times New Roman"/>
        </w:rPr>
        <w:t>Перейдите по ссылке Вход через ИА ЕГИСЗ.</w:t>
      </w:r>
    </w:p>
    <w:p w14:paraId="7A90FD20" w14:textId="0B7009EB" w:rsidR="00241142" w:rsidRPr="00C8603F" w:rsidRDefault="00241142" w:rsidP="008D4EFA">
      <w:r w:rsidRPr="00C8603F">
        <w:rPr>
          <w:noProof/>
        </w:rPr>
        <w:drawing>
          <wp:inline distT="0" distB="0" distL="0" distR="0" wp14:anchorId="024BF005" wp14:editId="2B057541">
            <wp:extent cx="2447925" cy="26193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2619375"/>
                    </a:xfrm>
                    <a:prstGeom prst="rect">
                      <a:avLst/>
                    </a:prstGeom>
                    <a:noFill/>
                    <a:ln>
                      <a:noFill/>
                    </a:ln>
                  </pic:spPr>
                </pic:pic>
              </a:graphicData>
            </a:graphic>
          </wp:inline>
        </w:drawing>
      </w:r>
    </w:p>
    <w:p w14:paraId="274BB581" w14:textId="77777777" w:rsidR="00241142" w:rsidRPr="00C8603F" w:rsidRDefault="00241142" w:rsidP="00241142">
      <w:pPr>
        <w:pStyle w:val="phnormal"/>
      </w:pPr>
      <w:r w:rsidRPr="00C8603F">
        <w:t>Будет выполнен переход на страницу авторизации через ЕСИА.</w:t>
      </w:r>
    </w:p>
    <w:p w14:paraId="1E7ED987" w14:textId="77777777" w:rsidR="00241142" w:rsidRPr="00C8603F" w:rsidRDefault="00241142" w:rsidP="00241142">
      <w:pPr>
        <w:pStyle w:val="ScrollListBullet1"/>
        <w:rPr>
          <w:rFonts w:cs="Times New Roman"/>
        </w:rPr>
      </w:pPr>
      <w:r w:rsidRPr="00C8603F">
        <w:rPr>
          <w:rFonts w:cs="Times New Roman"/>
        </w:rPr>
        <w:t xml:space="preserve">Введите данные для входа, нажмите кнопку </w:t>
      </w:r>
      <w:r w:rsidRPr="00C8603F">
        <w:rPr>
          <w:rFonts w:cs="Times New Roman"/>
          <w:b/>
        </w:rPr>
        <w:t>Войти</w:t>
      </w:r>
      <w:r w:rsidRPr="00C8603F">
        <w:rPr>
          <w:rFonts w:cs="Times New Roman"/>
        </w:rPr>
        <w:t>.</w:t>
      </w:r>
    </w:p>
    <w:p w14:paraId="036BC459" w14:textId="77777777" w:rsidR="00241142" w:rsidRPr="00C8603F" w:rsidRDefault="00241142" w:rsidP="00241142">
      <w:pPr>
        <w:pStyle w:val="phnormal"/>
        <w:rPr>
          <w:b/>
          <w:bCs/>
        </w:rPr>
      </w:pPr>
      <w:r w:rsidRPr="00C8603F">
        <w:rPr>
          <w:b/>
          <w:bCs/>
        </w:rPr>
        <w:t>Примечания</w:t>
      </w:r>
    </w:p>
    <w:p w14:paraId="58583591" w14:textId="77777777" w:rsidR="00241142" w:rsidRPr="00C8603F" w:rsidRDefault="00241142" w:rsidP="00241142">
      <w:pPr>
        <w:pStyle w:val="ScrollListBullet1"/>
        <w:rPr>
          <w:rFonts w:cs="Times New Roman"/>
        </w:rPr>
      </w:pPr>
      <w:r w:rsidRPr="00C8603F">
        <w:rPr>
          <w:rFonts w:cs="Times New Roman"/>
        </w:rPr>
        <w:t xml:space="preserve">Для авторизации с помощью </w:t>
      </w:r>
      <w:proofErr w:type="spellStart"/>
      <w:r w:rsidRPr="00C8603F">
        <w:rPr>
          <w:rFonts w:cs="Times New Roman"/>
        </w:rPr>
        <w:t>токена</w:t>
      </w:r>
      <w:proofErr w:type="spellEnd"/>
      <w:r w:rsidRPr="00C8603F">
        <w:rPr>
          <w:rFonts w:cs="Times New Roman"/>
        </w:rPr>
        <w:t xml:space="preserve"> на компьютере Пользователя предварительно должно быть установлено и запущено программное обеспечение для выбранного типа </w:t>
      </w:r>
      <w:proofErr w:type="spellStart"/>
      <w:r w:rsidRPr="00C8603F">
        <w:rPr>
          <w:rFonts w:cs="Times New Roman"/>
        </w:rPr>
        <w:t>токена</w:t>
      </w:r>
      <w:proofErr w:type="spellEnd"/>
      <w:r w:rsidRPr="00C8603F">
        <w:rPr>
          <w:rFonts w:cs="Times New Roman"/>
        </w:rPr>
        <w:t xml:space="preserve">. Может потребоваться установка сертификатов пользователей администратором системы в программном обеспечении выбранного типа </w:t>
      </w:r>
      <w:proofErr w:type="spellStart"/>
      <w:r w:rsidRPr="00C8603F">
        <w:rPr>
          <w:rFonts w:cs="Times New Roman"/>
        </w:rPr>
        <w:t>токена</w:t>
      </w:r>
      <w:proofErr w:type="spellEnd"/>
      <w:r w:rsidRPr="00C8603F">
        <w:rPr>
          <w:rFonts w:cs="Times New Roman"/>
        </w:rPr>
        <w:t xml:space="preserve">. </w:t>
      </w:r>
    </w:p>
    <w:p w14:paraId="4B0BCE19" w14:textId="3CF1837E" w:rsidR="00241142" w:rsidRPr="00C8603F" w:rsidRDefault="00241142" w:rsidP="00241142">
      <w:pPr>
        <w:pStyle w:val="ScrollListBullet1"/>
        <w:rPr>
          <w:rFonts w:cs="Times New Roman"/>
        </w:rPr>
      </w:pPr>
      <w:r w:rsidRPr="00C8603F">
        <w:rPr>
          <w:rFonts w:cs="Times New Roman"/>
        </w:rPr>
        <w:t xml:space="preserve">Для авторизации через ЕСИА учетная запись пользователя должна быть связана с учетной записью человека в ЕСИА. Учетная запись пользователя должна быть включена в группу </w:t>
      </w:r>
      <w:r w:rsidR="00C56F21" w:rsidRPr="00C8603F">
        <w:rPr>
          <w:rFonts w:cs="Times New Roman"/>
        </w:rPr>
        <w:t>«</w:t>
      </w:r>
      <w:r w:rsidRPr="00C8603F">
        <w:rPr>
          <w:rFonts w:cs="Times New Roman"/>
        </w:rPr>
        <w:t>Авторизация через ЕСИА</w:t>
      </w:r>
      <w:r w:rsidR="00C56F21" w:rsidRPr="00C8603F">
        <w:rPr>
          <w:rFonts w:cs="Times New Roman"/>
        </w:rPr>
        <w:t>»</w:t>
      </w:r>
      <w:r w:rsidRPr="00C8603F">
        <w:rPr>
          <w:rFonts w:cs="Times New Roman"/>
        </w:rPr>
        <w:t>.</w:t>
      </w:r>
    </w:p>
    <w:p w14:paraId="1EEE676E" w14:textId="77777777" w:rsidR="00241142" w:rsidRPr="00C8603F" w:rsidRDefault="00241142" w:rsidP="003E4C05">
      <w:pPr>
        <w:pStyle w:val="phnormal"/>
      </w:pPr>
      <w:r w:rsidRPr="00C8603F">
        <w:lastRenderedPageBreak/>
        <w:t xml:space="preserve">При неправильном вводе имени пользователя и (или) пароля отобразится соответствующее сообщение. В этом случае необходимо повторить ввод имени пользователя и (или) пароля. </w:t>
      </w:r>
    </w:p>
    <w:p w14:paraId="3B02B257" w14:textId="77777777" w:rsidR="00241142" w:rsidRPr="00C8603F" w:rsidRDefault="00241142" w:rsidP="003E4C05">
      <w:pPr>
        <w:pStyle w:val="ScrollListBullet1"/>
        <w:rPr>
          <w:rFonts w:cs="Times New Roman"/>
        </w:rPr>
      </w:pPr>
      <w:r w:rsidRPr="00C8603F">
        <w:rPr>
          <w:rFonts w:cs="Times New Roman"/>
        </w:rPr>
        <w:t>Отобразится форма выбора МО.</w:t>
      </w:r>
    </w:p>
    <w:p w14:paraId="7180831A" w14:textId="1979A555" w:rsidR="00241142" w:rsidRPr="00C8603F" w:rsidRDefault="00241142" w:rsidP="003E4C05">
      <w:pPr>
        <w:pStyle w:val="phfigure"/>
      </w:pPr>
      <w:r w:rsidRPr="00C8603F">
        <w:rPr>
          <w:noProof/>
        </w:rPr>
        <w:drawing>
          <wp:inline distT="0" distB="0" distL="0" distR="0" wp14:anchorId="3643ADDC" wp14:editId="7693A6F9">
            <wp:extent cx="4257675" cy="12096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7675" cy="1209675"/>
                    </a:xfrm>
                    <a:prstGeom prst="rect">
                      <a:avLst/>
                    </a:prstGeom>
                    <a:noFill/>
                    <a:ln>
                      <a:noFill/>
                    </a:ln>
                  </pic:spPr>
                </pic:pic>
              </a:graphicData>
            </a:graphic>
          </wp:inline>
        </w:drawing>
      </w:r>
    </w:p>
    <w:p w14:paraId="6A3271EE" w14:textId="77777777" w:rsidR="00241142" w:rsidRPr="00C8603F" w:rsidRDefault="00241142" w:rsidP="003E4C05">
      <w:pPr>
        <w:pStyle w:val="phnormal"/>
      </w:pPr>
      <w:r w:rsidRPr="00C8603F">
        <w:t>Укажите необходимую МО и нажмите кнопку </w:t>
      </w:r>
      <w:r w:rsidRPr="00C8603F">
        <w:rPr>
          <w:b/>
        </w:rPr>
        <w:t>Выбрать</w:t>
      </w:r>
      <w:r w:rsidRPr="00C8603F">
        <w:t>.</w:t>
      </w:r>
    </w:p>
    <w:p w14:paraId="2C49B079" w14:textId="77777777" w:rsidR="00241142" w:rsidRPr="00C8603F" w:rsidRDefault="00241142" w:rsidP="003E4C05">
      <w:pPr>
        <w:pStyle w:val="ScrollListBullet1"/>
        <w:rPr>
          <w:rFonts w:cs="Times New Roman"/>
        </w:rPr>
      </w:pPr>
      <w:r w:rsidRPr="00C8603F">
        <w:rPr>
          <w:rFonts w:cs="Times New Roman"/>
        </w:rPr>
        <w:t>Отобразится форма выбора АРМ по умолчанию.</w:t>
      </w:r>
    </w:p>
    <w:p w14:paraId="2203D2D9" w14:textId="6052A5DB" w:rsidR="00241142" w:rsidRPr="00C8603F" w:rsidRDefault="00241142" w:rsidP="003E4C05">
      <w:pPr>
        <w:pStyle w:val="phfigure"/>
        <w:rPr>
          <w:b/>
        </w:rPr>
      </w:pPr>
      <w:r w:rsidRPr="00C8603F">
        <w:rPr>
          <w:noProof/>
        </w:rPr>
        <w:drawing>
          <wp:inline distT="0" distB="0" distL="0" distR="0" wp14:anchorId="5D7193AF" wp14:editId="321B6732">
            <wp:extent cx="4810125" cy="1962150"/>
            <wp:effectExtent l="0" t="0" r="9525" b="0"/>
            <wp:docPr id="1" name="Рисунок 1" descr="2013-01-31 082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2" descr="2013-01-31 08282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125" cy="1962150"/>
                    </a:xfrm>
                    <a:prstGeom prst="rect">
                      <a:avLst/>
                    </a:prstGeom>
                    <a:noFill/>
                    <a:ln>
                      <a:noFill/>
                    </a:ln>
                  </pic:spPr>
                </pic:pic>
              </a:graphicData>
            </a:graphic>
          </wp:inline>
        </w:drawing>
      </w:r>
    </w:p>
    <w:p w14:paraId="07BC8DDA" w14:textId="77777777" w:rsidR="00241142" w:rsidRPr="00C8603F" w:rsidRDefault="00241142" w:rsidP="003E4C05">
      <w:pPr>
        <w:pStyle w:val="phnormal"/>
      </w:pPr>
      <w:r w:rsidRPr="00C8603F">
        <w:rPr>
          <w:b/>
        </w:rPr>
        <w:t>Примечание</w:t>
      </w:r>
      <w:r w:rsidRPr="00C8603F">
        <w:t xml:space="preserve"> – Форма отображается, если ранее не было выбрано место работы по умолчанию, или при входе была изменена МО. После выбора места работы, указанный АРМ будет загружаться автоматически после авторизации.</w:t>
      </w:r>
    </w:p>
    <w:p w14:paraId="679A8E74" w14:textId="77777777" w:rsidR="00241142" w:rsidRPr="00C8603F" w:rsidRDefault="00241142" w:rsidP="003E4C05">
      <w:pPr>
        <w:pStyle w:val="phnormal"/>
      </w:pPr>
      <w:r w:rsidRPr="00C8603F">
        <w:t>Выберите место работы в списке, нажмите кнопку </w:t>
      </w:r>
      <w:r w:rsidRPr="00C8603F">
        <w:rPr>
          <w:b/>
        </w:rPr>
        <w:t>Выбрать</w:t>
      </w:r>
      <w:r w:rsidRPr="00C8603F">
        <w:t>. Отобразится форма указанного АРМ пользователя.</w:t>
      </w:r>
    </w:p>
    <w:p w14:paraId="2F57E311" w14:textId="77777777" w:rsidR="00241142" w:rsidRPr="00C8603F" w:rsidRDefault="00241142" w:rsidP="00241142">
      <w:pPr>
        <w:pStyle w:val="2"/>
      </w:pPr>
      <w:bookmarkStart w:id="22" w:name="_Toc18316952"/>
      <w:bookmarkStart w:id="23" w:name="_Toc54639688"/>
      <w:bookmarkStart w:id="24" w:name="_Toc57304744"/>
      <w:r w:rsidRPr="00C8603F">
        <w:t>Смена пароля</w:t>
      </w:r>
      <w:bookmarkEnd w:id="22"/>
      <w:bookmarkEnd w:id="23"/>
      <w:bookmarkEnd w:id="24"/>
    </w:p>
    <w:p w14:paraId="59AEBE5E" w14:textId="77777777" w:rsidR="00241142" w:rsidRPr="00C8603F" w:rsidRDefault="00241142" w:rsidP="003E4C05">
      <w:pPr>
        <w:pStyle w:val="phnormal"/>
      </w:pPr>
      <w:r w:rsidRPr="00C8603F">
        <w:t>При регистрации учетной записи администратор присваивает ей временный пароль. При первом входе в систему пользователь должен сменить временный пароль, выданный администратором.</w:t>
      </w:r>
    </w:p>
    <w:p w14:paraId="1FCA0906" w14:textId="77777777" w:rsidR="00241142" w:rsidRPr="00C8603F" w:rsidRDefault="00241142" w:rsidP="003E4C05">
      <w:pPr>
        <w:pStyle w:val="phnormal"/>
      </w:pPr>
      <w:r w:rsidRPr="00C8603F">
        <w:t xml:space="preserve">После ввода имени пользователя, пароля и нажатия кнопки </w:t>
      </w:r>
      <w:proofErr w:type="gramStart"/>
      <w:r w:rsidRPr="00C8603F">
        <w:rPr>
          <w:b/>
        </w:rPr>
        <w:t>Войти</w:t>
      </w:r>
      <w:proofErr w:type="gramEnd"/>
      <w:r w:rsidRPr="00C8603F">
        <w:rPr>
          <w:b/>
        </w:rPr>
        <w:t xml:space="preserve"> в систему</w:t>
      </w:r>
      <w:r w:rsidRPr="00C8603F">
        <w:t xml:space="preserve"> выполняется проверка актуальности пароля, как временного, так и постоянного. </w:t>
      </w:r>
    </w:p>
    <w:p w14:paraId="24C8DBBC" w14:textId="7E2BA92E" w:rsidR="00241142" w:rsidRPr="00C8603F" w:rsidRDefault="00241142" w:rsidP="003E4C05">
      <w:pPr>
        <w:pStyle w:val="phnormal"/>
      </w:pPr>
      <w:r w:rsidRPr="00C8603F">
        <w:t xml:space="preserve">Если истек срок действия временного пароля (срок действия пароля определяется настойками в параметрах системы, то отобразится сообщение пользователю: </w:t>
      </w:r>
      <w:r w:rsidR="00C56F21" w:rsidRPr="00C8603F">
        <w:t>«</w:t>
      </w:r>
      <w:r w:rsidRPr="00C8603F">
        <w:t xml:space="preserve">Истек срок действия </w:t>
      </w:r>
      <w:r w:rsidRPr="00C8603F">
        <w:lastRenderedPageBreak/>
        <w:t>временного пароля. Обратитесь к Администратору системы</w:t>
      </w:r>
      <w:r w:rsidR="00C56F21" w:rsidRPr="00C8603F">
        <w:t>»</w:t>
      </w:r>
      <w:r w:rsidRPr="00C8603F">
        <w:t xml:space="preserve">. Далее процесс аутентификации не производится. </w:t>
      </w:r>
    </w:p>
    <w:p w14:paraId="48A289BF" w14:textId="77777777" w:rsidR="00241142" w:rsidRPr="00C8603F" w:rsidRDefault="00241142" w:rsidP="003E4C05">
      <w:pPr>
        <w:pStyle w:val="phnormal"/>
      </w:pPr>
      <w:r w:rsidRPr="00C8603F">
        <w:t xml:space="preserve">Если временный пароль прошел проверку на актуальность, на форме отображаются поля для смены пароля. Рядом с полями отобразится подсказка с требованиями к паролю (указывается минимальная длина и допустимые символы). </w:t>
      </w:r>
    </w:p>
    <w:p w14:paraId="1E8B450C" w14:textId="42C5EBA1" w:rsidR="00241142" w:rsidRPr="00C8603F" w:rsidRDefault="00241142" w:rsidP="003E4C05">
      <w:pPr>
        <w:pStyle w:val="phnormal"/>
      </w:pPr>
      <w:r w:rsidRPr="00C8603F">
        <w:t>При смене временного пароля на постоянный (при первом входе в систему) выполняется проверка на соответствие пароля установленным требованиям безопасности (минимальная длина, пользовательский пароль должен отличаться от временного на указанное количество символов и т.д.).</w:t>
      </w:r>
    </w:p>
    <w:p w14:paraId="5FE49CF9" w14:textId="351753AF" w:rsidR="00241142" w:rsidRPr="00C8603F" w:rsidRDefault="00241142" w:rsidP="003E4C05">
      <w:pPr>
        <w:pStyle w:val="phnormal"/>
      </w:pPr>
      <w:r w:rsidRPr="00C8603F">
        <w:t xml:space="preserve">Вход в систему возможен, если введен актуальный временный пароль, новый пароль соответствует всем требованиям (требования к паролю указаны в параметрах системы), значения полей </w:t>
      </w:r>
      <w:r w:rsidR="00C56F21" w:rsidRPr="00C8603F">
        <w:t>«</w:t>
      </w:r>
      <w:r w:rsidRPr="00C8603F">
        <w:t>Новый пароль</w:t>
      </w:r>
      <w:r w:rsidR="00C56F21" w:rsidRPr="00C8603F">
        <w:t>»</w:t>
      </w:r>
      <w:r w:rsidRPr="00C8603F">
        <w:t xml:space="preserve"> и </w:t>
      </w:r>
      <w:r w:rsidR="00C56F21" w:rsidRPr="00C8603F">
        <w:t>«</w:t>
      </w:r>
      <w:r w:rsidRPr="00C8603F">
        <w:t>Новый пароль еще раз</w:t>
      </w:r>
      <w:r w:rsidR="00C56F21" w:rsidRPr="00C8603F">
        <w:t>»</w:t>
      </w:r>
      <w:r w:rsidRPr="00C8603F">
        <w:t xml:space="preserve"> идентичны. В процессе ввода нового пароля рядом с полем должна отобразиться зеленая галочка, если введенный пароль удовлетворяет всем требованиям. В процессе подтверждения нового пароля рядом с полем </w:t>
      </w:r>
      <w:r w:rsidR="00C56F21" w:rsidRPr="00C8603F">
        <w:t>«</w:t>
      </w:r>
      <w:r w:rsidRPr="00C8603F">
        <w:t>Новый пароль еще раз</w:t>
      </w:r>
      <w:r w:rsidR="00C56F21" w:rsidRPr="00C8603F">
        <w:t>»</w:t>
      </w:r>
      <w:r w:rsidRPr="00C8603F">
        <w:t xml:space="preserve"> отобразится зеленая галочка, если значения полей </w:t>
      </w:r>
      <w:r w:rsidR="00C56F21" w:rsidRPr="00C8603F">
        <w:t>«</w:t>
      </w:r>
      <w:r w:rsidRPr="00C8603F">
        <w:t>Новый пароль</w:t>
      </w:r>
      <w:r w:rsidR="00C56F21" w:rsidRPr="00C8603F">
        <w:t>»</w:t>
      </w:r>
      <w:r w:rsidRPr="00C8603F">
        <w:t xml:space="preserve"> и </w:t>
      </w:r>
      <w:r w:rsidR="00C56F21" w:rsidRPr="00C8603F">
        <w:t>«</w:t>
      </w:r>
      <w:r w:rsidRPr="00C8603F">
        <w:t>Новый пароль еще раз</w:t>
      </w:r>
      <w:r w:rsidR="00C56F21" w:rsidRPr="00C8603F">
        <w:t>»</w:t>
      </w:r>
      <w:bookmarkStart w:id="25" w:name="_Toc398631077"/>
      <w:r w:rsidRPr="00C8603F">
        <w:t xml:space="preserve"> идентичны. </w:t>
      </w:r>
    </w:p>
    <w:p w14:paraId="6066DE76" w14:textId="77777777" w:rsidR="00241142" w:rsidRPr="00C8603F" w:rsidRDefault="00241142" w:rsidP="003E4C05">
      <w:pPr>
        <w:pStyle w:val="phnormal"/>
      </w:pPr>
      <w:r w:rsidRPr="00C8603F">
        <w:t>При входе в систему происходит сохранение нового пароля.</w:t>
      </w:r>
    </w:p>
    <w:p w14:paraId="6571452F" w14:textId="77777777" w:rsidR="00241142" w:rsidRPr="00C8603F" w:rsidRDefault="00241142" w:rsidP="00241142">
      <w:pPr>
        <w:pStyle w:val="2"/>
      </w:pPr>
      <w:bookmarkStart w:id="26" w:name="_Toc18316953"/>
      <w:bookmarkStart w:id="27" w:name="_Toc54639689"/>
      <w:bookmarkStart w:id="28" w:name="_Toc57304745"/>
      <w:r w:rsidRPr="00C8603F">
        <w:t>Порядок проверки работоспособности</w:t>
      </w:r>
      <w:bookmarkEnd w:id="26"/>
      <w:bookmarkEnd w:id="27"/>
      <w:bookmarkEnd w:id="28"/>
    </w:p>
    <w:p w14:paraId="457800A1" w14:textId="77777777" w:rsidR="00241142" w:rsidRPr="00C8603F" w:rsidRDefault="00241142" w:rsidP="003E4C05">
      <w:pPr>
        <w:pStyle w:val="phnormal"/>
      </w:pPr>
      <w:r w:rsidRPr="00C8603F">
        <w:t xml:space="preserve">Для проверки работоспособности системы необходимо выполнить следующие действия: </w:t>
      </w:r>
    </w:p>
    <w:p w14:paraId="27BCF130" w14:textId="77777777" w:rsidR="00241142" w:rsidRPr="00C8603F" w:rsidRDefault="00241142" w:rsidP="003E4C05">
      <w:pPr>
        <w:pStyle w:val="ScrollListBullet1"/>
        <w:rPr>
          <w:rFonts w:cs="Times New Roman"/>
        </w:rPr>
      </w:pPr>
      <w:r w:rsidRPr="00C8603F">
        <w:rPr>
          <w:rFonts w:cs="Times New Roman"/>
        </w:rPr>
        <w:t>Выполнить авторизацию в Системе и открыть АРМ.</w:t>
      </w:r>
    </w:p>
    <w:p w14:paraId="167D89F8" w14:textId="77777777" w:rsidR="00241142" w:rsidRPr="00C8603F" w:rsidRDefault="00241142" w:rsidP="003E4C05">
      <w:pPr>
        <w:pStyle w:val="ScrollListBullet1"/>
        <w:rPr>
          <w:rFonts w:cs="Times New Roman"/>
        </w:rPr>
      </w:pPr>
      <w:r w:rsidRPr="00C8603F">
        <w:rPr>
          <w:rFonts w:cs="Times New Roman"/>
        </w:rPr>
        <w:t xml:space="preserve">Вызвать любую форму. </w:t>
      </w:r>
    </w:p>
    <w:p w14:paraId="5D401455" w14:textId="55D45CE6" w:rsidR="00241142" w:rsidRPr="00C8603F" w:rsidRDefault="00241142" w:rsidP="00AD155D">
      <w:pPr>
        <w:pStyle w:val="phnormal"/>
      </w:pPr>
      <w:r w:rsidRPr="00C8603F">
        <w:t>При корректном вводе учетных данных должна отобразит</w:t>
      </w:r>
      <w:r w:rsidR="003E4C05" w:rsidRPr="00C8603F">
        <w:t>ь</w:t>
      </w:r>
      <w:r w:rsidRPr="00C8603F">
        <w:t>ся форма выбора МО или АРМ, либо АРМ пользователя. При выполнении действий должно не должно отображаться ошибок, система должна реагировать на запросы пользователя, например, отображать ту или иную форму.</w:t>
      </w:r>
      <w:bookmarkEnd w:id="25"/>
    </w:p>
    <w:p w14:paraId="34833738" w14:textId="04472A7E" w:rsidR="00241142" w:rsidRPr="00C8603F" w:rsidRDefault="00AB0401" w:rsidP="00241142">
      <w:pPr>
        <w:pStyle w:val="1"/>
      </w:pPr>
      <w:bookmarkStart w:id="29" w:name="_Toc57304746"/>
      <w:r w:rsidRPr="00C8603F">
        <w:lastRenderedPageBreak/>
        <w:t>Модуль «Ведение расписания»</w:t>
      </w:r>
      <w:bookmarkEnd w:id="29"/>
    </w:p>
    <w:p w14:paraId="7F1A6FC4" w14:textId="77777777" w:rsidR="00AB0401" w:rsidRPr="00C8603F" w:rsidRDefault="00AB0401" w:rsidP="00AB0401">
      <w:pPr>
        <w:pStyle w:val="2"/>
      </w:pPr>
      <w:bookmarkStart w:id="30" w:name="_Toc256000000"/>
      <w:bookmarkStart w:id="31" w:name="scroll-bookmark-2"/>
      <w:bookmarkStart w:id="32" w:name="_Toc57304747"/>
      <w:r w:rsidRPr="00C8603F">
        <w:t>Создание расписания</w:t>
      </w:r>
      <w:bookmarkEnd w:id="30"/>
      <w:bookmarkEnd w:id="31"/>
      <w:bookmarkEnd w:id="32"/>
    </w:p>
    <w:tbl>
      <w:tblPr>
        <w:tblStyle w:val="ScrollInfo"/>
        <w:tblW w:w="5000" w:type="pct"/>
        <w:tblLook w:val="0180" w:firstRow="0" w:lastRow="0" w:firstColumn="1" w:lastColumn="1" w:noHBand="0" w:noVBand="0"/>
      </w:tblPr>
      <w:tblGrid>
        <w:gridCol w:w="10205"/>
      </w:tblGrid>
      <w:tr w:rsidR="00AB0401" w:rsidRPr="00C8603F" w14:paraId="34A0B11F" w14:textId="77777777" w:rsidTr="00515563">
        <w:tc>
          <w:tcPr>
            <w:tcW w:w="0" w:type="auto"/>
          </w:tcPr>
          <w:p w14:paraId="343EB4A8" w14:textId="77777777" w:rsidR="00AB0401" w:rsidRPr="00C8603F" w:rsidRDefault="00AB0401" w:rsidP="00515563">
            <w:pPr>
              <w:pStyle w:val="phnormal"/>
            </w:pPr>
            <w:r w:rsidRPr="00C8603F">
              <w:rPr>
                <w:b/>
              </w:rPr>
              <w:t>Примечание:</w:t>
            </w:r>
          </w:p>
          <w:p w14:paraId="64A54DA5" w14:textId="77777777" w:rsidR="00AB0401" w:rsidRPr="00C8603F" w:rsidRDefault="00AB0401" w:rsidP="008D4EFA">
            <w:pPr>
              <w:rPr>
                <w:lang w:val="ru-RU"/>
              </w:rPr>
            </w:pPr>
            <w:r w:rsidRPr="00C8603F">
              <w:rPr>
                <w:lang w:val="ru-RU"/>
              </w:rPr>
              <w:t>Расписание на службу с типом "Диагностика" не ведется. При выборе службы фокус автоматически встает на первую запись ресурса и отображается для редактирования его расписание.</w:t>
            </w:r>
          </w:p>
        </w:tc>
      </w:tr>
    </w:tbl>
    <w:p w14:paraId="0C715AE1" w14:textId="77777777" w:rsidR="00AB0401" w:rsidRPr="00C8603F" w:rsidRDefault="00AB0401" w:rsidP="00AB0401">
      <w:pPr>
        <w:pStyle w:val="ScrollListBullet1"/>
        <w:rPr>
          <w:rFonts w:cs="Times New Roman"/>
        </w:rPr>
      </w:pPr>
      <w:r w:rsidRPr="00C8603F">
        <w:rPr>
          <w:rFonts w:cs="Times New Roman"/>
        </w:rPr>
        <w:t>В поле работы с расписанием или на панели инструментов выберите нужный день.</w:t>
      </w:r>
    </w:p>
    <w:p w14:paraId="73B82DD8" w14:textId="77777777" w:rsidR="00AB0401" w:rsidRPr="00C8603F" w:rsidRDefault="00AB0401" w:rsidP="00AB0401">
      <w:pPr>
        <w:pStyle w:val="ScrollListBullet1"/>
        <w:rPr>
          <w:rFonts w:cs="Times New Roman"/>
        </w:rPr>
      </w:pPr>
      <w:r w:rsidRPr="00C8603F">
        <w:rPr>
          <w:rFonts w:cs="Times New Roman"/>
        </w:rPr>
        <w:t xml:space="preserve">Вызов формы </w:t>
      </w:r>
      <w:r w:rsidRPr="00C8603F">
        <w:rPr>
          <w:rFonts w:cs="Times New Roman"/>
          <w:b/>
        </w:rPr>
        <w:t>Создание расписания</w:t>
      </w:r>
      <w:r w:rsidRPr="00C8603F">
        <w:rPr>
          <w:rFonts w:cs="Times New Roman"/>
        </w:rPr>
        <w:t xml:space="preserve"> доступен следующими способами:</w:t>
      </w:r>
    </w:p>
    <w:p w14:paraId="7BC3BBF0" w14:textId="77777777" w:rsidR="00AB0401" w:rsidRPr="00C8603F" w:rsidRDefault="00AB0401" w:rsidP="00A95515">
      <w:pPr>
        <w:pStyle w:val="ScrollListBullet2"/>
        <w:numPr>
          <w:ilvl w:val="0"/>
          <w:numId w:val="62"/>
        </w:numPr>
      </w:pPr>
      <w:r w:rsidRPr="00C8603F">
        <w:t xml:space="preserve">Нажмите кнопку </w:t>
      </w:r>
      <w:r w:rsidRPr="00C8603F">
        <w:rPr>
          <w:b/>
        </w:rPr>
        <w:t>Создание расписания</w:t>
      </w:r>
      <w:r w:rsidRPr="00C8603F">
        <w:t xml:space="preserve"> на панели управления расписанием.</w:t>
      </w:r>
    </w:p>
    <w:p w14:paraId="1F0DEBC9" w14:textId="7C5D82AC" w:rsidR="00AB0401" w:rsidRPr="00C8603F" w:rsidRDefault="00AB0401" w:rsidP="00A95515">
      <w:pPr>
        <w:pStyle w:val="ScrollListBullet2"/>
        <w:numPr>
          <w:ilvl w:val="0"/>
          <w:numId w:val="62"/>
        </w:numPr>
      </w:pPr>
      <w:r w:rsidRPr="00C8603F">
        <w:t>Перейдите по ссылке</w:t>
      </w:r>
      <w:r w:rsidRPr="00C8603F">
        <w:rPr>
          <w:b/>
        </w:rPr>
        <w:t xml:space="preserve"> </w:t>
      </w:r>
      <w:proofErr w:type="gramStart"/>
      <w:r w:rsidRPr="00C8603F">
        <w:rPr>
          <w:b/>
        </w:rPr>
        <w:t>Заполнить</w:t>
      </w:r>
      <w:proofErr w:type="gramEnd"/>
      <w:r w:rsidRPr="00C8603F">
        <w:rPr>
          <w:b/>
        </w:rPr>
        <w:t xml:space="preserve"> расписание</w:t>
      </w:r>
      <w:r w:rsidRPr="00C8603F">
        <w:t xml:space="preserve"> в нижней части списка расписания на определенную дату. В первом случае необходимо вручную установить диапазон дат, на которые будет создано новое расписание. Во втором случае диапазон будет задан автоматически и будет соответствовать выбранной дате. При необходимости его можно будет изменить.</w:t>
      </w:r>
    </w:p>
    <w:tbl>
      <w:tblPr>
        <w:tblStyle w:val="ScrollInfo"/>
        <w:tblW w:w="0" w:type="auto"/>
        <w:tblInd w:w="1780" w:type="dxa"/>
        <w:tblLayout w:type="fixed"/>
        <w:tblLook w:val="0180" w:firstRow="0" w:lastRow="0" w:firstColumn="1" w:lastColumn="1" w:noHBand="0" w:noVBand="0"/>
      </w:tblPr>
      <w:tblGrid>
        <w:gridCol w:w="8054"/>
      </w:tblGrid>
      <w:tr w:rsidR="00AB0401" w:rsidRPr="00C8603F" w14:paraId="3D99D432" w14:textId="77777777" w:rsidTr="00515563">
        <w:tc>
          <w:tcPr>
            <w:tcW w:w="8054" w:type="dxa"/>
          </w:tcPr>
          <w:p w14:paraId="741B52C3" w14:textId="77777777" w:rsidR="00AB0401" w:rsidRPr="00C8603F" w:rsidRDefault="00AB0401" w:rsidP="00515563">
            <w:pPr>
              <w:pStyle w:val="ScrollListBullet2"/>
              <w:numPr>
                <w:ilvl w:val="0"/>
                <w:numId w:val="0"/>
              </w:numPr>
            </w:pPr>
            <w:r w:rsidRPr="00C8603F">
              <w:rPr>
                <w:b/>
              </w:rPr>
              <w:t>Примечание:</w:t>
            </w:r>
          </w:p>
          <w:p w14:paraId="5742ED63" w14:textId="77777777" w:rsidR="00AB0401" w:rsidRPr="00C8603F" w:rsidRDefault="00AB0401" w:rsidP="008D4EFA">
            <w:pPr>
              <w:rPr>
                <w:lang w:val="ru-RU"/>
              </w:rPr>
            </w:pPr>
            <w:r w:rsidRPr="00C8603F">
              <w:rPr>
                <w:lang w:val="ru-RU"/>
              </w:rPr>
              <w:t>Невозможно создать расписание более, чем на 7 дней, отобразится сообщение об ошибке "Нельзя создать расписание более, чем на 7 дней".</w:t>
            </w:r>
          </w:p>
        </w:tc>
      </w:tr>
    </w:tbl>
    <w:p w14:paraId="516E44D9" w14:textId="77777777" w:rsidR="00AB0401" w:rsidRPr="00C8603F" w:rsidRDefault="00AB0401" w:rsidP="00AB0401">
      <w:pPr>
        <w:pStyle w:val="ScrollListBullet1"/>
        <w:rPr>
          <w:rFonts w:cs="Times New Roman"/>
        </w:rPr>
      </w:pPr>
      <w:r w:rsidRPr="00C8603F">
        <w:rPr>
          <w:rFonts w:cs="Times New Roman"/>
        </w:rPr>
        <w:t xml:space="preserve">Выберите </w:t>
      </w:r>
      <w:r w:rsidRPr="00C8603F">
        <w:rPr>
          <w:rFonts w:cs="Times New Roman"/>
          <w:b/>
        </w:rPr>
        <w:t>Вариант создания</w:t>
      </w:r>
      <w:r w:rsidRPr="00C8603F">
        <w:rPr>
          <w:rFonts w:cs="Times New Roman"/>
        </w:rPr>
        <w:t xml:space="preserve"> расписания. Содержимое формы отобразится в соответствии с выбранным вариантом создания расписания:</w:t>
      </w:r>
    </w:p>
    <w:p w14:paraId="0E542C00" w14:textId="77777777" w:rsidR="00AB0401" w:rsidRPr="00C8603F" w:rsidRDefault="00AB0401" w:rsidP="00A95515">
      <w:pPr>
        <w:pStyle w:val="ScrollListBullet2"/>
        <w:numPr>
          <w:ilvl w:val="0"/>
          <w:numId w:val="63"/>
        </w:numPr>
      </w:pPr>
      <w:r w:rsidRPr="00C8603F">
        <w:t>Задать новое расписание.</w:t>
      </w:r>
    </w:p>
    <w:p w14:paraId="4E28B672" w14:textId="77777777" w:rsidR="00AB0401" w:rsidRPr="00C8603F" w:rsidRDefault="00AB0401" w:rsidP="00A95515">
      <w:pPr>
        <w:pStyle w:val="ScrollListBullet2"/>
        <w:numPr>
          <w:ilvl w:val="0"/>
          <w:numId w:val="63"/>
        </w:numPr>
      </w:pPr>
      <w:r w:rsidRPr="00C8603F">
        <w:t>Скопировать существующее расписание.</w:t>
      </w:r>
    </w:p>
    <w:tbl>
      <w:tblPr>
        <w:tblStyle w:val="ScrollInfo"/>
        <w:tblW w:w="0" w:type="auto"/>
        <w:tblInd w:w="1780" w:type="dxa"/>
        <w:tblLayout w:type="fixed"/>
        <w:tblLook w:val="0180" w:firstRow="0" w:lastRow="0" w:firstColumn="1" w:lastColumn="1" w:noHBand="0" w:noVBand="0"/>
      </w:tblPr>
      <w:tblGrid>
        <w:gridCol w:w="8054"/>
      </w:tblGrid>
      <w:tr w:rsidR="00AB0401" w:rsidRPr="00C8603F" w14:paraId="32571BD7" w14:textId="77777777" w:rsidTr="00515563">
        <w:tc>
          <w:tcPr>
            <w:tcW w:w="8054" w:type="dxa"/>
          </w:tcPr>
          <w:p w14:paraId="0AEC00F8" w14:textId="77777777" w:rsidR="00AB0401" w:rsidRPr="00C8603F" w:rsidRDefault="00AB0401" w:rsidP="00515563">
            <w:pPr>
              <w:pStyle w:val="ScrollListBullet2"/>
              <w:numPr>
                <w:ilvl w:val="0"/>
                <w:numId w:val="0"/>
              </w:numPr>
            </w:pPr>
            <w:r w:rsidRPr="00C8603F">
              <w:rPr>
                <w:b/>
              </w:rPr>
              <w:t>Примечание:</w:t>
            </w:r>
          </w:p>
          <w:p w14:paraId="1AEDDD7F" w14:textId="77777777" w:rsidR="00AB0401" w:rsidRPr="00C8603F" w:rsidRDefault="00AB0401" w:rsidP="008D4EFA">
            <w:pPr>
              <w:rPr>
                <w:lang w:val="ru-RU"/>
              </w:rPr>
            </w:pPr>
            <w:r w:rsidRPr="00C8603F">
              <w:rPr>
                <w:lang w:val="ru-RU"/>
              </w:rPr>
              <w:t>В зависимости от типа отделения и службы, для которого настраивается расписание, отобразится возможность добавления бирок или коек.</w:t>
            </w:r>
          </w:p>
        </w:tc>
      </w:tr>
    </w:tbl>
    <w:p w14:paraId="52D3E49D" w14:textId="77777777" w:rsidR="00AB0401" w:rsidRPr="00C8603F" w:rsidRDefault="00AB0401" w:rsidP="00AB0401">
      <w:pPr>
        <w:pStyle w:val="3"/>
      </w:pPr>
      <w:bookmarkStart w:id="33" w:name="_Toc256000001"/>
      <w:bookmarkStart w:id="34" w:name="scroll-bookmark-3"/>
      <w:bookmarkStart w:id="35" w:name="_Toc57304748"/>
      <w:r w:rsidRPr="00C8603F">
        <w:lastRenderedPageBreak/>
        <w:t>Задать новое расписание</w:t>
      </w:r>
      <w:bookmarkEnd w:id="33"/>
      <w:bookmarkEnd w:id="34"/>
      <w:bookmarkEnd w:id="35"/>
    </w:p>
    <w:p w14:paraId="25F64F40" w14:textId="77777777" w:rsidR="00AB0401" w:rsidRPr="00C8603F" w:rsidRDefault="00AB0401" w:rsidP="008D4EFA">
      <w:r w:rsidRPr="00C8603F">
        <w:t>Если расписание уже создано, повторно создавать расписание на указанную дату нельзя.</w:t>
      </w:r>
    </w:p>
    <w:p w14:paraId="754B1985" w14:textId="77777777" w:rsidR="00AB0401" w:rsidRPr="00C8603F" w:rsidRDefault="00AB0401" w:rsidP="00AB0401">
      <w:pPr>
        <w:pStyle w:val="phfigure"/>
      </w:pPr>
      <w:r w:rsidRPr="00C8603F">
        <w:rPr>
          <w:noProof/>
        </w:rPr>
        <w:drawing>
          <wp:inline distT="0" distB="0" distL="0" distR="0" wp14:anchorId="24AF193C" wp14:editId="6C67E909">
            <wp:extent cx="4676775" cy="3619500"/>
            <wp:effectExtent l="0" t="0" r="0" b="0"/>
            <wp:docPr id="100003" name="Рисунок 100003" descr="_scroll_external/attachments/2013-10-01_111450-7d0b70155d2d5002cfafc8945cb188db71059f337366f0b437d5a341ac8ff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10602" name=""/>
                    <pic:cNvPicPr>
                      <a:picLocks noChangeAspect="1"/>
                    </pic:cNvPicPr>
                  </pic:nvPicPr>
                  <pic:blipFill>
                    <a:blip r:embed="rId14"/>
                    <a:stretch>
                      <a:fillRect/>
                    </a:stretch>
                  </pic:blipFill>
                  <pic:spPr>
                    <a:xfrm>
                      <a:off x="0" y="0"/>
                      <a:ext cx="4676775" cy="3619500"/>
                    </a:xfrm>
                    <a:prstGeom prst="rect">
                      <a:avLst/>
                    </a:prstGeom>
                    <a:ln w="9525">
                      <a:solidFill>
                        <a:srgbClr val="000000"/>
                      </a:solidFill>
                    </a:ln>
                  </pic:spPr>
                </pic:pic>
              </a:graphicData>
            </a:graphic>
          </wp:inline>
        </w:drawing>
      </w:r>
    </w:p>
    <w:tbl>
      <w:tblPr>
        <w:tblStyle w:val="ScrollNote"/>
        <w:tblW w:w="5000" w:type="pct"/>
        <w:tblLook w:val="0180" w:firstRow="0" w:lastRow="0" w:firstColumn="1" w:lastColumn="1" w:noHBand="0" w:noVBand="0"/>
      </w:tblPr>
      <w:tblGrid>
        <w:gridCol w:w="10205"/>
      </w:tblGrid>
      <w:tr w:rsidR="00AB0401" w:rsidRPr="00C8603F" w14:paraId="56C69B54" w14:textId="77777777" w:rsidTr="00515563">
        <w:tc>
          <w:tcPr>
            <w:tcW w:w="0" w:type="auto"/>
          </w:tcPr>
          <w:p w14:paraId="5D1F0A43" w14:textId="77777777" w:rsidR="00AB0401" w:rsidRPr="00C8603F" w:rsidRDefault="00AB0401" w:rsidP="008D4EFA">
            <w:pPr>
              <w:rPr>
                <w:lang w:val="ru-RU"/>
              </w:rPr>
            </w:pPr>
            <w:r w:rsidRPr="00C8603F">
              <w:rPr>
                <w:lang w:val="ru-RU"/>
              </w:rPr>
              <w:t>Важно!</w:t>
            </w:r>
          </w:p>
          <w:p w14:paraId="0AD98B6D" w14:textId="77777777" w:rsidR="00AB0401" w:rsidRPr="00C8603F" w:rsidRDefault="00AB0401" w:rsidP="008D4EFA">
            <w:pPr>
              <w:rPr>
                <w:lang w:val="ru-RU"/>
              </w:rPr>
            </w:pPr>
            <w:r w:rsidRPr="00C8603F">
              <w:rPr>
                <w:lang w:val="ru-RU"/>
              </w:rPr>
              <w:t>Для того чтобы скопировать расписание за выбранный период, предварительно должно быть создано расписание за этот период.</w:t>
            </w:r>
          </w:p>
        </w:tc>
      </w:tr>
    </w:tbl>
    <w:p w14:paraId="2408B8B2" w14:textId="77777777" w:rsidR="00AB0401" w:rsidRPr="00C8603F" w:rsidRDefault="00AB0401" w:rsidP="008D4EFA">
      <w:r w:rsidRPr="00C8603F">
        <w:t>При работе с расписанием отделения стационара, расписание создается на койки отделения, с указанием количества мужских, женских, общих коек.</w:t>
      </w:r>
    </w:p>
    <w:p w14:paraId="7DA24014" w14:textId="77777777" w:rsidR="00AB0401" w:rsidRPr="00C8603F" w:rsidRDefault="00AB0401" w:rsidP="008D4EFA">
      <w:r w:rsidRPr="00C8603F">
        <w:t xml:space="preserve">Для службы с типом </w:t>
      </w:r>
      <w:r w:rsidRPr="00C8603F">
        <w:rPr>
          <w:b/>
        </w:rPr>
        <w:t>Осмотр с целью госпитализации</w:t>
      </w:r>
      <w:r w:rsidRPr="00C8603F">
        <w:t xml:space="preserve"> расписание создается для службы, а не для услуги.</w:t>
      </w:r>
    </w:p>
    <w:p w14:paraId="5481410A" w14:textId="77777777" w:rsidR="00AB0401" w:rsidRPr="00C8603F" w:rsidRDefault="00AB0401" w:rsidP="00AB0401">
      <w:pPr>
        <w:pStyle w:val="phfigure"/>
      </w:pPr>
      <w:r w:rsidRPr="00C8603F">
        <w:rPr>
          <w:noProof/>
        </w:rPr>
        <w:lastRenderedPageBreak/>
        <w:drawing>
          <wp:inline distT="0" distB="0" distL="0" distR="0" wp14:anchorId="69640118" wp14:editId="3C8AD541">
            <wp:extent cx="3819525" cy="3324225"/>
            <wp:effectExtent l="0" t="0" r="0" b="0"/>
            <wp:docPr id="100004" name="Рисунок 100004" descr="_scroll_external/attachments/2013-10-01_111759-544d0987eec5268d00ac5a899db6d39f5edacc03c7ff72ffceefe1453c97e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09904" name=""/>
                    <pic:cNvPicPr>
                      <a:picLocks noChangeAspect="1"/>
                    </pic:cNvPicPr>
                  </pic:nvPicPr>
                  <pic:blipFill>
                    <a:blip r:embed="rId15"/>
                    <a:stretch>
                      <a:fillRect/>
                    </a:stretch>
                  </pic:blipFill>
                  <pic:spPr>
                    <a:xfrm>
                      <a:off x="0" y="0"/>
                      <a:ext cx="3819525" cy="3324225"/>
                    </a:xfrm>
                    <a:prstGeom prst="rect">
                      <a:avLst/>
                    </a:prstGeom>
                    <a:ln w="9525">
                      <a:solidFill>
                        <a:srgbClr val="000000"/>
                      </a:solidFill>
                    </a:ln>
                  </pic:spPr>
                </pic:pic>
              </a:graphicData>
            </a:graphic>
          </wp:inline>
        </w:drawing>
      </w:r>
    </w:p>
    <w:p w14:paraId="7DA90D8C" w14:textId="29AC4AE9" w:rsidR="00AB0401" w:rsidRPr="00C8603F" w:rsidRDefault="00AB0401" w:rsidP="00AB0401">
      <w:pPr>
        <w:pStyle w:val="ScrollListBullet1"/>
        <w:rPr>
          <w:rFonts w:cs="Times New Roman"/>
        </w:rPr>
      </w:pPr>
      <w:r w:rsidRPr="00C8603F">
        <w:rPr>
          <w:rFonts w:cs="Times New Roman"/>
        </w:rPr>
        <w:t xml:space="preserve">Укажите параметры приема: дату приема, начало и окончание приема, длительность приема, тип бирки. При копировании расписания укажите количество повторов копирования заданного периода в поле </w:t>
      </w:r>
      <w:proofErr w:type="gramStart"/>
      <w:r w:rsidRPr="00C8603F">
        <w:rPr>
          <w:rFonts w:cs="Times New Roman"/>
        </w:rPr>
        <w:t>Скопировать</w:t>
      </w:r>
      <w:proofErr w:type="gramEnd"/>
      <w:r w:rsidRPr="00C8603F">
        <w:rPr>
          <w:rFonts w:cs="Times New Roman"/>
        </w:rPr>
        <w:t xml:space="preserve"> раз. Например, если задан период понедельник - вторник, количество - 2, то расписание будет скопировано на среду - четверг, пятницу - субботу.</w:t>
      </w:r>
      <w:r w:rsidR="00124A41" w:rsidRPr="00C8603F">
        <w:rPr>
          <w:rFonts w:cs="Times New Roman"/>
        </w:rPr>
        <w:t xml:space="preserve"> </w:t>
      </w:r>
      <w:r w:rsidRPr="00C8603F">
        <w:rPr>
          <w:rFonts w:cs="Times New Roman"/>
        </w:rPr>
        <w:t>Для добавления примечаний из формы "Создание расписания" установите флаг "Создать примечание". Станут доступными поля "Тип", "Видимость", "Текст". Действие доступно только с расписанием врачей и ресурсов. Описание полей приведено в разделе Добавление и редактирование примечаний.</w:t>
      </w:r>
    </w:p>
    <w:p w14:paraId="5979A9CC" w14:textId="77777777" w:rsidR="00AB0401" w:rsidRPr="00C8603F" w:rsidRDefault="00AB0401" w:rsidP="00AB0401">
      <w:pPr>
        <w:pStyle w:val="ScrollListBullet1"/>
        <w:rPr>
          <w:rFonts w:cs="Times New Roman"/>
        </w:rPr>
      </w:pPr>
      <w:r w:rsidRPr="00C8603F">
        <w:rPr>
          <w:rFonts w:cs="Times New Roman"/>
        </w:rPr>
        <w:t xml:space="preserve">Нажмите кнопку </w:t>
      </w:r>
      <w:proofErr w:type="gramStart"/>
      <w:r w:rsidRPr="00C8603F">
        <w:rPr>
          <w:rFonts w:cs="Times New Roman"/>
          <w:b/>
        </w:rPr>
        <w:t>Создать</w:t>
      </w:r>
      <w:proofErr w:type="gramEnd"/>
      <w:r w:rsidRPr="00C8603F">
        <w:rPr>
          <w:rFonts w:cs="Times New Roman"/>
          <w:b/>
        </w:rPr>
        <w:t xml:space="preserve"> расписание</w:t>
      </w:r>
      <w:r w:rsidRPr="00C8603F">
        <w:rPr>
          <w:rFonts w:cs="Times New Roman"/>
        </w:rPr>
        <w:t>. Отобразится форма с созданным расписанием работы. Если расписание уже создано, повторно создавать расписание на указанную дату не допускается.</w:t>
      </w:r>
    </w:p>
    <w:tbl>
      <w:tblPr>
        <w:tblStyle w:val="ScrollNote"/>
        <w:tblW w:w="5000" w:type="pct"/>
        <w:tblLook w:val="0180" w:firstRow="0" w:lastRow="0" w:firstColumn="1" w:lastColumn="1" w:noHBand="0" w:noVBand="0"/>
      </w:tblPr>
      <w:tblGrid>
        <w:gridCol w:w="10205"/>
      </w:tblGrid>
      <w:tr w:rsidR="00AB0401" w:rsidRPr="00C8603F" w14:paraId="6C2027EA" w14:textId="77777777" w:rsidTr="00515563">
        <w:tc>
          <w:tcPr>
            <w:tcW w:w="0" w:type="auto"/>
          </w:tcPr>
          <w:p w14:paraId="2B73CD5A" w14:textId="77777777" w:rsidR="00AB0401" w:rsidRPr="00C8603F" w:rsidRDefault="00AB0401" w:rsidP="008D4EFA">
            <w:pPr>
              <w:rPr>
                <w:lang w:val="ru-RU"/>
              </w:rPr>
            </w:pPr>
            <w:r w:rsidRPr="00C8603F">
              <w:rPr>
                <w:lang w:val="ru-RU"/>
              </w:rPr>
              <w:t>Важно!</w:t>
            </w:r>
          </w:p>
          <w:p w14:paraId="1499D229" w14:textId="77777777" w:rsidR="00AB0401" w:rsidRPr="00C8603F" w:rsidRDefault="00AB0401" w:rsidP="008D4EFA">
            <w:pPr>
              <w:rPr>
                <w:lang w:val="ru-RU"/>
              </w:rPr>
            </w:pPr>
            <w:r w:rsidRPr="00C8603F">
              <w:rPr>
                <w:lang w:val="ru-RU"/>
              </w:rPr>
              <w:t>Создание расписание производится на произвольный период времени, создавать расписание за прошедшие периоды запрещено.</w:t>
            </w:r>
          </w:p>
        </w:tc>
      </w:tr>
    </w:tbl>
    <w:p w14:paraId="54AB485F" w14:textId="77777777" w:rsidR="00AB0401" w:rsidRPr="00C8603F" w:rsidRDefault="00AB0401" w:rsidP="008D4EFA">
      <w:r w:rsidRPr="00C8603F">
        <w:t>При создании расписания, производится проверка, чтобы созданное расписание входило в период работы сотрудника.</w:t>
      </w:r>
    </w:p>
    <w:p w14:paraId="4A044E76" w14:textId="77777777" w:rsidR="00AB0401" w:rsidRPr="00C8603F" w:rsidRDefault="00AB0401" w:rsidP="008D4EFA">
      <w:r w:rsidRPr="00C8603F">
        <w:t xml:space="preserve">Для места работы врача, у которого определен тип записи "Прием по "живой очереди" (указано значение "Прием по "Живой очереди" в поле "Тип записи" (Структура МО - вкладка "Сотрудники" </w:t>
      </w:r>
      <w:r w:rsidRPr="00C8603F">
        <w:lastRenderedPageBreak/>
        <w:t>- форма "Место работы" - вкладка "Атрибуты ЭР"), возможно добавить расписание только с типом бирок "Живая очередь".</w:t>
      </w:r>
    </w:p>
    <w:p w14:paraId="2242D890" w14:textId="77777777" w:rsidR="00AB0401" w:rsidRPr="00C8603F" w:rsidRDefault="00AB0401" w:rsidP="00AB0401">
      <w:pPr>
        <w:pStyle w:val="3"/>
      </w:pPr>
      <w:bookmarkStart w:id="36" w:name="_Toc256000002"/>
      <w:bookmarkStart w:id="37" w:name="scroll-bookmark-5"/>
      <w:bookmarkStart w:id="38" w:name="_Toc57304749"/>
      <w:r w:rsidRPr="00C8603F">
        <w:t>Копирование существующего расписания</w:t>
      </w:r>
      <w:bookmarkEnd w:id="36"/>
      <w:bookmarkEnd w:id="37"/>
      <w:bookmarkEnd w:id="38"/>
    </w:p>
    <w:p w14:paraId="797AE207" w14:textId="77777777" w:rsidR="00AB0401" w:rsidRPr="00C8603F" w:rsidRDefault="00AB0401" w:rsidP="008D4EFA">
      <w:r w:rsidRPr="00C8603F">
        <w:t xml:space="preserve">Для создания расписания на основе существующего выберите в поле </w:t>
      </w:r>
      <w:r w:rsidRPr="00C8603F">
        <w:rPr>
          <w:b/>
        </w:rPr>
        <w:t>Вариант создания</w:t>
      </w:r>
      <w:r w:rsidRPr="00C8603F">
        <w:t xml:space="preserve"> значение </w:t>
      </w:r>
      <w:proofErr w:type="gramStart"/>
      <w:r w:rsidRPr="00C8603F">
        <w:rPr>
          <w:b/>
        </w:rPr>
        <w:t>Скопировать</w:t>
      </w:r>
      <w:proofErr w:type="gramEnd"/>
      <w:r w:rsidRPr="00C8603F">
        <w:rPr>
          <w:b/>
        </w:rPr>
        <w:t xml:space="preserve"> существующее расписание</w:t>
      </w:r>
      <w:r w:rsidRPr="00C8603F">
        <w:t>.</w:t>
      </w:r>
    </w:p>
    <w:p w14:paraId="7A3E1EF3" w14:textId="77777777" w:rsidR="00AB0401" w:rsidRPr="00C8603F" w:rsidRDefault="00AB0401" w:rsidP="00AB0401">
      <w:pPr>
        <w:pStyle w:val="phfigure"/>
      </w:pPr>
      <w:r w:rsidRPr="00C8603F">
        <w:rPr>
          <w:noProof/>
        </w:rPr>
        <w:drawing>
          <wp:inline distT="0" distB="0" distL="0" distR="0" wp14:anchorId="3523E8CB" wp14:editId="3DA686D8">
            <wp:extent cx="5238750" cy="4286250"/>
            <wp:effectExtent l="0" t="0" r="0" b="0"/>
            <wp:docPr id="100005" name="Рисунок 100005" descr="_scroll_external/attachments/2016-11-25_100615-3945c2ea3ceaca28680b256a747d727503b8c5268b693d1ce7729c45b291a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78878" name=""/>
                    <pic:cNvPicPr>
                      <a:picLocks noChangeAspect="1"/>
                    </pic:cNvPicPr>
                  </pic:nvPicPr>
                  <pic:blipFill>
                    <a:blip r:embed="rId16"/>
                    <a:stretch>
                      <a:fillRect/>
                    </a:stretch>
                  </pic:blipFill>
                  <pic:spPr>
                    <a:xfrm>
                      <a:off x="0" y="0"/>
                      <a:ext cx="5238750" cy="4286250"/>
                    </a:xfrm>
                    <a:prstGeom prst="rect">
                      <a:avLst/>
                    </a:prstGeom>
                    <a:ln w="9525">
                      <a:solidFill>
                        <a:srgbClr val="000000"/>
                      </a:solidFill>
                    </a:ln>
                  </pic:spPr>
                </pic:pic>
              </a:graphicData>
            </a:graphic>
          </wp:inline>
        </w:drawing>
      </w:r>
    </w:p>
    <w:p w14:paraId="3C364C95" w14:textId="77777777" w:rsidR="00AB0401" w:rsidRPr="00C8603F" w:rsidRDefault="00AB0401" w:rsidP="008D4EFA">
      <w:r w:rsidRPr="00C8603F">
        <w:t>Отобразятся поля:</w:t>
      </w:r>
    </w:p>
    <w:p w14:paraId="0A24D729" w14:textId="77777777" w:rsidR="00AB0401" w:rsidRPr="00C8603F" w:rsidRDefault="00AB0401" w:rsidP="00A95515">
      <w:pPr>
        <w:pStyle w:val="ScrollListBullet"/>
        <w:numPr>
          <w:ilvl w:val="0"/>
          <w:numId w:val="64"/>
        </w:numPr>
        <w:rPr>
          <w:rFonts w:cs="Times New Roman"/>
        </w:rPr>
      </w:pPr>
      <w:r w:rsidRPr="00C8603F">
        <w:rPr>
          <w:rFonts w:cs="Times New Roman"/>
          <w:b/>
        </w:rPr>
        <w:t>Копировать из диапазона</w:t>
      </w:r>
      <w:r w:rsidRPr="00C8603F">
        <w:rPr>
          <w:rFonts w:cs="Times New Roman"/>
        </w:rPr>
        <w:t xml:space="preserve"> - содержит календарь для определения даты начала и даты окончания периода, из которого требуется скопировать расписание;</w:t>
      </w:r>
    </w:p>
    <w:p w14:paraId="425EEA01" w14:textId="77777777" w:rsidR="00AB0401" w:rsidRPr="00C8603F" w:rsidRDefault="00AB0401" w:rsidP="00A95515">
      <w:pPr>
        <w:pStyle w:val="ScrollListBullet"/>
        <w:numPr>
          <w:ilvl w:val="0"/>
          <w:numId w:val="64"/>
        </w:numPr>
        <w:rPr>
          <w:rFonts w:cs="Times New Roman"/>
        </w:rPr>
      </w:pPr>
      <w:r w:rsidRPr="00C8603F">
        <w:rPr>
          <w:rFonts w:cs="Times New Roman"/>
          <w:b/>
        </w:rPr>
        <w:t>Вставить в диапазон</w:t>
      </w:r>
      <w:r w:rsidRPr="00C8603F">
        <w:rPr>
          <w:rFonts w:cs="Times New Roman"/>
        </w:rPr>
        <w:t xml:space="preserve"> - содержит календарь для определения даты начала и даты окончания периода, в который требуется вставить скопированное расписание:</w:t>
      </w:r>
    </w:p>
    <w:p w14:paraId="228E1122" w14:textId="77777777" w:rsidR="00AB0401" w:rsidRPr="00C8603F" w:rsidRDefault="00AB0401" w:rsidP="00A95515">
      <w:pPr>
        <w:pStyle w:val="ScrollListBullet2"/>
        <w:numPr>
          <w:ilvl w:val="0"/>
          <w:numId w:val="65"/>
        </w:numPr>
      </w:pPr>
      <w:r w:rsidRPr="00C8603F">
        <w:t>Период, в который копируется расписание, может быть меньше периода, из которого копируется расписание. В этом случае, будет скопирована только первая часть периода.</w:t>
      </w:r>
    </w:p>
    <w:p w14:paraId="3F340B1C" w14:textId="77777777" w:rsidR="00AB0401" w:rsidRPr="00C8603F" w:rsidRDefault="00AB0401" w:rsidP="00A95515">
      <w:pPr>
        <w:pStyle w:val="ScrollListBullet2"/>
        <w:numPr>
          <w:ilvl w:val="0"/>
          <w:numId w:val="65"/>
        </w:numPr>
      </w:pPr>
      <w:r w:rsidRPr="00C8603F">
        <w:lastRenderedPageBreak/>
        <w:t>Период, в который копируется расписание, может быть больше периода, из которого копируется расписание. В этом случае, расписание будет скопировано несколько раз, чтобы заполнить весь период.</w:t>
      </w:r>
    </w:p>
    <w:p w14:paraId="4A9B0F22" w14:textId="77777777" w:rsidR="00AB0401" w:rsidRPr="00C8603F" w:rsidRDefault="00AB0401" w:rsidP="00A95515">
      <w:pPr>
        <w:pStyle w:val="ScrollListBullet2"/>
        <w:numPr>
          <w:ilvl w:val="0"/>
          <w:numId w:val="65"/>
        </w:numPr>
      </w:pPr>
      <w:r w:rsidRPr="00C8603F">
        <w:t>Если в периоде уже содержится расписание, то это расписание будет заменено на расписание из скопированного периода.</w:t>
      </w:r>
    </w:p>
    <w:p w14:paraId="39A05CA6" w14:textId="77777777" w:rsidR="00AB0401" w:rsidRPr="00C8603F" w:rsidRDefault="00AB0401" w:rsidP="00A95515">
      <w:pPr>
        <w:pStyle w:val="ScrollListBullet"/>
        <w:numPr>
          <w:ilvl w:val="0"/>
          <w:numId w:val="64"/>
        </w:numPr>
        <w:rPr>
          <w:rFonts w:cs="Times New Roman"/>
        </w:rPr>
      </w:pPr>
      <w:r w:rsidRPr="00C8603F">
        <w:rPr>
          <w:rFonts w:cs="Times New Roman"/>
        </w:rPr>
        <w:t>Таблица для выбора примечаний, которые будут скопированы. В таблице выводится информация по всем примечаниям, время действия которых попадает копируемый период. Для копирования примечания в создаваемый период, установите флаг в строке примечания.</w:t>
      </w:r>
    </w:p>
    <w:p w14:paraId="580F2937" w14:textId="77777777" w:rsidR="00AB0401" w:rsidRPr="00C8603F" w:rsidRDefault="00AB0401" w:rsidP="008D4EFA">
      <w:r w:rsidRPr="00C8603F">
        <w:t xml:space="preserve">Заполните поля формы и нажмите кнопку </w:t>
      </w:r>
      <w:r w:rsidRPr="00C8603F">
        <w:rPr>
          <w:b/>
        </w:rPr>
        <w:t>Сохранить</w:t>
      </w:r>
      <w:r w:rsidRPr="00C8603F">
        <w:t>.</w:t>
      </w:r>
    </w:p>
    <w:p w14:paraId="58AD05CF" w14:textId="77777777" w:rsidR="00AB0401" w:rsidRPr="00C8603F" w:rsidRDefault="00AB0401" w:rsidP="00AB0401">
      <w:pPr>
        <w:pStyle w:val="2"/>
      </w:pPr>
      <w:bookmarkStart w:id="39" w:name="_Toc256000003"/>
      <w:bookmarkStart w:id="40" w:name="scroll-bookmark-6"/>
      <w:bookmarkStart w:id="41" w:name="_Toc57304750"/>
      <w:r w:rsidRPr="00C8603F">
        <w:t>Редактирование расписания</w:t>
      </w:r>
      <w:bookmarkEnd w:id="39"/>
      <w:bookmarkEnd w:id="40"/>
      <w:bookmarkEnd w:id="41"/>
    </w:p>
    <w:p w14:paraId="00C4C672" w14:textId="77777777" w:rsidR="00AB0401" w:rsidRPr="00C8603F" w:rsidRDefault="00AB0401" w:rsidP="00AB0401">
      <w:pPr>
        <w:pStyle w:val="3"/>
      </w:pPr>
      <w:bookmarkStart w:id="42" w:name="_Toc256000004"/>
      <w:bookmarkStart w:id="43" w:name="scroll-bookmark-7"/>
      <w:bookmarkStart w:id="44" w:name="_Toc57304751"/>
      <w:r w:rsidRPr="00C8603F">
        <w:t>Описание типов бирок</w:t>
      </w:r>
      <w:bookmarkEnd w:id="42"/>
      <w:bookmarkEnd w:id="43"/>
      <w:bookmarkEnd w:id="44"/>
    </w:p>
    <w:p w14:paraId="17FDBAA4" w14:textId="77777777" w:rsidR="00AB0401" w:rsidRPr="00C8603F" w:rsidRDefault="00AB0401" w:rsidP="008D4EFA">
      <w:r w:rsidRPr="00C8603F">
        <w:t xml:space="preserve">В виде столбцов выводятся дни недели и месяца, а в виде строк - </w:t>
      </w:r>
      <w:proofErr w:type="gramStart"/>
      <w:r w:rsidRPr="00C8603F">
        <w:t>"бирки"</w:t>
      </w:r>
      <w:proofErr w:type="gramEnd"/>
      <w:r w:rsidRPr="00C8603F">
        <w:t xml:space="preserve"> внесенные в расписание врача.</w:t>
      </w:r>
    </w:p>
    <w:p w14:paraId="7BEDD408" w14:textId="77777777" w:rsidR="00AB0401" w:rsidRPr="00C8603F" w:rsidRDefault="00AB0401" w:rsidP="008D4EFA">
      <w:r w:rsidRPr="00C8603F">
        <w:t>Бирки выделяются разными цветами:</w:t>
      </w:r>
    </w:p>
    <w:tbl>
      <w:tblPr>
        <w:tblStyle w:val="ScrollTableNormal"/>
        <w:tblW w:w="5000" w:type="pct"/>
        <w:tblLook w:val="0000" w:firstRow="0" w:lastRow="0" w:firstColumn="0" w:lastColumn="0" w:noHBand="0" w:noVBand="0"/>
      </w:tblPr>
      <w:tblGrid>
        <w:gridCol w:w="1984"/>
        <w:gridCol w:w="1283"/>
        <w:gridCol w:w="967"/>
        <w:gridCol w:w="2490"/>
        <w:gridCol w:w="3471"/>
      </w:tblGrid>
      <w:tr w:rsidR="00AB0401" w:rsidRPr="00C8603F" w14:paraId="32CF01A9" w14:textId="77777777" w:rsidTr="00CF3D79">
        <w:trPr>
          <w:cnfStyle w:val="000000010000" w:firstRow="0" w:lastRow="0" w:firstColumn="0" w:lastColumn="0" w:oddVBand="0" w:evenVBand="0" w:oddHBand="0" w:evenHBand="1"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DEC33EC" w14:textId="77777777" w:rsidR="00AB0401" w:rsidRPr="00C8603F" w:rsidRDefault="00AB0401" w:rsidP="00CF3D79">
            <w:pPr>
              <w:pStyle w:val="phtablecolcaption"/>
              <w:rPr>
                <w:rFonts w:cs="Times New Roman"/>
                <w:szCs w:val="20"/>
              </w:rPr>
            </w:pPr>
            <w:r w:rsidRPr="00C8603F">
              <w:rPr>
                <w:rFonts w:cs="Times New Roman"/>
                <w:szCs w:val="20"/>
              </w:rPr>
              <w:t xml:space="preserve">Тип </w:t>
            </w:r>
            <w:proofErr w:type="spellStart"/>
            <w:r w:rsidRPr="00C8603F">
              <w:rPr>
                <w:rFonts w:cs="Times New Roman"/>
                <w:szCs w:val="20"/>
              </w:rPr>
              <w:t>бирки</w:t>
            </w:r>
            <w:proofErr w:type="spellEnd"/>
          </w:p>
        </w:tc>
        <w:tc>
          <w:tcPr>
            <w:cnfStyle w:val="000001000000" w:firstRow="0" w:lastRow="0" w:firstColumn="0" w:lastColumn="0" w:oddVBand="0" w:evenVBand="1" w:oddHBand="0" w:evenHBand="0" w:firstRowFirstColumn="0" w:firstRowLastColumn="0" w:lastRowFirstColumn="0" w:lastRowLastColumn="0"/>
            <w:tcW w:w="0" w:type="auto"/>
            <w:gridSpan w:val="2"/>
            <w:tcMar>
              <w:top w:w="30" w:type="dxa"/>
              <w:left w:w="30" w:type="dxa"/>
              <w:bottom w:w="20" w:type="dxa"/>
              <w:right w:w="30" w:type="dxa"/>
            </w:tcMar>
          </w:tcPr>
          <w:p w14:paraId="1990D475" w14:textId="77777777" w:rsidR="00AB0401" w:rsidRPr="00C8603F" w:rsidRDefault="00AB0401" w:rsidP="00CF3D79">
            <w:pPr>
              <w:pStyle w:val="phtablecolcaption"/>
              <w:rPr>
                <w:rFonts w:cs="Times New Roman"/>
                <w:szCs w:val="20"/>
              </w:rPr>
            </w:pPr>
            <w:proofErr w:type="spellStart"/>
            <w:r w:rsidRPr="00C8603F">
              <w:rPr>
                <w:rFonts w:cs="Times New Roman"/>
                <w:szCs w:val="20"/>
              </w:rPr>
              <w:t>Индикация</w:t>
            </w:r>
            <w:proofErr w:type="spellEnd"/>
            <w:r w:rsidRPr="00C8603F">
              <w:rPr>
                <w:rFonts w:cs="Times New Roman"/>
                <w:szCs w:val="20"/>
              </w:rPr>
              <w:t xml:space="preserve"> </w:t>
            </w:r>
            <w:proofErr w:type="spellStart"/>
            <w:r w:rsidRPr="00C8603F">
              <w:rPr>
                <w:rFonts w:cs="Times New Roman"/>
                <w:szCs w:val="20"/>
              </w:rPr>
              <w:t>бирки</w:t>
            </w:r>
            <w:proofErr w:type="spellEnd"/>
          </w:p>
          <w:p w14:paraId="64333962" w14:textId="77777777" w:rsidR="00AB0401" w:rsidRPr="00C8603F" w:rsidRDefault="00AB0401" w:rsidP="00CF3D79">
            <w:pPr>
              <w:pStyle w:val="phtablecolcaption"/>
              <w:rPr>
                <w:rFonts w:cs="Times New Roman"/>
                <w:szCs w:val="20"/>
              </w:rPr>
            </w:pP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C2D5D3D" w14:textId="77777777" w:rsidR="00AB0401" w:rsidRPr="00C8603F" w:rsidRDefault="00AB0401" w:rsidP="00CF3D79">
            <w:pPr>
              <w:pStyle w:val="phtablecolcaption"/>
              <w:rPr>
                <w:rFonts w:cs="Times New Roman"/>
                <w:szCs w:val="20"/>
              </w:rPr>
            </w:pPr>
            <w:r w:rsidRPr="00C8603F">
              <w:rPr>
                <w:rFonts w:cs="Times New Roman"/>
                <w:szCs w:val="20"/>
              </w:rPr>
              <w:t>Описание</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35EB193" w14:textId="77777777" w:rsidR="00AB0401" w:rsidRPr="00C8603F" w:rsidRDefault="00AB0401" w:rsidP="00CF3D79">
            <w:pPr>
              <w:pStyle w:val="phtablecolcaption"/>
              <w:rPr>
                <w:rFonts w:cs="Times New Roman"/>
                <w:szCs w:val="20"/>
              </w:rPr>
            </w:pPr>
            <w:proofErr w:type="spellStart"/>
            <w:r w:rsidRPr="00C8603F">
              <w:rPr>
                <w:rFonts w:cs="Times New Roman"/>
                <w:szCs w:val="20"/>
              </w:rPr>
              <w:t>Доступность</w:t>
            </w:r>
            <w:proofErr w:type="spellEnd"/>
          </w:p>
        </w:tc>
      </w:tr>
      <w:tr w:rsidR="00AB0401" w:rsidRPr="00C8603F" w14:paraId="549C5066" w14:textId="77777777" w:rsidTr="005155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A7F7F25" w14:textId="77777777" w:rsidR="00AB0401" w:rsidRPr="00C8603F" w:rsidRDefault="00AB0401" w:rsidP="008D4EFA">
            <w:proofErr w:type="spellStart"/>
            <w:r w:rsidRPr="00C8603F">
              <w:t>Дополнительная</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83D849D"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B152A2B"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45FF70C3" w14:textId="77777777" w:rsidR="00AB0401" w:rsidRPr="00C8603F" w:rsidRDefault="00AB0401" w:rsidP="008D4EFA">
            <w:pPr>
              <w:rPr>
                <w:lang w:val="ru-RU"/>
              </w:rPr>
            </w:pPr>
            <w:r w:rsidRPr="00C8603F">
              <w:rPr>
                <w:lang w:val="ru-RU"/>
              </w:rPr>
              <w:t>Бирка, внесенная в расписание особо. Дополнительной может быть бирка любого типа.</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395CB11" w14:textId="77777777" w:rsidR="00AB0401" w:rsidRPr="00C8603F" w:rsidRDefault="00AB0401" w:rsidP="008D4EFA">
            <w:pPr>
              <w:rPr>
                <w:lang w:val="ru-RU"/>
              </w:rPr>
            </w:pPr>
            <w:r w:rsidRPr="00C8603F">
              <w:rPr>
                <w:lang w:val="ru-RU"/>
              </w:rPr>
              <w:t>В зависимости от типа дополнительной бирки.</w:t>
            </w:r>
          </w:p>
        </w:tc>
      </w:tr>
      <w:tr w:rsidR="00AB0401" w:rsidRPr="00C8603F" w14:paraId="120958A4" w14:textId="77777777" w:rsidTr="005155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BC53166" w14:textId="77777777" w:rsidR="00AB0401" w:rsidRPr="00C8603F" w:rsidRDefault="00AB0401" w:rsidP="008D4EFA">
            <w:proofErr w:type="spellStart"/>
            <w:r w:rsidRPr="00C8603F">
              <w:t>Обычная</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2704CF74"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E974DDC"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D92DE05" w14:textId="77777777" w:rsidR="00AB0401" w:rsidRPr="00C8603F" w:rsidRDefault="00AB0401" w:rsidP="008D4EFA">
            <w:pPr>
              <w:rPr>
                <w:lang w:val="ru-RU"/>
              </w:rPr>
            </w:pPr>
            <w:r w:rsidRPr="00C8603F">
              <w:rPr>
                <w:lang w:val="ru-RU"/>
              </w:rPr>
              <w:t>Обычные бирки для записи пациентов.</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65C2B46" w14:textId="77777777" w:rsidR="00AB0401" w:rsidRPr="00C8603F" w:rsidRDefault="00AB0401" w:rsidP="008D4EFA">
            <w:pPr>
              <w:rPr>
                <w:lang w:val="ru-RU"/>
              </w:rPr>
            </w:pPr>
            <w:r w:rsidRPr="00C8603F">
              <w:rPr>
                <w:lang w:val="ru-RU"/>
              </w:rPr>
              <w:t>Запись на бирки доступна для следующих групп пользователей:</w:t>
            </w:r>
          </w:p>
          <w:p w14:paraId="28F504E2"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w:t>
            </w:r>
            <w:proofErr w:type="spellEnd"/>
            <w:r w:rsidRPr="00C8603F">
              <w:rPr>
                <w:rFonts w:cs="Times New Roman"/>
                <w:sz w:val="20"/>
                <w:szCs w:val="20"/>
              </w:rPr>
              <w:t xml:space="preserve">, </w:t>
            </w:r>
            <w:proofErr w:type="spellStart"/>
            <w:r w:rsidRPr="00C8603F">
              <w:rPr>
                <w:rFonts w:cs="Times New Roman"/>
                <w:sz w:val="20"/>
                <w:szCs w:val="20"/>
              </w:rPr>
              <w:t>которому</w:t>
            </w:r>
            <w:proofErr w:type="spellEnd"/>
            <w:r w:rsidRPr="00C8603F">
              <w:rPr>
                <w:rFonts w:cs="Times New Roman"/>
                <w:sz w:val="20"/>
                <w:szCs w:val="20"/>
              </w:rPr>
              <w:t xml:space="preserve"> </w:t>
            </w:r>
            <w:proofErr w:type="spellStart"/>
            <w:r w:rsidRPr="00C8603F">
              <w:rPr>
                <w:rFonts w:cs="Times New Roman"/>
                <w:sz w:val="20"/>
                <w:szCs w:val="20"/>
              </w:rPr>
              <w:t>принадлежит</w:t>
            </w:r>
            <w:proofErr w:type="spellEnd"/>
            <w:r w:rsidRPr="00C8603F">
              <w:rPr>
                <w:rFonts w:cs="Times New Roman"/>
                <w:sz w:val="20"/>
                <w:szCs w:val="20"/>
              </w:rPr>
              <w:t xml:space="preserve"> </w:t>
            </w:r>
            <w:proofErr w:type="spellStart"/>
            <w:r w:rsidRPr="00C8603F">
              <w:rPr>
                <w:rFonts w:cs="Times New Roman"/>
                <w:sz w:val="20"/>
                <w:szCs w:val="20"/>
              </w:rPr>
              <w:t>бирка</w:t>
            </w:r>
            <w:proofErr w:type="spellEnd"/>
            <w:r w:rsidRPr="00C8603F">
              <w:rPr>
                <w:rFonts w:cs="Times New Roman"/>
                <w:sz w:val="20"/>
                <w:szCs w:val="20"/>
              </w:rPr>
              <w:t>;</w:t>
            </w:r>
          </w:p>
          <w:p w14:paraId="5AC90D85"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своего</w:t>
            </w:r>
            <w:proofErr w:type="spellEnd"/>
            <w:r w:rsidRPr="00C8603F">
              <w:rPr>
                <w:rFonts w:cs="Times New Roman"/>
                <w:sz w:val="20"/>
                <w:szCs w:val="20"/>
              </w:rPr>
              <w:t xml:space="preserve"> </w:t>
            </w:r>
            <w:proofErr w:type="spellStart"/>
            <w:r w:rsidRPr="00C8603F">
              <w:rPr>
                <w:rFonts w:cs="Times New Roman"/>
                <w:sz w:val="20"/>
                <w:szCs w:val="20"/>
              </w:rPr>
              <w:t>подразделения</w:t>
            </w:r>
            <w:proofErr w:type="spellEnd"/>
            <w:r w:rsidRPr="00C8603F">
              <w:rPr>
                <w:rFonts w:cs="Times New Roman"/>
                <w:sz w:val="20"/>
                <w:szCs w:val="20"/>
              </w:rPr>
              <w:t>;</w:t>
            </w:r>
          </w:p>
          <w:p w14:paraId="6E1882BA"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lastRenderedPageBreak/>
              <w:t>Врачи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3D5C0A7D"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Регистраторы</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0F0B2D10"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3ACC7583" w14:textId="77777777" w:rsidR="00AB0401" w:rsidRPr="00C8603F" w:rsidRDefault="00AB0401" w:rsidP="00AB0401">
            <w:pPr>
              <w:pStyle w:val="ScrollListBullet1"/>
              <w:rPr>
                <w:rFonts w:cs="Times New Roman"/>
                <w:sz w:val="20"/>
                <w:szCs w:val="20"/>
                <w:lang w:val="ru-RU"/>
              </w:rPr>
            </w:pPr>
            <w:r w:rsidRPr="00C8603F">
              <w:rPr>
                <w:rFonts w:cs="Times New Roman"/>
                <w:sz w:val="20"/>
                <w:szCs w:val="20"/>
                <w:lang w:val="ru-RU"/>
              </w:rPr>
              <w:t>Пользователи чужих МО через направления;</w:t>
            </w:r>
          </w:p>
          <w:p w14:paraId="50C4ECFE"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центра</w:t>
            </w:r>
            <w:proofErr w:type="spellEnd"/>
            <w:r w:rsidRPr="00C8603F">
              <w:rPr>
                <w:rFonts w:cs="Times New Roman"/>
                <w:sz w:val="20"/>
                <w:szCs w:val="20"/>
              </w:rPr>
              <w:t xml:space="preserve"> </w:t>
            </w:r>
            <w:proofErr w:type="spellStart"/>
            <w:r w:rsidRPr="00C8603F">
              <w:rPr>
                <w:rFonts w:cs="Times New Roman"/>
                <w:sz w:val="20"/>
                <w:szCs w:val="20"/>
              </w:rPr>
              <w:t>записи</w:t>
            </w:r>
            <w:proofErr w:type="spellEnd"/>
            <w:r w:rsidRPr="00C8603F">
              <w:rPr>
                <w:rFonts w:cs="Times New Roman"/>
                <w:sz w:val="20"/>
                <w:szCs w:val="20"/>
              </w:rPr>
              <w:t>;</w:t>
            </w:r>
          </w:p>
          <w:p w14:paraId="2DC4B446"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Интернет-пользователи</w:t>
            </w:r>
            <w:proofErr w:type="spellEnd"/>
            <w:r w:rsidRPr="00C8603F">
              <w:rPr>
                <w:rFonts w:cs="Times New Roman"/>
                <w:sz w:val="20"/>
                <w:szCs w:val="20"/>
              </w:rPr>
              <w:t>;</w:t>
            </w:r>
          </w:p>
          <w:p w14:paraId="6E44BFC3"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инфомата</w:t>
            </w:r>
            <w:proofErr w:type="spellEnd"/>
            <w:r w:rsidRPr="00C8603F">
              <w:rPr>
                <w:rFonts w:cs="Times New Roman"/>
                <w:sz w:val="20"/>
                <w:szCs w:val="20"/>
              </w:rPr>
              <w:t>;</w:t>
            </w:r>
          </w:p>
          <w:p w14:paraId="5E7D8FFA"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Пользователи</w:t>
            </w:r>
            <w:proofErr w:type="spellEnd"/>
            <w:r w:rsidRPr="00C8603F">
              <w:rPr>
                <w:rFonts w:cs="Times New Roman"/>
                <w:sz w:val="20"/>
                <w:szCs w:val="20"/>
              </w:rPr>
              <w:t xml:space="preserve"> СМО, ТФОМС.</w:t>
            </w:r>
          </w:p>
        </w:tc>
      </w:tr>
      <w:tr w:rsidR="00AB0401" w:rsidRPr="00C8603F" w14:paraId="3849C1AE" w14:textId="77777777" w:rsidTr="005155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B9A57DC" w14:textId="77777777" w:rsidR="00AB0401" w:rsidRPr="00C8603F" w:rsidRDefault="00AB0401" w:rsidP="008D4EFA">
            <w:proofErr w:type="spellStart"/>
            <w:r w:rsidRPr="00C8603F">
              <w:lastRenderedPageBreak/>
              <w:t>Резервная</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3B2942F4"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8FA4EAD"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5A919FC" w14:textId="77777777" w:rsidR="00AB0401" w:rsidRPr="00C8603F" w:rsidRDefault="00AB0401" w:rsidP="008D4EFA">
            <w:pPr>
              <w:rPr>
                <w:lang w:val="ru-RU"/>
              </w:rPr>
            </w:pPr>
            <w:r w:rsidRPr="00C8603F">
              <w:rPr>
                <w:lang w:val="ru-RU"/>
              </w:rPr>
              <w:t>Зарезервированные бирки, запись на них возможна по согласованию с администрацией МО.</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356E243" w14:textId="77777777" w:rsidR="00AB0401" w:rsidRPr="00C8603F" w:rsidRDefault="00AB0401" w:rsidP="008D4EFA">
            <w:pPr>
              <w:rPr>
                <w:lang w:val="ru-RU"/>
              </w:rPr>
            </w:pPr>
            <w:r w:rsidRPr="00C8603F">
              <w:rPr>
                <w:lang w:val="ru-RU"/>
              </w:rPr>
              <w:t>Запись на бирки доступна для следующих групп пользователей:</w:t>
            </w:r>
          </w:p>
          <w:p w14:paraId="67331F25"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w:t>
            </w:r>
            <w:proofErr w:type="spellEnd"/>
            <w:r w:rsidRPr="00C8603F">
              <w:rPr>
                <w:rFonts w:cs="Times New Roman"/>
                <w:sz w:val="20"/>
                <w:szCs w:val="20"/>
              </w:rPr>
              <w:t xml:space="preserve">, </w:t>
            </w:r>
            <w:proofErr w:type="spellStart"/>
            <w:r w:rsidRPr="00C8603F">
              <w:rPr>
                <w:rFonts w:cs="Times New Roman"/>
                <w:sz w:val="20"/>
                <w:szCs w:val="20"/>
              </w:rPr>
              <w:t>которому</w:t>
            </w:r>
            <w:proofErr w:type="spellEnd"/>
            <w:r w:rsidRPr="00C8603F">
              <w:rPr>
                <w:rFonts w:cs="Times New Roman"/>
                <w:sz w:val="20"/>
                <w:szCs w:val="20"/>
              </w:rPr>
              <w:t xml:space="preserve"> </w:t>
            </w:r>
            <w:proofErr w:type="spellStart"/>
            <w:r w:rsidRPr="00C8603F">
              <w:rPr>
                <w:rFonts w:cs="Times New Roman"/>
                <w:sz w:val="20"/>
                <w:szCs w:val="20"/>
              </w:rPr>
              <w:t>принадлежит</w:t>
            </w:r>
            <w:proofErr w:type="spellEnd"/>
            <w:r w:rsidRPr="00C8603F">
              <w:rPr>
                <w:rFonts w:cs="Times New Roman"/>
                <w:sz w:val="20"/>
                <w:szCs w:val="20"/>
              </w:rPr>
              <w:t xml:space="preserve"> </w:t>
            </w:r>
            <w:proofErr w:type="spellStart"/>
            <w:r w:rsidRPr="00C8603F">
              <w:rPr>
                <w:rFonts w:cs="Times New Roman"/>
                <w:sz w:val="20"/>
                <w:szCs w:val="20"/>
              </w:rPr>
              <w:t>бирка</w:t>
            </w:r>
            <w:proofErr w:type="spellEnd"/>
            <w:r w:rsidRPr="00C8603F">
              <w:rPr>
                <w:rFonts w:cs="Times New Roman"/>
                <w:sz w:val="20"/>
                <w:szCs w:val="20"/>
              </w:rPr>
              <w:t>;</w:t>
            </w:r>
          </w:p>
          <w:p w14:paraId="2F3EC38E"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своего</w:t>
            </w:r>
            <w:proofErr w:type="spellEnd"/>
            <w:r w:rsidRPr="00C8603F">
              <w:rPr>
                <w:rFonts w:cs="Times New Roman"/>
                <w:sz w:val="20"/>
                <w:szCs w:val="20"/>
              </w:rPr>
              <w:t xml:space="preserve"> </w:t>
            </w:r>
            <w:proofErr w:type="spellStart"/>
            <w:r w:rsidRPr="00C8603F">
              <w:rPr>
                <w:rFonts w:cs="Times New Roman"/>
                <w:sz w:val="20"/>
                <w:szCs w:val="20"/>
              </w:rPr>
              <w:t>подразделения</w:t>
            </w:r>
            <w:proofErr w:type="spellEnd"/>
            <w:r w:rsidRPr="00C8603F">
              <w:rPr>
                <w:rFonts w:cs="Times New Roman"/>
                <w:sz w:val="20"/>
                <w:szCs w:val="20"/>
              </w:rPr>
              <w:t>;</w:t>
            </w:r>
          </w:p>
          <w:p w14:paraId="15E0F4C2"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721A659B"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Регистраторы</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79B8CECF"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41E2E3CB"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Администраторы</w:t>
            </w:r>
            <w:proofErr w:type="spellEnd"/>
            <w:r w:rsidRPr="00C8603F">
              <w:rPr>
                <w:rFonts w:cs="Times New Roman"/>
                <w:sz w:val="20"/>
                <w:szCs w:val="20"/>
              </w:rPr>
              <w:t xml:space="preserve"> </w:t>
            </w:r>
            <w:proofErr w:type="spellStart"/>
            <w:r w:rsidRPr="00C8603F">
              <w:rPr>
                <w:rFonts w:cs="Times New Roman"/>
                <w:sz w:val="20"/>
                <w:szCs w:val="20"/>
              </w:rPr>
              <w:t>холла</w:t>
            </w:r>
            <w:proofErr w:type="spellEnd"/>
            <w:r w:rsidRPr="00C8603F">
              <w:rPr>
                <w:rFonts w:cs="Times New Roman"/>
                <w:sz w:val="20"/>
                <w:szCs w:val="20"/>
              </w:rPr>
              <w:t>.</w:t>
            </w:r>
          </w:p>
        </w:tc>
      </w:tr>
      <w:tr w:rsidR="00AB0401" w:rsidRPr="00C8603F" w14:paraId="57F6232E" w14:textId="77777777" w:rsidTr="005155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0980F60" w14:textId="77777777" w:rsidR="00AB0401" w:rsidRPr="00C8603F" w:rsidRDefault="00AB0401" w:rsidP="008D4EFA">
            <w:proofErr w:type="spellStart"/>
            <w:r w:rsidRPr="00C8603F">
              <w:t>Платная</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64927D36"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2DA6851"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6FE0DFB6" w14:textId="77777777" w:rsidR="00AB0401" w:rsidRPr="00C8603F" w:rsidRDefault="00AB0401" w:rsidP="008D4EFA">
            <w:pPr>
              <w:rPr>
                <w:lang w:val="ru-RU"/>
              </w:rPr>
            </w:pPr>
            <w:r w:rsidRPr="00C8603F">
              <w:rPr>
                <w:lang w:val="ru-RU"/>
              </w:rPr>
              <w:t>Бирки для платного приема пациентов.</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0F345BA" w14:textId="77777777" w:rsidR="00AB0401" w:rsidRPr="00C8603F" w:rsidRDefault="00AB0401" w:rsidP="008D4EFA">
            <w:pPr>
              <w:rPr>
                <w:lang w:val="ru-RU"/>
              </w:rPr>
            </w:pPr>
            <w:r w:rsidRPr="00C8603F">
              <w:rPr>
                <w:lang w:val="ru-RU"/>
              </w:rPr>
              <w:t>Запись на бирки доступна для следующих групп пользователей:</w:t>
            </w:r>
          </w:p>
          <w:p w14:paraId="2FC6A6BF"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w:t>
            </w:r>
            <w:proofErr w:type="spellEnd"/>
            <w:r w:rsidRPr="00C8603F">
              <w:rPr>
                <w:rFonts w:cs="Times New Roman"/>
                <w:sz w:val="20"/>
                <w:szCs w:val="20"/>
              </w:rPr>
              <w:t xml:space="preserve">, </w:t>
            </w:r>
            <w:proofErr w:type="spellStart"/>
            <w:r w:rsidRPr="00C8603F">
              <w:rPr>
                <w:rFonts w:cs="Times New Roman"/>
                <w:sz w:val="20"/>
                <w:szCs w:val="20"/>
              </w:rPr>
              <w:t>которому</w:t>
            </w:r>
            <w:proofErr w:type="spellEnd"/>
            <w:r w:rsidRPr="00C8603F">
              <w:rPr>
                <w:rFonts w:cs="Times New Roman"/>
                <w:sz w:val="20"/>
                <w:szCs w:val="20"/>
              </w:rPr>
              <w:t xml:space="preserve"> </w:t>
            </w:r>
            <w:proofErr w:type="spellStart"/>
            <w:r w:rsidRPr="00C8603F">
              <w:rPr>
                <w:rFonts w:cs="Times New Roman"/>
                <w:sz w:val="20"/>
                <w:szCs w:val="20"/>
              </w:rPr>
              <w:t>принадлежит</w:t>
            </w:r>
            <w:proofErr w:type="spellEnd"/>
            <w:r w:rsidRPr="00C8603F">
              <w:rPr>
                <w:rFonts w:cs="Times New Roman"/>
                <w:sz w:val="20"/>
                <w:szCs w:val="20"/>
              </w:rPr>
              <w:t xml:space="preserve"> </w:t>
            </w:r>
            <w:proofErr w:type="spellStart"/>
            <w:r w:rsidRPr="00C8603F">
              <w:rPr>
                <w:rFonts w:cs="Times New Roman"/>
                <w:sz w:val="20"/>
                <w:szCs w:val="20"/>
              </w:rPr>
              <w:t>бирка</w:t>
            </w:r>
            <w:proofErr w:type="spellEnd"/>
            <w:r w:rsidRPr="00C8603F">
              <w:rPr>
                <w:rFonts w:cs="Times New Roman"/>
                <w:sz w:val="20"/>
                <w:szCs w:val="20"/>
              </w:rPr>
              <w:t>;</w:t>
            </w:r>
          </w:p>
          <w:p w14:paraId="72F7AD5F"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lastRenderedPageBreak/>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своего</w:t>
            </w:r>
            <w:proofErr w:type="spellEnd"/>
            <w:r w:rsidRPr="00C8603F">
              <w:rPr>
                <w:rFonts w:cs="Times New Roman"/>
                <w:sz w:val="20"/>
                <w:szCs w:val="20"/>
              </w:rPr>
              <w:t xml:space="preserve"> </w:t>
            </w:r>
            <w:proofErr w:type="spellStart"/>
            <w:r w:rsidRPr="00C8603F">
              <w:rPr>
                <w:rFonts w:cs="Times New Roman"/>
                <w:sz w:val="20"/>
                <w:szCs w:val="20"/>
              </w:rPr>
              <w:t>подразделения</w:t>
            </w:r>
            <w:proofErr w:type="spellEnd"/>
            <w:r w:rsidRPr="00C8603F">
              <w:rPr>
                <w:rFonts w:cs="Times New Roman"/>
                <w:sz w:val="20"/>
                <w:szCs w:val="20"/>
              </w:rPr>
              <w:t>;</w:t>
            </w:r>
          </w:p>
          <w:p w14:paraId="22C31A5D"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31D71736"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Регистраторы</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23A239A7"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218A76A4"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Пользователи</w:t>
            </w:r>
            <w:proofErr w:type="spellEnd"/>
            <w:r w:rsidRPr="00C8603F">
              <w:rPr>
                <w:rFonts w:cs="Times New Roman"/>
                <w:sz w:val="20"/>
                <w:szCs w:val="20"/>
              </w:rPr>
              <w:t xml:space="preserve"> СМО, ТФОМС.</w:t>
            </w:r>
          </w:p>
        </w:tc>
      </w:tr>
      <w:tr w:rsidR="00AB0401" w:rsidRPr="00C8603F" w14:paraId="271A814C" w14:textId="77777777" w:rsidTr="005155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8B07EFE" w14:textId="77777777" w:rsidR="00AB0401" w:rsidRPr="00C8603F" w:rsidRDefault="00AB0401" w:rsidP="008D4EFA">
            <w:proofErr w:type="spellStart"/>
            <w:r w:rsidRPr="00C8603F">
              <w:lastRenderedPageBreak/>
              <w:t>Бирка</w:t>
            </w:r>
            <w:proofErr w:type="spellEnd"/>
            <w:r w:rsidRPr="00C8603F">
              <w:t xml:space="preserve"> для ЦЗ</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4604A399"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B050FCE"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4C3C28E7" w14:textId="77777777" w:rsidR="00AB0401" w:rsidRPr="00C8603F" w:rsidRDefault="00AB0401" w:rsidP="008D4EFA">
            <w:pPr>
              <w:rPr>
                <w:lang w:val="ru-RU"/>
              </w:rPr>
            </w:pPr>
            <w:r w:rsidRPr="00C8603F">
              <w:rPr>
                <w:lang w:val="ru-RU"/>
              </w:rPr>
              <w:t>Бирки, зарезервированные для записи пациента через центр записи.</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AFA024E" w14:textId="77777777" w:rsidR="00AB0401" w:rsidRPr="00C8603F" w:rsidRDefault="00AB0401" w:rsidP="008D4EFA">
            <w:pPr>
              <w:rPr>
                <w:lang w:val="ru-RU"/>
              </w:rPr>
            </w:pPr>
            <w:r w:rsidRPr="00C8603F">
              <w:rPr>
                <w:lang w:val="ru-RU"/>
              </w:rPr>
              <w:t>Запись на бирки доступна для следующих групп пользователей:</w:t>
            </w:r>
          </w:p>
          <w:p w14:paraId="243742C1"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w:t>
            </w:r>
            <w:proofErr w:type="spellEnd"/>
            <w:r w:rsidRPr="00C8603F">
              <w:rPr>
                <w:rFonts w:cs="Times New Roman"/>
                <w:sz w:val="20"/>
                <w:szCs w:val="20"/>
              </w:rPr>
              <w:t xml:space="preserve">, </w:t>
            </w:r>
            <w:proofErr w:type="spellStart"/>
            <w:r w:rsidRPr="00C8603F">
              <w:rPr>
                <w:rFonts w:cs="Times New Roman"/>
                <w:sz w:val="20"/>
                <w:szCs w:val="20"/>
              </w:rPr>
              <w:t>которому</w:t>
            </w:r>
            <w:proofErr w:type="spellEnd"/>
            <w:r w:rsidRPr="00C8603F">
              <w:rPr>
                <w:rFonts w:cs="Times New Roman"/>
                <w:sz w:val="20"/>
                <w:szCs w:val="20"/>
              </w:rPr>
              <w:t xml:space="preserve"> </w:t>
            </w:r>
            <w:proofErr w:type="spellStart"/>
            <w:r w:rsidRPr="00C8603F">
              <w:rPr>
                <w:rFonts w:cs="Times New Roman"/>
                <w:sz w:val="20"/>
                <w:szCs w:val="20"/>
              </w:rPr>
              <w:t>принадлежит</w:t>
            </w:r>
            <w:proofErr w:type="spellEnd"/>
            <w:r w:rsidRPr="00C8603F">
              <w:rPr>
                <w:rFonts w:cs="Times New Roman"/>
                <w:sz w:val="20"/>
                <w:szCs w:val="20"/>
              </w:rPr>
              <w:t xml:space="preserve"> </w:t>
            </w:r>
            <w:proofErr w:type="spellStart"/>
            <w:r w:rsidRPr="00C8603F">
              <w:rPr>
                <w:rFonts w:cs="Times New Roman"/>
                <w:sz w:val="20"/>
                <w:szCs w:val="20"/>
              </w:rPr>
              <w:t>бирка</w:t>
            </w:r>
            <w:proofErr w:type="spellEnd"/>
            <w:r w:rsidRPr="00C8603F">
              <w:rPr>
                <w:rFonts w:cs="Times New Roman"/>
                <w:sz w:val="20"/>
                <w:szCs w:val="20"/>
              </w:rPr>
              <w:t>;</w:t>
            </w:r>
          </w:p>
          <w:p w14:paraId="7708A679"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своего</w:t>
            </w:r>
            <w:proofErr w:type="spellEnd"/>
            <w:r w:rsidRPr="00C8603F">
              <w:rPr>
                <w:rFonts w:cs="Times New Roman"/>
                <w:sz w:val="20"/>
                <w:szCs w:val="20"/>
              </w:rPr>
              <w:t xml:space="preserve"> </w:t>
            </w:r>
            <w:proofErr w:type="spellStart"/>
            <w:r w:rsidRPr="00C8603F">
              <w:rPr>
                <w:rFonts w:cs="Times New Roman"/>
                <w:sz w:val="20"/>
                <w:szCs w:val="20"/>
              </w:rPr>
              <w:t>подразделения</w:t>
            </w:r>
            <w:proofErr w:type="spellEnd"/>
            <w:r w:rsidRPr="00C8603F">
              <w:rPr>
                <w:rFonts w:cs="Times New Roman"/>
                <w:sz w:val="20"/>
                <w:szCs w:val="20"/>
              </w:rPr>
              <w:t>;</w:t>
            </w:r>
          </w:p>
          <w:p w14:paraId="21E77149"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46F1C4C7"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Регистраторы</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4416D62B"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3B22FB39"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центра</w:t>
            </w:r>
            <w:proofErr w:type="spellEnd"/>
            <w:r w:rsidRPr="00C8603F">
              <w:rPr>
                <w:rFonts w:cs="Times New Roman"/>
                <w:sz w:val="20"/>
                <w:szCs w:val="20"/>
              </w:rPr>
              <w:t xml:space="preserve"> </w:t>
            </w:r>
            <w:proofErr w:type="spellStart"/>
            <w:r w:rsidRPr="00C8603F">
              <w:rPr>
                <w:rFonts w:cs="Times New Roman"/>
                <w:sz w:val="20"/>
                <w:szCs w:val="20"/>
              </w:rPr>
              <w:t>записи</w:t>
            </w:r>
            <w:proofErr w:type="spellEnd"/>
            <w:r w:rsidRPr="00C8603F">
              <w:rPr>
                <w:rFonts w:cs="Times New Roman"/>
                <w:sz w:val="20"/>
                <w:szCs w:val="20"/>
              </w:rPr>
              <w:t>;</w:t>
            </w:r>
          </w:p>
          <w:p w14:paraId="480C9E1C"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Администраторы</w:t>
            </w:r>
            <w:proofErr w:type="spellEnd"/>
            <w:r w:rsidRPr="00C8603F">
              <w:rPr>
                <w:rFonts w:cs="Times New Roman"/>
                <w:sz w:val="20"/>
                <w:szCs w:val="20"/>
              </w:rPr>
              <w:t xml:space="preserve"> </w:t>
            </w:r>
            <w:proofErr w:type="spellStart"/>
            <w:r w:rsidRPr="00C8603F">
              <w:rPr>
                <w:rFonts w:cs="Times New Roman"/>
                <w:sz w:val="20"/>
                <w:szCs w:val="20"/>
              </w:rPr>
              <w:t>холла</w:t>
            </w:r>
            <w:proofErr w:type="spellEnd"/>
            <w:r w:rsidRPr="00C8603F">
              <w:rPr>
                <w:rFonts w:cs="Times New Roman"/>
                <w:sz w:val="20"/>
                <w:szCs w:val="20"/>
              </w:rPr>
              <w:t>.</w:t>
            </w:r>
          </w:p>
        </w:tc>
      </w:tr>
      <w:tr w:rsidR="00AB0401" w:rsidRPr="00C8603F" w14:paraId="1BD4D2AD" w14:textId="77777777" w:rsidTr="005155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EDF1461" w14:textId="77777777" w:rsidR="00AB0401" w:rsidRPr="00C8603F" w:rsidRDefault="00AB0401" w:rsidP="008D4EFA">
            <w:proofErr w:type="spellStart"/>
            <w:r w:rsidRPr="00C8603F">
              <w:t>По</w:t>
            </w:r>
            <w:proofErr w:type="spellEnd"/>
            <w:r w:rsidRPr="00C8603F">
              <w:t xml:space="preserve"> </w:t>
            </w:r>
            <w:proofErr w:type="spellStart"/>
            <w:r w:rsidRPr="00C8603F">
              <w:t>направлению</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F1DA9EE"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00CB707"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2D6376D" w14:textId="77777777" w:rsidR="00AB0401" w:rsidRPr="00C8603F" w:rsidRDefault="00AB0401" w:rsidP="008D4EFA">
            <w:pPr>
              <w:rPr>
                <w:lang w:val="ru-RU"/>
              </w:rPr>
            </w:pPr>
            <w:r w:rsidRPr="00C8603F">
              <w:rPr>
                <w:lang w:val="ru-RU"/>
              </w:rPr>
              <w:t>Бирка для записи пациентов из других МО.</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F1906B2" w14:textId="77777777" w:rsidR="00AB0401" w:rsidRPr="00C8603F" w:rsidRDefault="00AB0401" w:rsidP="008D4EFA">
            <w:pPr>
              <w:rPr>
                <w:lang w:val="ru-RU"/>
              </w:rPr>
            </w:pPr>
            <w:r w:rsidRPr="00C8603F">
              <w:rPr>
                <w:lang w:val="ru-RU"/>
              </w:rPr>
              <w:t>Запись на бирки доступна для следующих групп пользователей:</w:t>
            </w:r>
          </w:p>
          <w:p w14:paraId="2E22C7B4"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w:t>
            </w:r>
            <w:proofErr w:type="spellEnd"/>
            <w:r w:rsidRPr="00C8603F">
              <w:rPr>
                <w:rFonts w:cs="Times New Roman"/>
                <w:sz w:val="20"/>
                <w:szCs w:val="20"/>
              </w:rPr>
              <w:t xml:space="preserve">, </w:t>
            </w:r>
            <w:proofErr w:type="spellStart"/>
            <w:r w:rsidRPr="00C8603F">
              <w:rPr>
                <w:rFonts w:cs="Times New Roman"/>
                <w:sz w:val="20"/>
                <w:szCs w:val="20"/>
              </w:rPr>
              <w:t>которому</w:t>
            </w:r>
            <w:proofErr w:type="spellEnd"/>
            <w:r w:rsidRPr="00C8603F">
              <w:rPr>
                <w:rFonts w:cs="Times New Roman"/>
                <w:sz w:val="20"/>
                <w:szCs w:val="20"/>
              </w:rPr>
              <w:t xml:space="preserve"> </w:t>
            </w:r>
            <w:proofErr w:type="spellStart"/>
            <w:r w:rsidRPr="00C8603F">
              <w:rPr>
                <w:rFonts w:cs="Times New Roman"/>
                <w:sz w:val="20"/>
                <w:szCs w:val="20"/>
              </w:rPr>
              <w:t>принадлежит</w:t>
            </w:r>
            <w:proofErr w:type="spellEnd"/>
            <w:r w:rsidRPr="00C8603F">
              <w:rPr>
                <w:rFonts w:cs="Times New Roman"/>
                <w:sz w:val="20"/>
                <w:szCs w:val="20"/>
              </w:rPr>
              <w:t xml:space="preserve"> </w:t>
            </w:r>
            <w:proofErr w:type="spellStart"/>
            <w:r w:rsidRPr="00C8603F">
              <w:rPr>
                <w:rFonts w:cs="Times New Roman"/>
                <w:sz w:val="20"/>
                <w:szCs w:val="20"/>
              </w:rPr>
              <w:t>бирка</w:t>
            </w:r>
            <w:proofErr w:type="spellEnd"/>
            <w:r w:rsidRPr="00C8603F">
              <w:rPr>
                <w:rFonts w:cs="Times New Roman"/>
                <w:sz w:val="20"/>
                <w:szCs w:val="20"/>
              </w:rPr>
              <w:t>;</w:t>
            </w:r>
          </w:p>
          <w:p w14:paraId="07542188"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своего</w:t>
            </w:r>
            <w:proofErr w:type="spellEnd"/>
            <w:r w:rsidRPr="00C8603F">
              <w:rPr>
                <w:rFonts w:cs="Times New Roman"/>
                <w:sz w:val="20"/>
                <w:szCs w:val="20"/>
              </w:rPr>
              <w:t xml:space="preserve"> </w:t>
            </w:r>
            <w:proofErr w:type="spellStart"/>
            <w:r w:rsidRPr="00C8603F">
              <w:rPr>
                <w:rFonts w:cs="Times New Roman"/>
                <w:sz w:val="20"/>
                <w:szCs w:val="20"/>
              </w:rPr>
              <w:t>подразделения</w:t>
            </w:r>
            <w:proofErr w:type="spellEnd"/>
            <w:r w:rsidRPr="00C8603F">
              <w:rPr>
                <w:rFonts w:cs="Times New Roman"/>
                <w:sz w:val="20"/>
                <w:szCs w:val="20"/>
              </w:rPr>
              <w:t>;</w:t>
            </w:r>
          </w:p>
          <w:p w14:paraId="4197096A"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5A510B63"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lastRenderedPageBreak/>
              <w:t>Регистраторы</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722EB3AC"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04AFBE1B" w14:textId="77777777" w:rsidR="00AB0401" w:rsidRPr="00C8603F" w:rsidRDefault="00AB0401" w:rsidP="00AB0401">
            <w:pPr>
              <w:pStyle w:val="ScrollListBullet1"/>
              <w:rPr>
                <w:rFonts w:cs="Times New Roman"/>
                <w:sz w:val="20"/>
                <w:szCs w:val="20"/>
                <w:lang w:val="ru-RU"/>
              </w:rPr>
            </w:pPr>
            <w:r w:rsidRPr="00C8603F">
              <w:rPr>
                <w:rFonts w:cs="Times New Roman"/>
                <w:sz w:val="20"/>
                <w:szCs w:val="20"/>
                <w:lang w:val="ru-RU"/>
              </w:rPr>
              <w:t>Пользователи чужих МО через направления;</w:t>
            </w:r>
          </w:p>
          <w:p w14:paraId="651CC595"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Пользователи</w:t>
            </w:r>
            <w:proofErr w:type="spellEnd"/>
            <w:r w:rsidRPr="00C8603F">
              <w:rPr>
                <w:rFonts w:cs="Times New Roman"/>
                <w:sz w:val="20"/>
                <w:szCs w:val="20"/>
              </w:rPr>
              <w:t xml:space="preserve"> СМО, ТФОМС.</w:t>
            </w:r>
          </w:p>
        </w:tc>
      </w:tr>
      <w:tr w:rsidR="00AB0401" w:rsidRPr="00C8603F" w14:paraId="07ECA57A" w14:textId="77777777" w:rsidTr="005155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EA2FFC1" w14:textId="77777777" w:rsidR="00AB0401" w:rsidRPr="00C8603F" w:rsidRDefault="00AB0401" w:rsidP="008D4EFA">
            <w:proofErr w:type="spellStart"/>
            <w:r w:rsidRPr="00C8603F">
              <w:lastRenderedPageBreak/>
              <w:t>Экстренная</w:t>
            </w:r>
            <w:proofErr w:type="spellEnd"/>
            <w:r w:rsidRPr="00C8603F">
              <w:t xml:space="preserve"> </w:t>
            </w:r>
            <w:proofErr w:type="spellStart"/>
            <w:r w:rsidRPr="00C8603F">
              <w:t>койка</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5E3A5ED6"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0551BC7"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5C174136" w14:textId="77777777" w:rsidR="00AB0401" w:rsidRPr="00C8603F" w:rsidRDefault="00AB0401" w:rsidP="008D4EFA">
            <w:pPr>
              <w:rPr>
                <w:lang w:val="ru-RU"/>
              </w:rPr>
            </w:pPr>
            <w:r w:rsidRPr="00C8603F">
              <w:rPr>
                <w:lang w:val="ru-RU"/>
              </w:rPr>
              <w:t>Койки, зарезервированные для случаев экстренной госпитализации.</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32D9CFF" w14:textId="77777777" w:rsidR="00AB0401" w:rsidRPr="00C8603F" w:rsidRDefault="00AB0401" w:rsidP="008D4EFA">
            <w:proofErr w:type="spellStart"/>
            <w:r w:rsidRPr="00C8603F">
              <w:t>Недоступна</w:t>
            </w:r>
            <w:proofErr w:type="spellEnd"/>
            <w:r w:rsidRPr="00C8603F">
              <w:t xml:space="preserve"> </w:t>
            </w:r>
            <w:proofErr w:type="spellStart"/>
            <w:r w:rsidRPr="00C8603F">
              <w:t>запись</w:t>
            </w:r>
            <w:proofErr w:type="spellEnd"/>
            <w:r w:rsidRPr="00C8603F">
              <w:t xml:space="preserve"> </w:t>
            </w:r>
            <w:proofErr w:type="spellStart"/>
            <w:r w:rsidRPr="00C8603F">
              <w:t>из</w:t>
            </w:r>
            <w:proofErr w:type="spellEnd"/>
            <w:r w:rsidRPr="00C8603F">
              <w:t xml:space="preserve"> Системы.</w:t>
            </w:r>
          </w:p>
        </w:tc>
      </w:tr>
      <w:tr w:rsidR="00AB0401" w:rsidRPr="00C8603F" w14:paraId="370BD62A" w14:textId="77777777" w:rsidTr="005155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C94EDB3" w14:textId="77777777" w:rsidR="00AB0401" w:rsidRPr="00C8603F" w:rsidRDefault="00AB0401" w:rsidP="008D4EFA">
            <w:r w:rsidRPr="00C8603F">
              <w:t xml:space="preserve">Для </w:t>
            </w:r>
            <w:proofErr w:type="spellStart"/>
            <w:r w:rsidRPr="00C8603F">
              <w:t>врачей</w:t>
            </w:r>
            <w:proofErr w:type="spellEnd"/>
            <w:r w:rsidRPr="00C8603F">
              <w:t xml:space="preserve"> </w:t>
            </w:r>
            <w:proofErr w:type="spellStart"/>
            <w:r w:rsidRPr="00C8603F">
              <w:t>своей</w:t>
            </w:r>
            <w:proofErr w:type="spellEnd"/>
            <w:r w:rsidRPr="00C8603F">
              <w:t xml:space="preserve"> МО</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86FB53A"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088280F"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52758933" w14:textId="77777777" w:rsidR="00AB0401" w:rsidRPr="00C8603F" w:rsidRDefault="00AB0401" w:rsidP="008D4EFA">
            <w:pPr>
              <w:rPr>
                <w:lang w:val="ru-RU"/>
              </w:rPr>
            </w:pPr>
            <w:r w:rsidRPr="00C8603F">
              <w:rPr>
                <w:lang w:val="ru-RU"/>
              </w:rPr>
              <w:t>Бирки для записи пациентов только врачами своей МО.</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21D3F23" w14:textId="77777777" w:rsidR="00AB0401" w:rsidRPr="00C8603F" w:rsidRDefault="00AB0401" w:rsidP="008D4EFA">
            <w:pPr>
              <w:rPr>
                <w:lang w:val="ru-RU"/>
              </w:rPr>
            </w:pPr>
            <w:r w:rsidRPr="00C8603F">
              <w:rPr>
                <w:lang w:val="ru-RU"/>
              </w:rPr>
              <w:t>Запись на бирки доступна для врачей своей МО.</w:t>
            </w:r>
          </w:p>
        </w:tc>
      </w:tr>
      <w:tr w:rsidR="00AB0401" w:rsidRPr="00C8603F" w14:paraId="6C032AE6" w14:textId="77777777" w:rsidTr="005155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C23E8CB" w14:textId="77777777" w:rsidR="00AB0401" w:rsidRPr="00C8603F" w:rsidRDefault="00AB0401" w:rsidP="008D4EFA">
            <w:proofErr w:type="spellStart"/>
            <w:r w:rsidRPr="00C8603F">
              <w:t>Запись</w:t>
            </w:r>
            <w:proofErr w:type="spellEnd"/>
            <w:r w:rsidRPr="00C8603F">
              <w:t xml:space="preserve"> </w:t>
            </w:r>
            <w:proofErr w:type="spellStart"/>
            <w:r w:rsidRPr="00C8603F">
              <w:t>через</w:t>
            </w:r>
            <w:proofErr w:type="spellEnd"/>
            <w:r w:rsidRPr="00C8603F">
              <w:t xml:space="preserve"> </w:t>
            </w:r>
            <w:proofErr w:type="spellStart"/>
            <w:r w:rsidRPr="00C8603F">
              <w:t>инфомат</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68A694ED"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9AC387D"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3EFFFEEF" w14:textId="77777777" w:rsidR="00AB0401" w:rsidRPr="00C8603F" w:rsidRDefault="00AB0401" w:rsidP="008D4EFA">
            <w:pPr>
              <w:rPr>
                <w:lang w:val="ru-RU"/>
              </w:rPr>
            </w:pPr>
            <w:r w:rsidRPr="00C8603F">
              <w:rPr>
                <w:lang w:val="ru-RU"/>
              </w:rPr>
              <w:t>Бирки для записи через терминалы.</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DE3E366" w14:textId="77777777" w:rsidR="00AB0401" w:rsidRPr="00C8603F" w:rsidRDefault="00AB0401" w:rsidP="008D4EFA">
            <w:pPr>
              <w:rPr>
                <w:lang w:val="ru-RU"/>
              </w:rPr>
            </w:pPr>
            <w:r w:rsidRPr="00C8603F">
              <w:rPr>
                <w:lang w:val="ru-RU"/>
              </w:rPr>
              <w:t>Запись на бирки доступна для следующих групп пользователей:</w:t>
            </w:r>
          </w:p>
          <w:p w14:paraId="2A97B252"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инфомата</w:t>
            </w:r>
            <w:proofErr w:type="spellEnd"/>
            <w:r w:rsidRPr="00C8603F">
              <w:rPr>
                <w:rFonts w:cs="Times New Roman"/>
                <w:sz w:val="20"/>
                <w:szCs w:val="20"/>
              </w:rPr>
              <w:t>;</w:t>
            </w:r>
          </w:p>
          <w:p w14:paraId="18A0CDC8"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Сотрудники</w:t>
            </w:r>
            <w:proofErr w:type="spellEnd"/>
            <w:r w:rsidRPr="00C8603F">
              <w:rPr>
                <w:rFonts w:cs="Times New Roman"/>
                <w:sz w:val="20"/>
                <w:szCs w:val="20"/>
              </w:rPr>
              <w:t xml:space="preserve"> </w:t>
            </w:r>
            <w:proofErr w:type="spellStart"/>
            <w:r w:rsidRPr="00C8603F">
              <w:rPr>
                <w:rFonts w:cs="Times New Roman"/>
                <w:sz w:val="20"/>
                <w:szCs w:val="20"/>
              </w:rPr>
              <w:t>поликлиники</w:t>
            </w:r>
            <w:proofErr w:type="spellEnd"/>
            <w:r w:rsidRPr="00C8603F">
              <w:rPr>
                <w:rFonts w:cs="Times New Roman"/>
                <w:sz w:val="20"/>
                <w:szCs w:val="20"/>
              </w:rPr>
              <w:t>.</w:t>
            </w:r>
          </w:p>
        </w:tc>
      </w:tr>
      <w:tr w:rsidR="00AB0401" w:rsidRPr="00C8603F" w14:paraId="39A238DD" w14:textId="77777777" w:rsidTr="005155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091B111" w14:textId="77777777" w:rsidR="00AB0401" w:rsidRPr="00C8603F" w:rsidRDefault="00AB0401" w:rsidP="008D4EFA">
            <w:r w:rsidRPr="00C8603F">
              <w:t xml:space="preserve">Для </w:t>
            </w:r>
            <w:proofErr w:type="spellStart"/>
            <w:r w:rsidRPr="00C8603F">
              <w:t>интернета</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042A83B"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83C84C0"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64BD7EC2" w14:textId="77777777" w:rsidR="00AB0401" w:rsidRPr="00C8603F" w:rsidRDefault="00AB0401" w:rsidP="008D4EFA">
            <w:pPr>
              <w:rPr>
                <w:lang w:val="ru-RU"/>
              </w:rPr>
            </w:pPr>
            <w:r w:rsidRPr="00C8603F">
              <w:rPr>
                <w:lang w:val="ru-RU"/>
              </w:rPr>
              <w:t>Бирки для записи через терминалы.</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4B4CBD9" w14:textId="77777777" w:rsidR="00AB0401" w:rsidRPr="00C8603F" w:rsidRDefault="00AB0401" w:rsidP="008D4EFA">
            <w:pPr>
              <w:rPr>
                <w:lang w:val="ru-RU"/>
              </w:rPr>
            </w:pPr>
            <w:r w:rsidRPr="00C8603F">
              <w:rPr>
                <w:lang w:val="ru-RU"/>
              </w:rPr>
              <w:t>Запись на бирки доступна для следующих групп пользователей:</w:t>
            </w:r>
          </w:p>
          <w:p w14:paraId="36FD1B0D"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Интернет-пользователи</w:t>
            </w:r>
            <w:proofErr w:type="spellEnd"/>
            <w:r w:rsidRPr="00C8603F">
              <w:rPr>
                <w:rFonts w:cs="Times New Roman"/>
                <w:sz w:val="20"/>
                <w:szCs w:val="20"/>
              </w:rPr>
              <w:t>;</w:t>
            </w:r>
          </w:p>
          <w:p w14:paraId="270385AF"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инфомата</w:t>
            </w:r>
            <w:proofErr w:type="spellEnd"/>
            <w:r w:rsidRPr="00C8603F">
              <w:rPr>
                <w:rFonts w:cs="Times New Roman"/>
                <w:sz w:val="20"/>
                <w:szCs w:val="20"/>
              </w:rPr>
              <w:t>;</w:t>
            </w:r>
          </w:p>
          <w:p w14:paraId="4D2C5ABF"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Сотрудники</w:t>
            </w:r>
            <w:proofErr w:type="spellEnd"/>
            <w:r w:rsidRPr="00C8603F">
              <w:rPr>
                <w:rFonts w:cs="Times New Roman"/>
                <w:sz w:val="20"/>
                <w:szCs w:val="20"/>
              </w:rPr>
              <w:t xml:space="preserve"> </w:t>
            </w:r>
            <w:proofErr w:type="spellStart"/>
            <w:r w:rsidRPr="00C8603F">
              <w:rPr>
                <w:rFonts w:cs="Times New Roman"/>
                <w:sz w:val="20"/>
                <w:szCs w:val="20"/>
              </w:rPr>
              <w:t>поликлиники</w:t>
            </w:r>
            <w:proofErr w:type="spellEnd"/>
            <w:r w:rsidRPr="00C8603F">
              <w:rPr>
                <w:rFonts w:cs="Times New Roman"/>
                <w:sz w:val="20"/>
                <w:szCs w:val="20"/>
              </w:rPr>
              <w:t>.</w:t>
            </w:r>
          </w:p>
        </w:tc>
      </w:tr>
      <w:tr w:rsidR="00AB0401" w:rsidRPr="00C8603F" w14:paraId="3DAAFD05" w14:textId="77777777" w:rsidTr="005155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F6C4A35" w14:textId="77777777" w:rsidR="00AB0401" w:rsidRPr="00C8603F" w:rsidRDefault="00AB0401" w:rsidP="008D4EFA">
            <w:proofErr w:type="spellStart"/>
            <w:r w:rsidRPr="00C8603F">
              <w:lastRenderedPageBreak/>
              <w:t>Живая</w:t>
            </w:r>
            <w:proofErr w:type="spellEnd"/>
            <w:r w:rsidRPr="00C8603F">
              <w:t xml:space="preserve"> </w:t>
            </w:r>
            <w:proofErr w:type="spellStart"/>
            <w:r w:rsidRPr="00C8603F">
              <w:t>очередь</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8679784"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92C68A3"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7B70C36" w14:textId="77777777" w:rsidR="00AB0401" w:rsidRPr="00C8603F" w:rsidRDefault="00AB0401" w:rsidP="008D4EFA">
            <w:pPr>
              <w:rPr>
                <w:lang w:val="ru-RU"/>
              </w:rPr>
            </w:pPr>
            <w:r w:rsidRPr="00C8603F">
              <w:rPr>
                <w:lang w:val="ru-RU"/>
              </w:rPr>
              <w:t>Бирки для работ с электронной очередью и приема пациентов в порядке регистрации в электронной очереди.</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45C22AC" w14:textId="77777777" w:rsidR="00AB0401" w:rsidRPr="00C8603F" w:rsidRDefault="00AB0401" w:rsidP="008D4EFA">
            <w:pPr>
              <w:rPr>
                <w:lang w:val="ru-RU"/>
              </w:rPr>
            </w:pPr>
            <w:r w:rsidRPr="00C8603F">
              <w:rPr>
                <w:lang w:val="ru-RU"/>
              </w:rPr>
              <w:t xml:space="preserve">Запись в электронную очередь осуществляется на </w:t>
            </w:r>
            <w:proofErr w:type="spellStart"/>
            <w:r w:rsidRPr="00C8603F">
              <w:rPr>
                <w:lang w:val="ru-RU"/>
              </w:rPr>
              <w:t>Инфомате</w:t>
            </w:r>
            <w:proofErr w:type="spellEnd"/>
            <w:r w:rsidRPr="00C8603F">
              <w:rPr>
                <w:lang w:val="ru-RU"/>
              </w:rPr>
              <w:t>.</w:t>
            </w:r>
          </w:p>
        </w:tc>
      </w:tr>
      <w:tr w:rsidR="00AB0401" w:rsidRPr="00C8603F" w14:paraId="1CF2F010" w14:textId="77777777" w:rsidTr="005155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3B98F2B" w14:textId="77777777" w:rsidR="00AB0401" w:rsidRPr="00C8603F" w:rsidRDefault="00AB0401" w:rsidP="008D4EFA">
            <w:proofErr w:type="spellStart"/>
            <w:r w:rsidRPr="00C8603F">
              <w:t>Видеосвязь</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60B6431B"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B393E85"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6E205ABE" w14:textId="77777777" w:rsidR="00AB0401" w:rsidRPr="00C8603F" w:rsidRDefault="00AB0401" w:rsidP="008D4EFA">
            <w:pPr>
              <w:rPr>
                <w:lang w:val="ru-RU"/>
              </w:rPr>
            </w:pPr>
            <w:r w:rsidRPr="00C8603F">
              <w:rPr>
                <w:lang w:val="ru-RU"/>
              </w:rPr>
              <w:t>Бирка для записи пациента на видеосвязь с врачом</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A461079" w14:textId="77777777" w:rsidR="00AB0401" w:rsidRPr="00C8603F" w:rsidRDefault="00AB0401" w:rsidP="008D4EFA">
            <w:pPr>
              <w:rPr>
                <w:lang w:val="ru-RU"/>
              </w:rPr>
            </w:pPr>
            <w:r w:rsidRPr="00C8603F">
              <w:rPr>
                <w:lang w:val="ru-RU"/>
              </w:rPr>
              <w:t xml:space="preserve">Запись на бирку доступна пользователям, включенным в группы: "Пользователь своей МО", "Пользователь других МО через направления". Бирки данного типа видны пользователям других МО, если на форме </w:t>
            </w:r>
            <w:r w:rsidRPr="00C8603F">
              <w:rPr>
                <w:b/>
                <w:lang w:val="ru-RU"/>
              </w:rPr>
              <w:t>Место работы</w:t>
            </w:r>
            <w:r w:rsidRPr="00C8603F">
              <w:rPr>
                <w:lang w:val="ru-RU"/>
              </w:rPr>
              <w:t xml:space="preserve"> врача установлен флаг </w:t>
            </w:r>
            <w:r w:rsidRPr="00C8603F">
              <w:rPr>
                <w:b/>
                <w:lang w:val="ru-RU"/>
              </w:rPr>
              <w:t>Разрешать запись из других МО</w:t>
            </w:r>
            <w:r w:rsidRPr="00C8603F">
              <w:rPr>
                <w:lang w:val="ru-RU"/>
              </w:rPr>
              <w:t>.</w:t>
            </w:r>
          </w:p>
        </w:tc>
      </w:tr>
      <w:tr w:rsidR="00AB0401" w:rsidRPr="00C8603F" w14:paraId="6955FA13" w14:textId="77777777" w:rsidTr="005155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EF06430" w14:textId="77777777" w:rsidR="00AB0401" w:rsidRPr="00C8603F" w:rsidRDefault="00AB0401" w:rsidP="008D4EFA">
            <w:proofErr w:type="spellStart"/>
            <w:r w:rsidRPr="00C8603F">
              <w:t>Групповой</w:t>
            </w:r>
            <w:proofErr w:type="spellEnd"/>
            <w:r w:rsidRPr="00C8603F">
              <w:t xml:space="preserve"> </w:t>
            </w:r>
            <w:proofErr w:type="spellStart"/>
            <w:r w:rsidRPr="00C8603F">
              <w:t>прием</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57405F20"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B8E38B9"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A22F2D6" w14:textId="77777777" w:rsidR="00AB0401" w:rsidRPr="00C8603F" w:rsidRDefault="00AB0401" w:rsidP="008D4EFA">
            <w:pPr>
              <w:rPr>
                <w:lang w:val="ru-RU"/>
              </w:rPr>
            </w:pPr>
            <w:r w:rsidRPr="00C8603F">
              <w:rPr>
                <w:lang w:val="ru-RU"/>
              </w:rPr>
              <w:t>Бирка для групповых приемов. На бирки данного типа можно записывать несколько пациентов.</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9CAEF95" w14:textId="77777777" w:rsidR="00AB0401" w:rsidRPr="00C8603F" w:rsidRDefault="00AB0401" w:rsidP="008D4EFA">
            <w:pPr>
              <w:rPr>
                <w:lang w:val="ru-RU"/>
              </w:rPr>
            </w:pPr>
            <w:r w:rsidRPr="00C8603F">
              <w:rPr>
                <w:lang w:val="ru-RU"/>
              </w:rPr>
              <w:t xml:space="preserve">Запись на бирку доступна пользователям, включенным в группы: "Пользователь своей МО", "Пользователь других МО через направления". Бирки данного типа видны пользователям других МО, если на форме </w:t>
            </w:r>
            <w:r w:rsidRPr="00C8603F">
              <w:rPr>
                <w:b/>
                <w:lang w:val="ru-RU"/>
              </w:rPr>
              <w:t>Место работы</w:t>
            </w:r>
            <w:r w:rsidRPr="00C8603F">
              <w:rPr>
                <w:lang w:val="ru-RU"/>
              </w:rPr>
              <w:t xml:space="preserve"> врача установлен флаг </w:t>
            </w:r>
            <w:r w:rsidRPr="00C8603F">
              <w:rPr>
                <w:b/>
                <w:lang w:val="ru-RU"/>
              </w:rPr>
              <w:t>Разрешать запись из других МО</w:t>
            </w:r>
            <w:r w:rsidRPr="00C8603F">
              <w:rPr>
                <w:lang w:val="ru-RU"/>
              </w:rPr>
              <w:t>.</w:t>
            </w:r>
          </w:p>
        </w:tc>
      </w:tr>
      <w:tr w:rsidR="00AB0401" w:rsidRPr="00C8603F" w14:paraId="475A9208" w14:textId="77777777" w:rsidTr="005155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26787AA" w14:textId="77777777" w:rsidR="00AB0401" w:rsidRPr="00C8603F" w:rsidRDefault="00AB0401" w:rsidP="008D4EFA">
            <w:proofErr w:type="spellStart"/>
            <w:r w:rsidRPr="00C8603F">
              <w:lastRenderedPageBreak/>
              <w:t>Повторная</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8CC59A6"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2982DCA"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33217B38" w14:textId="77777777" w:rsidR="00AB0401" w:rsidRPr="00C8603F" w:rsidRDefault="00AB0401" w:rsidP="008D4EFA">
            <w:proofErr w:type="spellStart"/>
            <w:r w:rsidRPr="00C8603F">
              <w:t>Бирка</w:t>
            </w:r>
            <w:proofErr w:type="spellEnd"/>
            <w:r w:rsidRPr="00C8603F">
              <w:t xml:space="preserve"> для </w:t>
            </w:r>
            <w:proofErr w:type="spellStart"/>
            <w:r w:rsidRPr="00C8603F">
              <w:t>повторного</w:t>
            </w:r>
            <w:proofErr w:type="spellEnd"/>
            <w:r w:rsidRPr="00C8603F">
              <w:t xml:space="preserve"> </w:t>
            </w:r>
            <w:proofErr w:type="spellStart"/>
            <w:r w:rsidRPr="00C8603F">
              <w:t>приема</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680EF35" w14:textId="77777777" w:rsidR="00AB0401" w:rsidRPr="00C8603F" w:rsidRDefault="00AB0401" w:rsidP="008D4EFA">
            <w:pPr>
              <w:rPr>
                <w:lang w:val="ru-RU"/>
              </w:rPr>
            </w:pPr>
            <w:r w:rsidRPr="00C8603F">
              <w:rPr>
                <w:lang w:val="ru-RU"/>
              </w:rPr>
              <w:t>Запись на бирки доступна для следующих пользователей:</w:t>
            </w:r>
          </w:p>
          <w:p w14:paraId="3B659241" w14:textId="77777777" w:rsidR="00AB0401" w:rsidRPr="00C8603F" w:rsidRDefault="00AB0401" w:rsidP="00AB0401">
            <w:pPr>
              <w:pStyle w:val="ScrollListBullet1"/>
              <w:rPr>
                <w:rFonts w:cs="Times New Roman"/>
                <w:sz w:val="20"/>
                <w:szCs w:val="20"/>
                <w:lang w:val="ru-RU"/>
              </w:rPr>
            </w:pPr>
            <w:r w:rsidRPr="00C8603F">
              <w:rPr>
                <w:rFonts w:cs="Times New Roman"/>
                <w:sz w:val="20"/>
                <w:szCs w:val="20"/>
                <w:lang w:val="ru-RU"/>
              </w:rPr>
              <w:t>Врач, для которого добавлена бирка;</w:t>
            </w:r>
          </w:p>
          <w:p w14:paraId="42A8A4D3" w14:textId="77777777" w:rsidR="00AB0401" w:rsidRPr="00C8603F" w:rsidRDefault="00AB0401" w:rsidP="00AB0401">
            <w:pPr>
              <w:pStyle w:val="ScrollListBullet1"/>
              <w:rPr>
                <w:rFonts w:cs="Times New Roman"/>
                <w:sz w:val="20"/>
                <w:szCs w:val="20"/>
                <w:lang w:val="ru-RU"/>
              </w:rPr>
            </w:pPr>
            <w:r w:rsidRPr="00C8603F">
              <w:rPr>
                <w:rFonts w:cs="Times New Roman"/>
                <w:sz w:val="20"/>
                <w:szCs w:val="20"/>
                <w:lang w:val="ru-RU"/>
              </w:rPr>
              <w:t>Пользователь с группой прав "Повторный прием".</w:t>
            </w:r>
          </w:p>
          <w:p w14:paraId="5AC80AFE" w14:textId="77777777" w:rsidR="00AB0401" w:rsidRPr="00C8603F" w:rsidRDefault="00AB0401" w:rsidP="008D4EFA">
            <w:pPr>
              <w:rPr>
                <w:lang w:val="ru-RU"/>
              </w:rPr>
            </w:pPr>
          </w:p>
        </w:tc>
      </w:tr>
      <w:tr w:rsidR="00AB0401" w:rsidRPr="00C8603F" w14:paraId="71F544B0" w14:textId="77777777" w:rsidTr="005155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8A11BFD" w14:textId="77777777" w:rsidR="00AB0401" w:rsidRPr="00C8603F" w:rsidRDefault="00AB0401" w:rsidP="008D4EFA">
            <w:proofErr w:type="spellStart"/>
            <w:r w:rsidRPr="00C8603F">
              <w:t>Первичная</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57BBA601"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4DC602F"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2562D387" w14:textId="77777777" w:rsidR="00AB0401" w:rsidRPr="00C8603F" w:rsidRDefault="00AB0401" w:rsidP="008D4EFA">
            <w:pPr>
              <w:rPr>
                <w:lang w:val="ru-RU"/>
              </w:rPr>
            </w:pPr>
            <w:r w:rsidRPr="00C8603F">
              <w:rPr>
                <w:lang w:val="ru-RU"/>
              </w:rPr>
              <w:t>Бирка для записи пациентов только регистраторами своей МО</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B599D76" w14:textId="77777777" w:rsidR="00AB0401" w:rsidRPr="00C8603F" w:rsidRDefault="00AB0401" w:rsidP="008D4EFA">
            <w:pPr>
              <w:rPr>
                <w:lang w:val="ru-RU"/>
              </w:rPr>
            </w:pPr>
            <w:r w:rsidRPr="00C8603F">
              <w:rPr>
                <w:lang w:val="ru-RU"/>
              </w:rPr>
              <w:t>Запись на бирки доступна для следующих пользователей:</w:t>
            </w:r>
          </w:p>
          <w:p w14:paraId="17FA9348"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Регистратор</w:t>
            </w:r>
            <w:proofErr w:type="spellEnd"/>
            <w:r w:rsidRPr="00C8603F">
              <w:rPr>
                <w:rFonts w:cs="Times New Roman"/>
                <w:sz w:val="20"/>
                <w:szCs w:val="20"/>
              </w:rPr>
              <w:t xml:space="preserve"> МО.</w:t>
            </w:r>
          </w:p>
          <w:p w14:paraId="02F0FBB7" w14:textId="77777777" w:rsidR="00AB0401" w:rsidRPr="00C8603F" w:rsidRDefault="00AB0401" w:rsidP="008D4EFA"/>
        </w:tc>
      </w:tr>
      <w:tr w:rsidR="00AB0401" w:rsidRPr="00C8603F" w14:paraId="76400C4E" w14:textId="77777777" w:rsidTr="005155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9591065" w14:textId="77777777" w:rsidR="00AB0401" w:rsidRPr="00C8603F" w:rsidRDefault="00AB0401" w:rsidP="008D4EFA">
            <w:r w:rsidRPr="00C8603F">
              <w:t xml:space="preserve">Для </w:t>
            </w:r>
            <w:proofErr w:type="spellStart"/>
            <w:r w:rsidRPr="00C8603F">
              <w:t>самозаписи</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8D6D839"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531BAE8"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5FDC1299" w14:textId="77777777" w:rsidR="00AB0401" w:rsidRPr="00C8603F" w:rsidRDefault="00AB0401" w:rsidP="008D4EFA">
            <w:pPr>
              <w:rPr>
                <w:lang w:val="ru-RU"/>
              </w:rPr>
            </w:pPr>
            <w:r w:rsidRPr="00C8603F">
              <w:rPr>
                <w:lang w:val="ru-RU"/>
              </w:rPr>
              <w:t>Бирки для записи через интернет и пользователям терминалов</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8C259E4" w14:textId="77777777" w:rsidR="00AB0401" w:rsidRPr="00C8603F" w:rsidRDefault="00AB0401" w:rsidP="008D4EFA">
            <w:pPr>
              <w:rPr>
                <w:lang w:val="ru-RU"/>
              </w:rPr>
            </w:pPr>
            <w:r w:rsidRPr="00C8603F">
              <w:rPr>
                <w:lang w:val="ru-RU"/>
              </w:rPr>
              <w:t>Запись на бирки доступна для следующих пользователей:</w:t>
            </w:r>
          </w:p>
          <w:p w14:paraId="72FF3F4A"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Интернет-пользователи</w:t>
            </w:r>
            <w:proofErr w:type="spellEnd"/>
            <w:r w:rsidRPr="00C8603F">
              <w:rPr>
                <w:rFonts w:cs="Times New Roman"/>
                <w:sz w:val="20"/>
                <w:szCs w:val="20"/>
              </w:rPr>
              <w:t>;</w:t>
            </w:r>
          </w:p>
          <w:p w14:paraId="452BF451"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инфомата</w:t>
            </w:r>
            <w:proofErr w:type="spellEnd"/>
            <w:r w:rsidRPr="00C8603F">
              <w:rPr>
                <w:rFonts w:cs="Times New Roman"/>
                <w:sz w:val="20"/>
                <w:szCs w:val="20"/>
              </w:rPr>
              <w:t>.</w:t>
            </w:r>
          </w:p>
          <w:p w14:paraId="424899C6" w14:textId="77777777" w:rsidR="00AB0401" w:rsidRPr="00C8603F" w:rsidRDefault="00AB0401" w:rsidP="008D4EFA"/>
        </w:tc>
      </w:tr>
    </w:tbl>
    <w:p w14:paraId="12250234" w14:textId="77777777" w:rsidR="00AB0401" w:rsidRPr="00C8603F" w:rsidRDefault="00AB0401" w:rsidP="008D4EFA">
      <w:r w:rsidRPr="00C8603F">
        <w:t>Отметка в виде "Звезды" проставляется пациентам с льготными категориями:</w:t>
      </w:r>
    </w:p>
    <w:p w14:paraId="30D22DBA" w14:textId="77777777" w:rsidR="00AB0401" w:rsidRPr="00C8603F" w:rsidRDefault="00AB0401" w:rsidP="00A95515">
      <w:pPr>
        <w:pStyle w:val="ScrollListBullet"/>
        <w:numPr>
          <w:ilvl w:val="0"/>
          <w:numId w:val="56"/>
        </w:numPr>
        <w:rPr>
          <w:rFonts w:cs="Times New Roman"/>
        </w:rPr>
      </w:pPr>
      <w:r w:rsidRPr="00C8603F">
        <w:rPr>
          <w:rFonts w:cs="Times New Roman"/>
        </w:rPr>
        <w:t>11 Участники ВОВ - инвалиды.</w:t>
      </w:r>
    </w:p>
    <w:p w14:paraId="0A311230" w14:textId="77777777" w:rsidR="00AB0401" w:rsidRPr="00C8603F" w:rsidRDefault="00AB0401" w:rsidP="00A95515">
      <w:pPr>
        <w:pStyle w:val="ScrollListBullet"/>
        <w:numPr>
          <w:ilvl w:val="0"/>
          <w:numId w:val="56"/>
        </w:numPr>
        <w:rPr>
          <w:rFonts w:cs="Times New Roman"/>
        </w:rPr>
      </w:pPr>
      <w:r w:rsidRPr="00C8603F">
        <w:rPr>
          <w:rFonts w:cs="Times New Roman"/>
        </w:rPr>
        <w:t>20 Участники ВОВ.</w:t>
      </w:r>
    </w:p>
    <w:p w14:paraId="17937835" w14:textId="77777777" w:rsidR="00AB0401" w:rsidRPr="00C8603F" w:rsidRDefault="00AB0401" w:rsidP="00A95515">
      <w:pPr>
        <w:pStyle w:val="ScrollListBullet"/>
        <w:numPr>
          <w:ilvl w:val="0"/>
          <w:numId w:val="56"/>
        </w:numPr>
        <w:rPr>
          <w:rFonts w:cs="Times New Roman"/>
        </w:rPr>
      </w:pPr>
      <w:r w:rsidRPr="00C8603F">
        <w:rPr>
          <w:rFonts w:cs="Times New Roman"/>
        </w:rPr>
        <w:t>40 Военнослужащие тыла.</w:t>
      </w:r>
    </w:p>
    <w:p w14:paraId="0F7748A6" w14:textId="77777777" w:rsidR="00AB0401" w:rsidRPr="00C8603F" w:rsidRDefault="00AB0401" w:rsidP="00A95515">
      <w:pPr>
        <w:pStyle w:val="ScrollListBullet"/>
        <w:numPr>
          <w:ilvl w:val="0"/>
          <w:numId w:val="56"/>
        </w:numPr>
        <w:rPr>
          <w:rFonts w:cs="Times New Roman"/>
        </w:rPr>
      </w:pPr>
      <w:r w:rsidRPr="00C8603F">
        <w:rPr>
          <w:rFonts w:cs="Times New Roman"/>
        </w:rPr>
        <w:t>50 Жители блокадного Ленинграда.</w:t>
      </w:r>
    </w:p>
    <w:p w14:paraId="6E2AAF0A" w14:textId="77777777" w:rsidR="00AB0401" w:rsidRPr="00C8603F" w:rsidRDefault="00AB0401" w:rsidP="00A95515">
      <w:pPr>
        <w:pStyle w:val="ScrollListBullet"/>
        <w:numPr>
          <w:ilvl w:val="0"/>
          <w:numId w:val="56"/>
        </w:numPr>
        <w:rPr>
          <w:rFonts w:cs="Times New Roman"/>
        </w:rPr>
      </w:pPr>
      <w:r w:rsidRPr="00C8603F">
        <w:rPr>
          <w:rFonts w:cs="Times New Roman"/>
        </w:rPr>
        <w:t>140 Несовершеннолетние узники концлагерей - инвалиды.</w:t>
      </w:r>
    </w:p>
    <w:p w14:paraId="768A0F4F" w14:textId="77777777" w:rsidR="00AB0401" w:rsidRPr="00C8603F" w:rsidRDefault="00AB0401" w:rsidP="00A95515">
      <w:pPr>
        <w:pStyle w:val="ScrollListBullet"/>
        <w:numPr>
          <w:ilvl w:val="0"/>
          <w:numId w:val="56"/>
        </w:numPr>
        <w:rPr>
          <w:rFonts w:cs="Times New Roman"/>
        </w:rPr>
      </w:pPr>
      <w:r w:rsidRPr="00C8603F">
        <w:rPr>
          <w:rFonts w:cs="Times New Roman"/>
        </w:rPr>
        <w:t>150 Несовершеннолетние узники концлагерей.</w:t>
      </w:r>
    </w:p>
    <w:p w14:paraId="297A537E" w14:textId="77777777" w:rsidR="00AB0401" w:rsidRPr="00C8603F" w:rsidRDefault="00AB0401" w:rsidP="00AB0401">
      <w:pPr>
        <w:pStyle w:val="3"/>
      </w:pPr>
      <w:bookmarkStart w:id="45" w:name="_Toc256000005"/>
      <w:bookmarkStart w:id="46" w:name="scroll-bookmark-8"/>
      <w:bookmarkStart w:id="47" w:name="_Toc57304752"/>
      <w:r w:rsidRPr="00C8603F">
        <w:t>Панель управления</w:t>
      </w:r>
      <w:bookmarkEnd w:id="45"/>
      <w:bookmarkEnd w:id="46"/>
      <w:bookmarkEnd w:id="47"/>
    </w:p>
    <w:p w14:paraId="54E1E41C" w14:textId="77777777" w:rsidR="00AB0401" w:rsidRPr="00C8603F" w:rsidRDefault="00AB0401" w:rsidP="008D4EFA">
      <w:r w:rsidRPr="00C8603F">
        <w:t>Для работы с расписанием используется панель инструментов:</w:t>
      </w:r>
    </w:p>
    <w:p w14:paraId="78F8F01E" w14:textId="77777777" w:rsidR="00AB0401" w:rsidRPr="00C8603F" w:rsidRDefault="00AB0401" w:rsidP="00AB0401">
      <w:pPr>
        <w:pStyle w:val="phfigure"/>
      </w:pPr>
      <w:r w:rsidRPr="00C8603F">
        <w:rPr>
          <w:noProof/>
        </w:rPr>
        <w:lastRenderedPageBreak/>
        <w:drawing>
          <wp:inline distT="0" distB="0" distL="0" distR="0" wp14:anchorId="388FD0CE" wp14:editId="004A3B7E">
            <wp:extent cx="5561905" cy="257143"/>
            <wp:effectExtent l="0" t="0" r="0" b="0"/>
            <wp:docPr id="100006" name="Рисунок 100006" descr="_scroll_external/attachments/2020-04-28_124556-6257ffeb7ff5762a0a6ae3f6ded4e5be63a5517152f7d0d37814df5a536491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67848" name=""/>
                    <pic:cNvPicPr>
                      <a:picLocks noChangeAspect="1"/>
                    </pic:cNvPicPr>
                  </pic:nvPicPr>
                  <pic:blipFill>
                    <a:blip r:embed="rId17"/>
                    <a:stretch>
                      <a:fillRect/>
                    </a:stretch>
                  </pic:blipFill>
                  <pic:spPr>
                    <a:xfrm>
                      <a:off x="0" y="0"/>
                      <a:ext cx="5561905" cy="257143"/>
                    </a:xfrm>
                    <a:prstGeom prst="rect">
                      <a:avLst/>
                    </a:prstGeom>
                    <a:ln w="9525">
                      <a:solidFill>
                        <a:srgbClr val="000000"/>
                      </a:solidFill>
                    </a:ln>
                  </pic:spPr>
                </pic:pic>
              </a:graphicData>
            </a:graphic>
          </wp:inline>
        </w:drawing>
      </w:r>
    </w:p>
    <w:p w14:paraId="0120A8F6" w14:textId="77777777" w:rsidR="00AB0401" w:rsidRPr="00C8603F" w:rsidRDefault="00AB0401" w:rsidP="008D4EFA">
      <w:pPr>
        <w:pStyle w:val="ScrollListBullet"/>
        <w:numPr>
          <w:ilvl w:val="0"/>
          <w:numId w:val="19"/>
        </w:numPr>
        <w:rPr>
          <w:rFonts w:cs="Times New Roman"/>
        </w:rPr>
      </w:pPr>
      <w:r w:rsidRPr="00C8603F">
        <w:rPr>
          <w:rFonts w:cs="Times New Roman"/>
        </w:rPr>
        <w:t>Предыдущий - переход к предыдущей дате для отображения расписания.</w:t>
      </w:r>
    </w:p>
    <w:p w14:paraId="5CFE94CC" w14:textId="77777777" w:rsidR="00AB0401" w:rsidRPr="00C8603F" w:rsidRDefault="00AB0401" w:rsidP="008D4EFA">
      <w:pPr>
        <w:pStyle w:val="ScrollListBullet"/>
        <w:numPr>
          <w:ilvl w:val="0"/>
          <w:numId w:val="19"/>
        </w:numPr>
        <w:rPr>
          <w:rFonts w:cs="Times New Roman"/>
        </w:rPr>
      </w:pPr>
      <w:r w:rsidRPr="00C8603F">
        <w:rPr>
          <w:rFonts w:cs="Times New Roman"/>
        </w:rPr>
        <w:t>Дата - начальная дата для отображения расписания.</w:t>
      </w:r>
    </w:p>
    <w:p w14:paraId="2D9F2F20" w14:textId="77777777" w:rsidR="00AB0401" w:rsidRPr="00C8603F" w:rsidRDefault="00AB0401" w:rsidP="008D4EFA">
      <w:pPr>
        <w:pStyle w:val="ScrollListBullet"/>
        <w:numPr>
          <w:ilvl w:val="0"/>
          <w:numId w:val="19"/>
        </w:numPr>
        <w:rPr>
          <w:rFonts w:cs="Times New Roman"/>
        </w:rPr>
      </w:pPr>
      <w:r w:rsidRPr="00C8603F">
        <w:rPr>
          <w:rFonts w:cs="Times New Roman"/>
        </w:rPr>
        <w:t>Следующий - следующая дата для отображения расписания.</w:t>
      </w:r>
    </w:p>
    <w:p w14:paraId="4EDFBBD6" w14:textId="77777777" w:rsidR="00AB0401" w:rsidRPr="00C8603F" w:rsidRDefault="00AB0401" w:rsidP="008D4EFA">
      <w:pPr>
        <w:pStyle w:val="ScrollListBullet"/>
        <w:numPr>
          <w:ilvl w:val="0"/>
          <w:numId w:val="19"/>
        </w:numPr>
        <w:rPr>
          <w:rFonts w:cs="Times New Roman"/>
        </w:rPr>
      </w:pPr>
      <w:r w:rsidRPr="00C8603F">
        <w:rPr>
          <w:rFonts w:cs="Times New Roman"/>
        </w:rPr>
        <w:t>Обновить - обновление расписания.</w:t>
      </w:r>
    </w:p>
    <w:p w14:paraId="7835D914" w14:textId="77777777" w:rsidR="00AB0401" w:rsidRPr="00C8603F" w:rsidRDefault="00AB0401" w:rsidP="008D4EFA">
      <w:pPr>
        <w:pStyle w:val="ScrollListBullet"/>
        <w:numPr>
          <w:ilvl w:val="0"/>
          <w:numId w:val="19"/>
        </w:numPr>
        <w:rPr>
          <w:rFonts w:cs="Times New Roman"/>
        </w:rPr>
      </w:pPr>
      <w:r w:rsidRPr="00C8603F">
        <w:rPr>
          <w:rFonts w:cs="Times New Roman"/>
        </w:rPr>
        <w:t>Создать расписание - добавить расписание.</w:t>
      </w:r>
    </w:p>
    <w:p w14:paraId="44D5DA63" w14:textId="77777777" w:rsidR="00AB0401" w:rsidRPr="00C8603F" w:rsidRDefault="00AB0401" w:rsidP="008D4EFA">
      <w:pPr>
        <w:pStyle w:val="ScrollListBullet"/>
        <w:numPr>
          <w:ilvl w:val="0"/>
          <w:numId w:val="19"/>
        </w:numPr>
        <w:rPr>
          <w:rFonts w:cs="Times New Roman"/>
        </w:rPr>
      </w:pPr>
      <w:r w:rsidRPr="00C8603F">
        <w:rPr>
          <w:rFonts w:cs="Times New Roman"/>
        </w:rPr>
        <w:t>Печать - распечатать расписание, выведенное на экран.</w:t>
      </w:r>
    </w:p>
    <w:p w14:paraId="5B27E733" w14:textId="77777777" w:rsidR="00AB0401" w:rsidRPr="00C8603F" w:rsidRDefault="00AB0401" w:rsidP="00AB0401">
      <w:pPr>
        <w:pStyle w:val="3"/>
      </w:pPr>
      <w:bookmarkStart w:id="48" w:name="_Toc256000006"/>
      <w:bookmarkStart w:id="49" w:name="scroll-bookmark-9"/>
      <w:bookmarkStart w:id="50" w:name="_Toc57304753"/>
      <w:r w:rsidRPr="00C8603F">
        <w:t>Заполнение расписания</w:t>
      </w:r>
      <w:bookmarkEnd w:id="48"/>
      <w:bookmarkEnd w:id="49"/>
      <w:bookmarkEnd w:id="50"/>
    </w:p>
    <w:tbl>
      <w:tblPr>
        <w:tblStyle w:val="ScrollInfo"/>
        <w:tblW w:w="5000" w:type="pct"/>
        <w:tblLook w:val="0180" w:firstRow="0" w:lastRow="0" w:firstColumn="1" w:lastColumn="1" w:noHBand="0" w:noVBand="0"/>
      </w:tblPr>
      <w:tblGrid>
        <w:gridCol w:w="10205"/>
      </w:tblGrid>
      <w:tr w:rsidR="00AB0401" w:rsidRPr="00C8603F" w14:paraId="789E2338" w14:textId="77777777" w:rsidTr="00515563">
        <w:tc>
          <w:tcPr>
            <w:tcW w:w="0" w:type="auto"/>
          </w:tcPr>
          <w:p w14:paraId="24DD6433" w14:textId="77777777" w:rsidR="00AB0401" w:rsidRPr="00C8603F" w:rsidRDefault="00AB0401" w:rsidP="00515563">
            <w:pPr>
              <w:pStyle w:val="phnormal"/>
            </w:pPr>
            <w:r w:rsidRPr="00C8603F">
              <w:rPr>
                <w:b/>
              </w:rPr>
              <w:t>Примечание:</w:t>
            </w:r>
          </w:p>
          <w:p w14:paraId="5C59B5BE" w14:textId="77777777" w:rsidR="00AB0401" w:rsidRPr="00C8603F" w:rsidRDefault="00AB0401" w:rsidP="008D4EFA">
            <w:pPr>
              <w:rPr>
                <w:lang w:val="ru-RU"/>
              </w:rPr>
            </w:pPr>
            <w:r w:rsidRPr="00C8603F">
              <w:rPr>
                <w:lang w:val="ru-RU"/>
              </w:rPr>
              <w:t>Расписание на службу с типом "Диагностика" не ведется. При выборе службы фокус автоматически встает на первую запись ресурса и отображается для редактирования его расписание.</w:t>
            </w:r>
          </w:p>
        </w:tc>
      </w:tr>
    </w:tbl>
    <w:p w14:paraId="2FE21A0E" w14:textId="77777777" w:rsidR="00AB0401" w:rsidRPr="00C8603F" w:rsidRDefault="00AB0401" w:rsidP="00AB0401">
      <w:pPr>
        <w:pStyle w:val="ScrollListBullet1"/>
        <w:rPr>
          <w:rFonts w:cs="Times New Roman"/>
        </w:rPr>
      </w:pPr>
      <w:r w:rsidRPr="00C8603F">
        <w:rPr>
          <w:rFonts w:cs="Times New Roman"/>
        </w:rPr>
        <w:t>В поле работы с расписанием или на панели инструментов выберите нужный день.</w:t>
      </w:r>
    </w:p>
    <w:p w14:paraId="100E605C" w14:textId="77777777" w:rsidR="00AB0401" w:rsidRPr="00C8603F" w:rsidRDefault="00AB0401" w:rsidP="00AB0401">
      <w:pPr>
        <w:pStyle w:val="ScrollListBullet1"/>
        <w:rPr>
          <w:rFonts w:cs="Times New Roman"/>
        </w:rPr>
      </w:pPr>
      <w:r w:rsidRPr="00C8603F">
        <w:rPr>
          <w:rFonts w:cs="Times New Roman"/>
        </w:rPr>
        <w:t xml:space="preserve">Вызов формы </w:t>
      </w:r>
      <w:r w:rsidRPr="00C8603F">
        <w:rPr>
          <w:rFonts w:cs="Times New Roman"/>
          <w:b/>
        </w:rPr>
        <w:t>Создание расписания</w:t>
      </w:r>
      <w:r w:rsidRPr="00C8603F">
        <w:rPr>
          <w:rFonts w:cs="Times New Roman"/>
        </w:rPr>
        <w:t xml:space="preserve"> доступен следующими способами:</w:t>
      </w:r>
    </w:p>
    <w:p w14:paraId="129351A9" w14:textId="77777777" w:rsidR="00AB0401" w:rsidRPr="00C8603F" w:rsidRDefault="00AB0401" w:rsidP="00A95515">
      <w:pPr>
        <w:pStyle w:val="ScrollListBullet2"/>
        <w:numPr>
          <w:ilvl w:val="0"/>
          <w:numId w:val="20"/>
        </w:numPr>
      </w:pPr>
      <w:r w:rsidRPr="00C8603F">
        <w:t xml:space="preserve">Нажмите кнопку </w:t>
      </w:r>
      <w:r w:rsidRPr="00C8603F">
        <w:rPr>
          <w:b/>
        </w:rPr>
        <w:t>Создание расписания</w:t>
      </w:r>
      <w:r w:rsidRPr="00C8603F">
        <w:t xml:space="preserve"> на панели управления расписанием.</w:t>
      </w:r>
    </w:p>
    <w:p w14:paraId="38B088A0" w14:textId="194CE3CB" w:rsidR="00AB0401" w:rsidRPr="00C8603F" w:rsidRDefault="00AB0401" w:rsidP="00A95515">
      <w:pPr>
        <w:pStyle w:val="ScrollListBullet2"/>
        <w:numPr>
          <w:ilvl w:val="0"/>
          <w:numId w:val="20"/>
        </w:numPr>
      </w:pPr>
      <w:r w:rsidRPr="00C8603F">
        <w:t>Перейдите по ссылке</w:t>
      </w:r>
      <w:r w:rsidRPr="00C8603F">
        <w:rPr>
          <w:b/>
        </w:rPr>
        <w:t xml:space="preserve"> </w:t>
      </w:r>
      <w:proofErr w:type="gramStart"/>
      <w:r w:rsidRPr="00C8603F">
        <w:rPr>
          <w:b/>
        </w:rPr>
        <w:t>Заполнить</w:t>
      </w:r>
      <w:proofErr w:type="gramEnd"/>
      <w:r w:rsidRPr="00C8603F">
        <w:rPr>
          <w:b/>
        </w:rPr>
        <w:t xml:space="preserve"> расписание</w:t>
      </w:r>
      <w:r w:rsidRPr="00C8603F">
        <w:t xml:space="preserve"> в нижней части списка расписания на определенную дату. В первом случае необходимо вручную установить диапазон дат, на которые будет создано новое расписание. Во втором случае диапазон будет задан автоматически и будет соответствовать выбранной дате. При необходимости его можно будет изменить.</w:t>
      </w:r>
    </w:p>
    <w:tbl>
      <w:tblPr>
        <w:tblStyle w:val="ScrollInfo"/>
        <w:tblW w:w="0" w:type="auto"/>
        <w:tblInd w:w="1780" w:type="dxa"/>
        <w:tblLayout w:type="fixed"/>
        <w:tblLook w:val="0180" w:firstRow="0" w:lastRow="0" w:firstColumn="1" w:lastColumn="1" w:noHBand="0" w:noVBand="0"/>
      </w:tblPr>
      <w:tblGrid>
        <w:gridCol w:w="8054"/>
      </w:tblGrid>
      <w:tr w:rsidR="00AB0401" w:rsidRPr="00C8603F" w14:paraId="52857F1F" w14:textId="77777777" w:rsidTr="00515563">
        <w:tc>
          <w:tcPr>
            <w:tcW w:w="8054" w:type="dxa"/>
          </w:tcPr>
          <w:p w14:paraId="67763FDC" w14:textId="77777777" w:rsidR="00AB0401" w:rsidRPr="00C8603F" w:rsidRDefault="00AB0401" w:rsidP="00515563">
            <w:pPr>
              <w:pStyle w:val="ScrollListBullet2"/>
              <w:numPr>
                <w:ilvl w:val="0"/>
                <w:numId w:val="0"/>
              </w:numPr>
            </w:pPr>
            <w:r w:rsidRPr="00C8603F">
              <w:rPr>
                <w:b/>
              </w:rPr>
              <w:t>Примечание:</w:t>
            </w:r>
          </w:p>
          <w:p w14:paraId="3E7CBDAE" w14:textId="77777777" w:rsidR="00AB0401" w:rsidRPr="00C8603F" w:rsidRDefault="00AB0401" w:rsidP="008D4EFA">
            <w:pPr>
              <w:rPr>
                <w:lang w:val="ru-RU"/>
              </w:rPr>
            </w:pPr>
            <w:r w:rsidRPr="00C8603F">
              <w:rPr>
                <w:lang w:val="ru-RU"/>
              </w:rPr>
              <w:t>Невозможно создать расписание более, чем на 7 дней, отобразится сообщение об ошибке "Нельзя создать расписание более, чем на 7 дней".</w:t>
            </w:r>
          </w:p>
        </w:tc>
      </w:tr>
    </w:tbl>
    <w:p w14:paraId="666AA9F7" w14:textId="77777777" w:rsidR="00AB0401" w:rsidRPr="00C8603F" w:rsidRDefault="00AB0401" w:rsidP="00AB0401">
      <w:pPr>
        <w:pStyle w:val="ScrollListBullet1"/>
        <w:rPr>
          <w:rFonts w:cs="Times New Roman"/>
        </w:rPr>
      </w:pPr>
      <w:r w:rsidRPr="00C8603F">
        <w:rPr>
          <w:rFonts w:cs="Times New Roman"/>
        </w:rPr>
        <w:t xml:space="preserve">Выберите </w:t>
      </w:r>
      <w:r w:rsidRPr="00C8603F">
        <w:rPr>
          <w:rFonts w:cs="Times New Roman"/>
          <w:b/>
        </w:rPr>
        <w:t>Вариант создания</w:t>
      </w:r>
      <w:r w:rsidRPr="00C8603F">
        <w:rPr>
          <w:rFonts w:cs="Times New Roman"/>
        </w:rPr>
        <w:t xml:space="preserve"> расписания. Содержимое формы отобразится в соответствии с выбранным вариантом создания расписания:</w:t>
      </w:r>
    </w:p>
    <w:p w14:paraId="2507638A" w14:textId="77777777" w:rsidR="00AB0401" w:rsidRPr="00C8603F" w:rsidRDefault="00AB0401" w:rsidP="00A95515">
      <w:pPr>
        <w:pStyle w:val="ScrollListBullet2"/>
        <w:numPr>
          <w:ilvl w:val="0"/>
          <w:numId w:val="66"/>
        </w:numPr>
      </w:pPr>
      <w:r w:rsidRPr="00C8603F">
        <w:t>Задать новое расписание.</w:t>
      </w:r>
    </w:p>
    <w:p w14:paraId="278273CF" w14:textId="77777777" w:rsidR="00AB0401" w:rsidRPr="00C8603F" w:rsidRDefault="00AB0401" w:rsidP="00A95515">
      <w:pPr>
        <w:pStyle w:val="ScrollListBullet2"/>
        <w:numPr>
          <w:ilvl w:val="0"/>
          <w:numId w:val="66"/>
        </w:numPr>
      </w:pPr>
      <w:r w:rsidRPr="00C8603F">
        <w:t>Скопировать существующее расписание.</w:t>
      </w:r>
    </w:p>
    <w:tbl>
      <w:tblPr>
        <w:tblStyle w:val="ScrollInfo"/>
        <w:tblW w:w="0" w:type="auto"/>
        <w:tblInd w:w="1780" w:type="dxa"/>
        <w:tblLayout w:type="fixed"/>
        <w:tblLook w:val="0180" w:firstRow="0" w:lastRow="0" w:firstColumn="1" w:lastColumn="1" w:noHBand="0" w:noVBand="0"/>
      </w:tblPr>
      <w:tblGrid>
        <w:gridCol w:w="8054"/>
      </w:tblGrid>
      <w:tr w:rsidR="00AB0401" w:rsidRPr="00C8603F" w14:paraId="76BC9040" w14:textId="77777777" w:rsidTr="00515563">
        <w:tc>
          <w:tcPr>
            <w:tcW w:w="8054" w:type="dxa"/>
          </w:tcPr>
          <w:p w14:paraId="52A19B66" w14:textId="77777777" w:rsidR="00AB0401" w:rsidRPr="00C8603F" w:rsidRDefault="00AB0401" w:rsidP="00515563">
            <w:pPr>
              <w:pStyle w:val="ScrollListBullet2"/>
              <w:numPr>
                <w:ilvl w:val="0"/>
                <w:numId w:val="0"/>
              </w:numPr>
            </w:pPr>
            <w:r w:rsidRPr="00C8603F">
              <w:rPr>
                <w:b/>
              </w:rPr>
              <w:lastRenderedPageBreak/>
              <w:t>Примечание:</w:t>
            </w:r>
          </w:p>
          <w:p w14:paraId="1CD371AC" w14:textId="77777777" w:rsidR="00AB0401" w:rsidRPr="00C8603F" w:rsidRDefault="00AB0401" w:rsidP="008D4EFA">
            <w:pPr>
              <w:rPr>
                <w:lang w:val="ru-RU"/>
              </w:rPr>
            </w:pPr>
            <w:r w:rsidRPr="00C8603F">
              <w:rPr>
                <w:lang w:val="ru-RU"/>
              </w:rPr>
              <w:t>В зависимости от типа отделения и службы, для которого настраивается расписание, отобразится возможность добавления бирок или коек.</w:t>
            </w:r>
          </w:p>
        </w:tc>
      </w:tr>
    </w:tbl>
    <w:p w14:paraId="3AF6CD01" w14:textId="77777777" w:rsidR="00AB0401" w:rsidRPr="00C8603F" w:rsidRDefault="00AB0401" w:rsidP="00AB0401">
      <w:pPr>
        <w:pStyle w:val="4"/>
      </w:pPr>
      <w:bookmarkStart w:id="51" w:name="_Toc256000007"/>
      <w:bookmarkStart w:id="52" w:name="scroll-bookmark-10"/>
      <w:r w:rsidRPr="00C8603F">
        <w:t>Задать новое расписание</w:t>
      </w:r>
      <w:bookmarkEnd w:id="51"/>
      <w:bookmarkEnd w:id="52"/>
    </w:p>
    <w:p w14:paraId="29236C9E" w14:textId="77777777" w:rsidR="00AB0401" w:rsidRPr="00C8603F" w:rsidRDefault="00AB0401" w:rsidP="008D4EFA">
      <w:r w:rsidRPr="00C8603F">
        <w:t>Если расписание уже создано, повторно создавать расписание на указанную дату нельзя.</w:t>
      </w:r>
    </w:p>
    <w:p w14:paraId="4F0AA74A" w14:textId="77777777" w:rsidR="00AB0401" w:rsidRPr="00C8603F" w:rsidRDefault="00AB0401" w:rsidP="00AB0401">
      <w:pPr>
        <w:pStyle w:val="phfigure"/>
      </w:pPr>
      <w:r w:rsidRPr="00C8603F">
        <w:rPr>
          <w:noProof/>
        </w:rPr>
        <w:drawing>
          <wp:inline distT="0" distB="0" distL="0" distR="0" wp14:anchorId="3AD8FD48" wp14:editId="317988F4">
            <wp:extent cx="4676775" cy="3619500"/>
            <wp:effectExtent l="0" t="0" r="0" b="0"/>
            <wp:docPr id="100007" name="Рисунок 100007" descr="_scroll_external/attachments/2013-10-01_111450-7d0b70155d2d5002cfafc8945cb188db71059f337366f0b437d5a341ac8ff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27431" name=""/>
                    <pic:cNvPicPr>
                      <a:picLocks noChangeAspect="1"/>
                    </pic:cNvPicPr>
                  </pic:nvPicPr>
                  <pic:blipFill>
                    <a:blip r:embed="rId14"/>
                    <a:stretch>
                      <a:fillRect/>
                    </a:stretch>
                  </pic:blipFill>
                  <pic:spPr>
                    <a:xfrm>
                      <a:off x="0" y="0"/>
                      <a:ext cx="4676775" cy="3619500"/>
                    </a:xfrm>
                    <a:prstGeom prst="rect">
                      <a:avLst/>
                    </a:prstGeom>
                    <a:ln w="9525">
                      <a:solidFill>
                        <a:srgbClr val="000000"/>
                      </a:solidFill>
                    </a:ln>
                  </pic:spPr>
                </pic:pic>
              </a:graphicData>
            </a:graphic>
          </wp:inline>
        </w:drawing>
      </w:r>
    </w:p>
    <w:tbl>
      <w:tblPr>
        <w:tblStyle w:val="ScrollNote"/>
        <w:tblW w:w="5000" w:type="pct"/>
        <w:tblLook w:val="0180" w:firstRow="0" w:lastRow="0" w:firstColumn="1" w:lastColumn="1" w:noHBand="0" w:noVBand="0"/>
      </w:tblPr>
      <w:tblGrid>
        <w:gridCol w:w="10205"/>
      </w:tblGrid>
      <w:tr w:rsidR="00AB0401" w:rsidRPr="00C8603F" w14:paraId="4300D829" w14:textId="77777777" w:rsidTr="00515563">
        <w:tc>
          <w:tcPr>
            <w:tcW w:w="0" w:type="auto"/>
          </w:tcPr>
          <w:p w14:paraId="66C09D12" w14:textId="77777777" w:rsidR="00AB0401" w:rsidRPr="00C8603F" w:rsidRDefault="00AB0401" w:rsidP="008D4EFA">
            <w:pPr>
              <w:rPr>
                <w:lang w:val="ru-RU"/>
              </w:rPr>
            </w:pPr>
            <w:r w:rsidRPr="00C8603F">
              <w:rPr>
                <w:lang w:val="ru-RU"/>
              </w:rPr>
              <w:t>Важно!</w:t>
            </w:r>
          </w:p>
          <w:p w14:paraId="0656978E" w14:textId="77777777" w:rsidR="00AB0401" w:rsidRPr="00C8603F" w:rsidRDefault="00AB0401" w:rsidP="008D4EFA">
            <w:pPr>
              <w:rPr>
                <w:lang w:val="ru-RU"/>
              </w:rPr>
            </w:pPr>
            <w:r w:rsidRPr="00C8603F">
              <w:rPr>
                <w:lang w:val="ru-RU"/>
              </w:rPr>
              <w:t>Для того чтобы скопировать расписание за выбранный период, предварительно должно быть создано расписание за этот период.</w:t>
            </w:r>
          </w:p>
        </w:tc>
      </w:tr>
    </w:tbl>
    <w:p w14:paraId="252A0460" w14:textId="77777777" w:rsidR="00AB0401" w:rsidRPr="00C8603F" w:rsidRDefault="00AB0401" w:rsidP="008D4EFA">
      <w:r w:rsidRPr="00C8603F">
        <w:t>При работе с расписанием отделения стационара, расписание создается на койки отделения, с указанием количества мужских, женских, общих коек.</w:t>
      </w:r>
    </w:p>
    <w:p w14:paraId="57F6AF97" w14:textId="77777777" w:rsidR="00AB0401" w:rsidRPr="00C8603F" w:rsidRDefault="00AB0401" w:rsidP="008D4EFA">
      <w:r w:rsidRPr="00C8603F">
        <w:t xml:space="preserve">Для службы с типом </w:t>
      </w:r>
      <w:r w:rsidRPr="00C8603F">
        <w:rPr>
          <w:b/>
        </w:rPr>
        <w:t>Осмотр с целью госпитализации</w:t>
      </w:r>
      <w:r w:rsidRPr="00C8603F">
        <w:t xml:space="preserve"> расписание создается для службы, а не для услуги.</w:t>
      </w:r>
    </w:p>
    <w:p w14:paraId="2DBB1018" w14:textId="77777777" w:rsidR="00AB0401" w:rsidRPr="00C8603F" w:rsidRDefault="00AB0401" w:rsidP="00AB0401">
      <w:pPr>
        <w:pStyle w:val="phfigure"/>
      </w:pPr>
      <w:r w:rsidRPr="00C8603F">
        <w:rPr>
          <w:noProof/>
        </w:rPr>
        <w:lastRenderedPageBreak/>
        <w:drawing>
          <wp:inline distT="0" distB="0" distL="0" distR="0" wp14:anchorId="1E87B9AE" wp14:editId="57EB1529">
            <wp:extent cx="3819525" cy="3324225"/>
            <wp:effectExtent l="0" t="0" r="0" b="0"/>
            <wp:docPr id="100008" name="Рисунок 100008" descr="_scroll_external/attachments/2013-10-01_111759-544d0987eec5268d00ac5a899db6d39f5edacc03c7ff72ffceefe1453c97e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46665" name=""/>
                    <pic:cNvPicPr>
                      <a:picLocks noChangeAspect="1"/>
                    </pic:cNvPicPr>
                  </pic:nvPicPr>
                  <pic:blipFill>
                    <a:blip r:embed="rId15"/>
                    <a:stretch>
                      <a:fillRect/>
                    </a:stretch>
                  </pic:blipFill>
                  <pic:spPr>
                    <a:xfrm>
                      <a:off x="0" y="0"/>
                      <a:ext cx="3819525" cy="3324225"/>
                    </a:xfrm>
                    <a:prstGeom prst="rect">
                      <a:avLst/>
                    </a:prstGeom>
                    <a:ln w="9525">
                      <a:solidFill>
                        <a:srgbClr val="000000"/>
                      </a:solidFill>
                    </a:ln>
                  </pic:spPr>
                </pic:pic>
              </a:graphicData>
            </a:graphic>
          </wp:inline>
        </w:drawing>
      </w:r>
    </w:p>
    <w:p w14:paraId="7C653332" w14:textId="3088969A" w:rsidR="00AB0401" w:rsidRPr="00C8603F" w:rsidRDefault="00AB0401" w:rsidP="00AB0401">
      <w:pPr>
        <w:pStyle w:val="ScrollListBullet1"/>
        <w:rPr>
          <w:rFonts w:cs="Times New Roman"/>
        </w:rPr>
      </w:pPr>
      <w:r w:rsidRPr="00C8603F">
        <w:rPr>
          <w:rFonts w:cs="Times New Roman"/>
        </w:rPr>
        <w:t xml:space="preserve">Укажите параметры приема: дату приема, начало и окончание приема, длительность приема, тип бирки. При копировании расписания укажите количество повторов копирования заданного периода в поле </w:t>
      </w:r>
      <w:proofErr w:type="gramStart"/>
      <w:r w:rsidRPr="00C8603F">
        <w:rPr>
          <w:rFonts w:cs="Times New Roman"/>
        </w:rPr>
        <w:t>Скопировать</w:t>
      </w:r>
      <w:proofErr w:type="gramEnd"/>
      <w:r w:rsidRPr="00C8603F">
        <w:rPr>
          <w:rFonts w:cs="Times New Roman"/>
        </w:rPr>
        <w:t xml:space="preserve"> раз. Например, если задан период понедельник - вторник, количество - 2, то расписание будет скопировано на среду - четверг, пятницу - субботу.</w:t>
      </w:r>
      <w:r w:rsidR="00CF3D79" w:rsidRPr="00C8603F">
        <w:rPr>
          <w:rFonts w:cs="Times New Roman"/>
        </w:rPr>
        <w:t xml:space="preserve"> </w:t>
      </w:r>
      <w:r w:rsidRPr="00C8603F">
        <w:rPr>
          <w:rFonts w:cs="Times New Roman"/>
        </w:rPr>
        <w:t>Для добавления примечаний из формы "Создание расписания" установите флаг "Создать примечание". Станут доступными поля "Тип", "Видимость", "Текст". Действие доступно только с расписанием врачей и ресурсов. Описание полей приведено в разделе Добавление и редактирование примечаний.</w:t>
      </w:r>
    </w:p>
    <w:p w14:paraId="5169F422" w14:textId="77777777" w:rsidR="00AB0401" w:rsidRPr="00C8603F" w:rsidRDefault="00AB0401" w:rsidP="00AB0401">
      <w:pPr>
        <w:pStyle w:val="ScrollListBullet1"/>
        <w:rPr>
          <w:rFonts w:cs="Times New Roman"/>
        </w:rPr>
      </w:pPr>
      <w:r w:rsidRPr="00C8603F">
        <w:rPr>
          <w:rFonts w:cs="Times New Roman"/>
        </w:rPr>
        <w:t xml:space="preserve">Нажмите кнопку </w:t>
      </w:r>
      <w:proofErr w:type="gramStart"/>
      <w:r w:rsidRPr="00C8603F">
        <w:rPr>
          <w:rFonts w:cs="Times New Roman"/>
          <w:b/>
        </w:rPr>
        <w:t>Создать</w:t>
      </w:r>
      <w:proofErr w:type="gramEnd"/>
      <w:r w:rsidRPr="00C8603F">
        <w:rPr>
          <w:rFonts w:cs="Times New Roman"/>
          <w:b/>
        </w:rPr>
        <w:t xml:space="preserve"> расписание</w:t>
      </w:r>
      <w:r w:rsidRPr="00C8603F">
        <w:rPr>
          <w:rFonts w:cs="Times New Roman"/>
        </w:rPr>
        <w:t>. Отобразится форма с созданным расписанием работы. Если расписание уже создано, повторно создавать расписание на указанную дату не допускается.</w:t>
      </w:r>
    </w:p>
    <w:tbl>
      <w:tblPr>
        <w:tblStyle w:val="ScrollNote"/>
        <w:tblW w:w="5000" w:type="pct"/>
        <w:tblLook w:val="0180" w:firstRow="0" w:lastRow="0" w:firstColumn="1" w:lastColumn="1" w:noHBand="0" w:noVBand="0"/>
      </w:tblPr>
      <w:tblGrid>
        <w:gridCol w:w="10205"/>
      </w:tblGrid>
      <w:tr w:rsidR="00AB0401" w:rsidRPr="00C8603F" w14:paraId="0DA121B2" w14:textId="77777777" w:rsidTr="00515563">
        <w:tc>
          <w:tcPr>
            <w:tcW w:w="0" w:type="auto"/>
          </w:tcPr>
          <w:p w14:paraId="68C796A3" w14:textId="77777777" w:rsidR="00AB0401" w:rsidRPr="00C8603F" w:rsidRDefault="00AB0401" w:rsidP="008D4EFA">
            <w:pPr>
              <w:rPr>
                <w:lang w:val="ru-RU"/>
              </w:rPr>
            </w:pPr>
            <w:r w:rsidRPr="00C8603F">
              <w:rPr>
                <w:lang w:val="ru-RU"/>
              </w:rPr>
              <w:t>Важно!</w:t>
            </w:r>
          </w:p>
          <w:p w14:paraId="4BEAE6B2" w14:textId="77777777" w:rsidR="00AB0401" w:rsidRPr="00C8603F" w:rsidRDefault="00AB0401" w:rsidP="008D4EFA">
            <w:pPr>
              <w:rPr>
                <w:lang w:val="ru-RU"/>
              </w:rPr>
            </w:pPr>
            <w:r w:rsidRPr="00C8603F">
              <w:rPr>
                <w:lang w:val="ru-RU"/>
              </w:rPr>
              <w:t>Создание расписание производится на произвольный период времени, создавать расписание за прошедшие периоды запрещено.</w:t>
            </w:r>
          </w:p>
        </w:tc>
      </w:tr>
    </w:tbl>
    <w:p w14:paraId="1718AFEB" w14:textId="77777777" w:rsidR="00AB0401" w:rsidRPr="00C8603F" w:rsidRDefault="00AB0401" w:rsidP="008D4EFA">
      <w:r w:rsidRPr="00C8603F">
        <w:t>При создании расписания, производится проверка, чтобы созданное расписание входило в период работы сотрудника.</w:t>
      </w:r>
    </w:p>
    <w:p w14:paraId="29218DE2" w14:textId="77777777" w:rsidR="00AB0401" w:rsidRPr="00C8603F" w:rsidRDefault="00AB0401" w:rsidP="008D4EFA">
      <w:r w:rsidRPr="00C8603F">
        <w:t xml:space="preserve">Для места работы врача, у которого определен тип записи "Прием по "живой очереди" (указано значение "Прием по "Живой очереди" в поле "Тип записи" (Структура МО - вкладка "Сотрудники" </w:t>
      </w:r>
      <w:r w:rsidRPr="00C8603F">
        <w:lastRenderedPageBreak/>
        <w:t>- форма "Место работы" - вкладка "Атрибуты ЭР"), возможно добавить расписание только с типом бирок "Живая очередь".</w:t>
      </w:r>
    </w:p>
    <w:p w14:paraId="074CE3D5" w14:textId="77777777" w:rsidR="00AB0401" w:rsidRPr="00C8603F" w:rsidRDefault="00AB0401" w:rsidP="00AB0401">
      <w:pPr>
        <w:pStyle w:val="4"/>
      </w:pPr>
      <w:bookmarkStart w:id="53" w:name="_Toc256000008"/>
      <w:bookmarkStart w:id="54" w:name="scroll-bookmark-11"/>
      <w:r w:rsidRPr="00C8603F">
        <w:t>Копирование существующего расписания</w:t>
      </w:r>
      <w:bookmarkEnd w:id="53"/>
      <w:bookmarkEnd w:id="54"/>
    </w:p>
    <w:p w14:paraId="2BCD15DB" w14:textId="77777777" w:rsidR="00AB0401" w:rsidRPr="00C8603F" w:rsidRDefault="00AB0401" w:rsidP="008D4EFA">
      <w:r w:rsidRPr="00C8603F">
        <w:t xml:space="preserve">Для создания расписания на основе существующего выберите в поле </w:t>
      </w:r>
      <w:r w:rsidRPr="00C8603F">
        <w:rPr>
          <w:b/>
        </w:rPr>
        <w:t>Вариант создания</w:t>
      </w:r>
      <w:r w:rsidRPr="00C8603F">
        <w:t xml:space="preserve"> значение </w:t>
      </w:r>
      <w:proofErr w:type="gramStart"/>
      <w:r w:rsidRPr="00C8603F">
        <w:rPr>
          <w:b/>
        </w:rPr>
        <w:t>Скопировать</w:t>
      </w:r>
      <w:proofErr w:type="gramEnd"/>
      <w:r w:rsidRPr="00C8603F">
        <w:rPr>
          <w:b/>
        </w:rPr>
        <w:t xml:space="preserve"> существующее расписание</w:t>
      </w:r>
      <w:r w:rsidRPr="00C8603F">
        <w:t>.</w:t>
      </w:r>
    </w:p>
    <w:p w14:paraId="75CC443A" w14:textId="77777777" w:rsidR="00AB0401" w:rsidRPr="00C8603F" w:rsidRDefault="00AB0401" w:rsidP="00AB0401">
      <w:pPr>
        <w:pStyle w:val="phfigure"/>
      </w:pPr>
      <w:r w:rsidRPr="00C8603F">
        <w:rPr>
          <w:noProof/>
        </w:rPr>
        <w:drawing>
          <wp:inline distT="0" distB="0" distL="0" distR="0" wp14:anchorId="7097B4A3" wp14:editId="06F9BCE4">
            <wp:extent cx="5238750" cy="4286250"/>
            <wp:effectExtent l="0" t="0" r="0" b="0"/>
            <wp:docPr id="100009" name="Рисунок 100009" descr="_scroll_external/attachments/2016-11-25_100615-3945c2ea3ceaca28680b256a747d727503b8c5268b693d1ce7729c45b291a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8601" name=""/>
                    <pic:cNvPicPr>
                      <a:picLocks noChangeAspect="1"/>
                    </pic:cNvPicPr>
                  </pic:nvPicPr>
                  <pic:blipFill>
                    <a:blip r:embed="rId16"/>
                    <a:stretch>
                      <a:fillRect/>
                    </a:stretch>
                  </pic:blipFill>
                  <pic:spPr>
                    <a:xfrm>
                      <a:off x="0" y="0"/>
                      <a:ext cx="5238750" cy="4286250"/>
                    </a:xfrm>
                    <a:prstGeom prst="rect">
                      <a:avLst/>
                    </a:prstGeom>
                    <a:ln w="9525">
                      <a:solidFill>
                        <a:srgbClr val="000000"/>
                      </a:solidFill>
                    </a:ln>
                  </pic:spPr>
                </pic:pic>
              </a:graphicData>
            </a:graphic>
          </wp:inline>
        </w:drawing>
      </w:r>
    </w:p>
    <w:p w14:paraId="386264D3" w14:textId="77777777" w:rsidR="00AB0401" w:rsidRPr="00C8603F" w:rsidRDefault="00AB0401" w:rsidP="008D4EFA">
      <w:r w:rsidRPr="00C8603F">
        <w:t>Отобразятся поля:</w:t>
      </w:r>
    </w:p>
    <w:p w14:paraId="31C2C0F4" w14:textId="77777777" w:rsidR="00AB0401" w:rsidRPr="00C8603F" w:rsidRDefault="00AB0401" w:rsidP="00A95515">
      <w:pPr>
        <w:pStyle w:val="ScrollListBullet"/>
        <w:numPr>
          <w:ilvl w:val="0"/>
          <w:numId w:val="21"/>
        </w:numPr>
        <w:rPr>
          <w:rFonts w:cs="Times New Roman"/>
        </w:rPr>
      </w:pPr>
      <w:r w:rsidRPr="00C8603F">
        <w:rPr>
          <w:rFonts w:cs="Times New Roman"/>
          <w:b/>
        </w:rPr>
        <w:t>Копировать из диапазона</w:t>
      </w:r>
      <w:r w:rsidRPr="00C8603F">
        <w:rPr>
          <w:rFonts w:cs="Times New Roman"/>
        </w:rPr>
        <w:t xml:space="preserve"> - содержит календарь для определения даты начала и даты окончания периода, из которого требуется скопировать расписание;</w:t>
      </w:r>
    </w:p>
    <w:p w14:paraId="1771235D" w14:textId="77777777" w:rsidR="00AB0401" w:rsidRPr="00C8603F" w:rsidRDefault="00AB0401" w:rsidP="00A95515">
      <w:pPr>
        <w:pStyle w:val="ScrollListBullet"/>
        <w:numPr>
          <w:ilvl w:val="0"/>
          <w:numId w:val="21"/>
        </w:numPr>
        <w:rPr>
          <w:rFonts w:cs="Times New Roman"/>
        </w:rPr>
      </w:pPr>
      <w:r w:rsidRPr="00C8603F">
        <w:rPr>
          <w:rFonts w:cs="Times New Roman"/>
          <w:b/>
        </w:rPr>
        <w:t>Вставить в диапазон</w:t>
      </w:r>
      <w:r w:rsidRPr="00C8603F">
        <w:rPr>
          <w:rFonts w:cs="Times New Roman"/>
        </w:rPr>
        <w:t xml:space="preserve"> - содержит календарь для определения даты начала и даты окончания периода, в который требуется вставить скопированное расписание:</w:t>
      </w:r>
    </w:p>
    <w:p w14:paraId="76AF6AD5" w14:textId="77777777" w:rsidR="00AB0401" w:rsidRPr="00C8603F" w:rsidRDefault="00AB0401" w:rsidP="00A95515">
      <w:pPr>
        <w:pStyle w:val="ScrollListBullet2"/>
        <w:numPr>
          <w:ilvl w:val="0"/>
          <w:numId w:val="22"/>
        </w:numPr>
        <w:tabs>
          <w:tab w:val="clear" w:pos="1315"/>
          <w:tab w:val="num" w:pos="1780"/>
        </w:tabs>
        <w:ind w:left="1780" w:hanging="465"/>
      </w:pPr>
      <w:r w:rsidRPr="00C8603F">
        <w:t>Период, в который копируется расписание, может быть меньше периода, из которого копируется расписание. В этом случае, будет скопирована только первая часть периода.</w:t>
      </w:r>
    </w:p>
    <w:p w14:paraId="42A264BD" w14:textId="77777777" w:rsidR="00AB0401" w:rsidRPr="00C8603F" w:rsidRDefault="00AB0401" w:rsidP="00A95515">
      <w:pPr>
        <w:pStyle w:val="ScrollListBullet2"/>
        <w:numPr>
          <w:ilvl w:val="0"/>
          <w:numId w:val="22"/>
        </w:numPr>
        <w:tabs>
          <w:tab w:val="clear" w:pos="1315"/>
          <w:tab w:val="num" w:pos="1780"/>
        </w:tabs>
        <w:ind w:left="1780" w:hanging="465"/>
      </w:pPr>
      <w:r w:rsidRPr="00C8603F">
        <w:lastRenderedPageBreak/>
        <w:t>Период, в который копируется расписание, может быть больше периода, из которого копируется расписание. В этом случае, расписание будет скопировано несколько раз, чтобы заполнить весь период.</w:t>
      </w:r>
    </w:p>
    <w:p w14:paraId="6AFF8E22" w14:textId="77777777" w:rsidR="00AB0401" w:rsidRPr="00C8603F" w:rsidRDefault="00AB0401" w:rsidP="00A95515">
      <w:pPr>
        <w:pStyle w:val="ScrollListBullet2"/>
        <w:numPr>
          <w:ilvl w:val="0"/>
          <w:numId w:val="22"/>
        </w:numPr>
        <w:tabs>
          <w:tab w:val="clear" w:pos="1315"/>
          <w:tab w:val="num" w:pos="1780"/>
        </w:tabs>
        <w:ind w:left="1780" w:hanging="465"/>
      </w:pPr>
      <w:r w:rsidRPr="00C8603F">
        <w:t>Если в периоде уже содержится расписание, то это расписание будет заменено на расписание из скопированного периода.</w:t>
      </w:r>
    </w:p>
    <w:p w14:paraId="68FCA8A2" w14:textId="77777777" w:rsidR="00AB0401" w:rsidRPr="00C8603F" w:rsidRDefault="00AB0401" w:rsidP="00A95515">
      <w:pPr>
        <w:pStyle w:val="ScrollListBullet"/>
        <w:numPr>
          <w:ilvl w:val="0"/>
          <w:numId w:val="21"/>
        </w:numPr>
        <w:rPr>
          <w:rFonts w:cs="Times New Roman"/>
        </w:rPr>
      </w:pPr>
      <w:r w:rsidRPr="00C8603F">
        <w:rPr>
          <w:rFonts w:cs="Times New Roman"/>
        </w:rPr>
        <w:t>Таблица для выбора примечаний, которые будут скопированы. В таблице выводится информация по всем примечаниям, время действия которых попадает копируемый период. Для копирования примечания в создаваемый период, установите флаг в строке примечания.</w:t>
      </w:r>
    </w:p>
    <w:p w14:paraId="3FDE397A" w14:textId="77777777" w:rsidR="00AB0401" w:rsidRPr="00C8603F" w:rsidRDefault="00AB0401" w:rsidP="008D4EFA">
      <w:r w:rsidRPr="00C8603F">
        <w:t xml:space="preserve">Заполните поля формы и нажмите кнопку </w:t>
      </w:r>
      <w:r w:rsidRPr="00C8603F">
        <w:rPr>
          <w:b/>
        </w:rPr>
        <w:t>Сохранить</w:t>
      </w:r>
      <w:r w:rsidRPr="00C8603F">
        <w:t>.</w:t>
      </w:r>
    </w:p>
    <w:p w14:paraId="4B4FC301" w14:textId="77777777" w:rsidR="00AB0401" w:rsidRPr="00C8603F" w:rsidRDefault="00AB0401" w:rsidP="00AB0401">
      <w:pPr>
        <w:pStyle w:val="3"/>
      </w:pPr>
      <w:bookmarkStart w:id="55" w:name="_Toc256000009"/>
      <w:bookmarkStart w:id="56" w:name="scroll-bookmark-12"/>
      <w:bookmarkStart w:id="57" w:name="_Toc57304754"/>
      <w:r w:rsidRPr="00C8603F">
        <w:t>Добавление дополнительной бирки</w:t>
      </w:r>
      <w:bookmarkEnd w:id="55"/>
      <w:bookmarkEnd w:id="56"/>
      <w:bookmarkEnd w:id="57"/>
    </w:p>
    <w:p w14:paraId="4DF8D45B" w14:textId="77777777" w:rsidR="00AB0401" w:rsidRPr="00C8603F" w:rsidRDefault="00AB0401" w:rsidP="008D4EFA">
      <w:r w:rsidRPr="00C8603F">
        <w:t>Для добавления дополнительных бирок, например, между приемами пациентов:</w:t>
      </w:r>
    </w:p>
    <w:p w14:paraId="5DF77C7A" w14:textId="77777777" w:rsidR="00AB0401" w:rsidRPr="00C8603F" w:rsidRDefault="00AB0401" w:rsidP="00AB0401">
      <w:pPr>
        <w:pStyle w:val="ScrollListBullet1"/>
        <w:rPr>
          <w:rFonts w:cs="Times New Roman"/>
        </w:rPr>
      </w:pPr>
      <w:r w:rsidRPr="00C8603F">
        <w:rPr>
          <w:rFonts w:cs="Times New Roman"/>
        </w:rPr>
        <w:t xml:space="preserve">Нажмите </w:t>
      </w:r>
      <w:proofErr w:type="gramStart"/>
      <w:r w:rsidRPr="00C8603F">
        <w:rPr>
          <w:rFonts w:cs="Times New Roman"/>
          <w:b/>
        </w:rPr>
        <w:t>Добавить</w:t>
      </w:r>
      <w:proofErr w:type="gramEnd"/>
      <w:r w:rsidRPr="00C8603F">
        <w:rPr>
          <w:rFonts w:cs="Times New Roman"/>
          <w:b/>
        </w:rPr>
        <w:t xml:space="preserve"> доп. бирку</w:t>
      </w:r>
      <w:r w:rsidRPr="00C8603F">
        <w:rPr>
          <w:rFonts w:cs="Times New Roman"/>
        </w:rPr>
        <w:t>. Отобразится форма добавления бирки.</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16B227EA" w14:textId="77777777" w:rsidTr="00515563">
        <w:tc>
          <w:tcPr>
            <w:tcW w:w="8519" w:type="dxa"/>
            <w:tcBorders>
              <w:top w:val="nil"/>
              <w:left w:val="nil"/>
              <w:bottom w:val="nil"/>
              <w:right w:val="nil"/>
            </w:tcBorders>
            <w:shd w:val="solid" w:color="FFFFFF" w:fill="FFFFFF"/>
          </w:tcPr>
          <w:p w14:paraId="7A6F30DA"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35D02B0E" wp14:editId="0E1082B8">
                  <wp:extent cx="4276190" cy="2542857"/>
                  <wp:effectExtent l="0" t="0" r="0" b="0"/>
                  <wp:docPr id="100010" name="Рисунок 100010" descr="_scroll_external/attachments/2020-04-28_124656-8f6997562789e91e86dd7299c117303b36a78aba1a3d38cda2d6db7c04dd7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957177" name=""/>
                          <pic:cNvPicPr>
                            <a:picLocks noChangeAspect="1"/>
                          </pic:cNvPicPr>
                        </pic:nvPicPr>
                        <pic:blipFill>
                          <a:blip r:embed="rId18"/>
                          <a:stretch>
                            <a:fillRect/>
                          </a:stretch>
                        </pic:blipFill>
                        <pic:spPr>
                          <a:xfrm>
                            <a:off x="0" y="0"/>
                            <a:ext cx="4276190" cy="2542857"/>
                          </a:xfrm>
                          <a:prstGeom prst="rect">
                            <a:avLst/>
                          </a:prstGeom>
                          <a:ln w="9525">
                            <a:solidFill>
                              <a:srgbClr val="000000"/>
                            </a:solidFill>
                          </a:ln>
                        </pic:spPr>
                      </pic:pic>
                    </a:graphicData>
                  </a:graphic>
                </wp:inline>
              </w:drawing>
            </w:r>
          </w:p>
        </w:tc>
      </w:tr>
    </w:tbl>
    <w:p w14:paraId="4BB1F447" w14:textId="77777777" w:rsidR="00AB0401" w:rsidRPr="00C8603F" w:rsidRDefault="00AB0401" w:rsidP="00AB0401">
      <w:pPr>
        <w:pStyle w:val="ScrollListBullet1"/>
        <w:rPr>
          <w:rFonts w:cs="Times New Roman"/>
        </w:rPr>
      </w:pPr>
      <w:r w:rsidRPr="00C8603F">
        <w:rPr>
          <w:rFonts w:cs="Times New Roman"/>
        </w:rPr>
        <w:t xml:space="preserve">Укажите время начала приема по дополнительной бирке, нажмите </w:t>
      </w:r>
      <w:r w:rsidRPr="00C8603F">
        <w:rPr>
          <w:rFonts w:cs="Times New Roman"/>
          <w:b/>
        </w:rPr>
        <w:t>Добавить</w:t>
      </w:r>
      <w:r w:rsidRPr="00C8603F">
        <w:rPr>
          <w:rFonts w:cs="Times New Roman"/>
        </w:rPr>
        <w:t>. Интервал времени между добавляемой и существующими бирками должен быть не менее двух минут.</w:t>
      </w:r>
    </w:p>
    <w:p w14:paraId="04F53172" w14:textId="77777777" w:rsidR="00AB0401" w:rsidRPr="00C8603F" w:rsidRDefault="00AB0401" w:rsidP="008D4EFA">
      <w:r w:rsidRPr="00C8603F">
        <w:t>При добавлении дополнительной бирки производится проверка, чтобы бирка входила в период работы сотрудника.</w:t>
      </w:r>
    </w:p>
    <w:p w14:paraId="4D769A3C" w14:textId="77777777" w:rsidR="00AB0401" w:rsidRPr="00C8603F" w:rsidRDefault="00AB0401" w:rsidP="00AB0401">
      <w:pPr>
        <w:pStyle w:val="3"/>
      </w:pPr>
      <w:bookmarkStart w:id="58" w:name="_Toc256000010"/>
      <w:bookmarkStart w:id="59" w:name="scroll-bookmark-13"/>
      <w:bookmarkStart w:id="60" w:name="_Toc57304755"/>
      <w:r w:rsidRPr="00C8603F">
        <w:lastRenderedPageBreak/>
        <w:t>Добавление и редактирование примечаний</w:t>
      </w:r>
      <w:bookmarkEnd w:id="58"/>
      <w:bookmarkEnd w:id="59"/>
      <w:bookmarkEnd w:id="60"/>
    </w:p>
    <w:p w14:paraId="5A07D5FF" w14:textId="77777777" w:rsidR="00AB0401" w:rsidRPr="00C8603F" w:rsidRDefault="00AB0401" w:rsidP="008D4EFA">
      <w:r w:rsidRPr="00C8603F">
        <w:t>Возможность добавления примечаний доступна для пользователей АРМ регистратора поликлиники и АРМ врача поликлиники, диагностики, лаборанта и ряда других АРМ.</w:t>
      </w:r>
    </w:p>
    <w:p w14:paraId="79A98E8B" w14:textId="77777777" w:rsidR="00AB0401" w:rsidRPr="00C8603F" w:rsidRDefault="00AB0401" w:rsidP="008D4EFA">
      <w:r w:rsidRPr="00C8603F">
        <w:t xml:space="preserve">Созданные примечания в зависимости от установленных параметров (видимость, период действия) отображаются на портале </w:t>
      </w:r>
      <w:proofErr w:type="spellStart"/>
      <w:r w:rsidRPr="00C8603F">
        <w:t>самозаписи</w:t>
      </w:r>
      <w:proofErr w:type="spellEnd"/>
      <w:r w:rsidRPr="00C8603F">
        <w:t>, в мастере записи, в электронной регистратуре, мобильном приложении.</w:t>
      </w:r>
    </w:p>
    <w:p w14:paraId="78CE74D0" w14:textId="77777777" w:rsidR="00AB0401" w:rsidRPr="00C8603F" w:rsidRDefault="00AB0401" w:rsidP="008D4EFA">
      <w:r w:rsidRPr="00C8603F">
        <w:t>Примечание может быть установлено:</w:t>
      </w:r>
    </w:p>
    <w:p w14:paraId="23643564" w14:textId="77777777" w:rsidR="00AB0401" w:rsidRPr="00C8603F" w:rsidRDefault="00AB0401" w:rsidP="00AB0401">
      <w:pPr>
        <w:pStyle w:val="ScrollListBullet1"/>
        <w:rPr>
          <w:rFonts w:cs="Times New Roman"/>
        </w:rPr>
      </w:pPr>
      <w:r w:rsidRPr="00C8603F">
        <w:rPr>
          <w:rFonts w:cs="Times New Roman"/>
          <w:b/>
        </w:rPr>
        <w:t>На врача</w:t>
      </w:r>
      <w:r w:rsidRPr="00C8603F">
        <w:rPr>
          <w:rFonts w:cs="Times New Roman"/>
        </w:rPr>
        <w:t>. На форме создания примечание не указывается дата и время. Примечание отображается над расписанием.</w:t>
      </w:r>
    </w:p>
    <w:p w14:paraId="56611179" w14:textId="77777777" w:rsidR="00AB0401" w:rsidRPr="00C8603F" w:rsidRDefault="00AB0401" w:rsidP="00AB0401">
      <w:pPr>
        <w:pStyle w:val="ScrollListBullet1"/>
        <w:rPr>
          <w:rFonts w:cs="Times New Roman"/>
        </w:rPr>
      </w:pPr>
      <w:r w:rsidRPr="00C8603F">
        <w:rPr>
          <w:rFonts w:cs="Times New Roman"/>
          <w:b/>
        </w:rPr>
        <w:t>На день/период дней</w:t>
      </w:r>
      <w:r w:rsidRPr="00C8603F">
        <w:rPr>
          <w:rFonts w:cs="Times New Roman"/>
        </w:rPr>
        <w:t>. На форме создания примечания указывается дата, но не время. Примечание отображается над расписанием на день.</w:t>
      </w:r>
    </w:p>
    <w:p w14:paraId="64E8281F" w14:textId="77777777" w:rsidR="00AB0401" w:rsidRPr="00C8603F" w:rsidRDefault="00AB0401" w:rsidP="00AB0401">
      <w:pPr>
        <w:pStyle w:val="ScrollListBullet1"/>
        <w:rPr>
          <w:rFonts w:cs="Times New Roman"/>
        </w:rPr>
      </w:pPr>
      <w:r w:rsidRPr="00C8603F">
        <w:rPr>
          <w:rFonts w:cs="Times New Roman"/>
          <w:b/>
        </w:rPr>
        <w:t>На время/временной период</w:t>
      </w:r>
      <w:r w:rsidRPr="00C8603F">
        <w:rPr>
          <w:rFonts w:cs="Times New Roman"/>
        </w:rPr>
        <w:t>. На форме создания примечания указывается дата и время. В ячейке бирки, на которую установлено примечание, указывается восклицательный знак. Примечание отображается во всплывающей подсказке при наведении курсора на знак. Если в расписании имеется несколько одинаковых примечаний, при наведении курсора на один из них, все одинаковые примечания будут отмечены рамкой.</w:t>
      </w:r>
    </w:p>
    <w:p w14:paraId="39580CF2" w14:textId="77777777" w:rsidR="00AB0401" w:rsidRPr="00C8603F" w:rsidRDefault="00AB0401" w:rsidP="008D4EFA">
      <w:r w:rsidRPr="00C8603F">
        <w:rPr>
          <w:noProof/>
        </w:rPr>
        <w:lastRenderedPageBreak/>
        <w:drawing>
          <wp:inline distT="0" distB="0" distL="0" distR="0" wp14:anchorId="2A737D06" wp14:editId="2B902127">
            <wp:extent cx="6295390" cy="4208520"/>
            <wp:effectExtent l="0" t="0" r="0" b="0"/>
            <wp:docPr id="100011" name="Рисунок 100011" descr="_scroll_external/attachments/2020-04-28_124711-70b7b1af5f5ffde5c9605bac09a24f54b10be5825e77aca9f5461dcc5c4814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76935" name=""/>
                    <pic:cNvPicPr>
                      <a:picLocks noChangeAspect="1"/>
                    </pic:cNvPicPr>
                  </pic:nvPicPr>
                  <pic:blipFill>
                    <a:blip r:embed="rId19"/>
                    <a:stretch>
                      <a:fillRect/>
                    </a:stretch>
                  </pic:blipFill>
                  <pic:spPr>
                    <a:xfrm>
                      <a:off x="0" y="0"/>
                      <a:ext cx="6295390" cy="4208520"/>
                    </a:xfrm>
                    <a:prstGeom prst="rect">
                      <a:avLst/>
                    </a:prstGeom>
                    <a:ln w="9525">
                      <a:solidFill>
                        <a:srgbClr val="000000"/>
                      </a:solidFill>
                    </a:ln>
                  </pic:spPr>
                </pic:pic>
              </a:graphicData>
            </a:graphic>
          </wp:inline>
        </w:drawing>
      </w:r>
    </w:p>
    <w:p w14:paraId="01F57809" w14:textId="77777777" w:rsidR="00AB0401" w:rsidRPr="00C8603F" w:rsidRDefault="00AB0401" w:rsidP="008D4EFA">
      <w:r w:rsidRPr="00C8603F">
        <w:t>Примечания без даты и периода (примечания на врача) отображаются над расписанием в целом.</w:t>
      </w:r>
    </w:p>
    <w:p w14:paraId="410A95C3" w14:textId="77777777" w:rsidR="00AB0401" w:rsidRPr="00C8603F" w:rsidRDefault="00AB0401" w:rsidP="008D4EFA">
      <w:r w:rsidRPr="00C8603F">
        <w:t>Добавление примечания:</w:t>
      </w:r>
    </w:p>
    <w:p w14:paraId="4E201EED" w14:textId="77777777" w:rsidR="00AB0401" w:rsidRPr="00C8603F" w:rsidRDefault="00AB0401" w:rsidP="008D4EFA">
      <w:r w:rsidRPr="00C8603F">
        <w:t xml:space="preserve">Для добавления примечаний предназначена нижняя область </w:t>
      </w:r>
      <w:r w:rsidRPr="00C8603F">
        <w:rPr>
          <w:b/>
        </w:rPr>
        <w:t>Примечания</w:t>
      </w:r>
      <w:r w:rsidRPr="00C8603F">
        <w:t xml:space="preserve"> на форме работы с расписанием. Для того чтобы свернуть/развернуть раздел нажмите на его наименование.</w:t>
      </w:r>
    </w:p>
    <w:p w14:paraId="414F46B6" w14:textId="77777777" w:rsidR="00AB0401" w:rsidRPr="00C8603F" w:rsidRDefault="00AB0401" w:rsidP="008D4EFA">
      <w:r w:rsidRPr="00C8603F">
        <w:rPr>
          <w:noProof/>
        </w:rPr>
        <w:drawing>
          <wp:inline distT="0" distB="0" distL="0" distR="0" wp14:anchorId="5354A411" wp14:editId="71270447">
            <wp:extent cx="6295390" cy="1646695"/>
            <wp:effectExtent l="0" t="0" r="0" b="0"/>
            <wp:docPr id="100012" name="Рисунок 100012" descr="_scroll_external/attachments/2016-11-21_114159-abc508561371514c7b99ff928a03c22072d714dbf8282fde7608d70446ec9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66829" name=""/>
                    <pic:cNvPicPr>
                      <a:picLocks noChangeAspect="1"/>
                    </pic:cNvPicPr>
                  </pic:nvPicPr>
                  <pic:blipFill>
                    <a:blip r:embed="rId20"/>
                    <a:stretch>
                      <a:fillRect/>
                    </a:stretch>
                  </pic:blipFill>
                  <pic:spPr>
                    <a:xfrm>
                      <a:off x="0" y="0"/>
                      <a:ext cx="6295390" cy="1646695"/>
                    </a:xfrm>
                    <a:prstGeom prst="rect">
                      <a:avLst/>
                    </a:prstGeom>
                    <a:ln w="9525">
                      <a:solidFill>
                        <a:srgbClr val="000000"/>
                      </a:solidFill>
                    </a:ln>
                  </pic:spPr>
                </pic:pic>
              </a:graphicData>
            </a:graphic>
          </wp:inline>
        </w:drawing>
      </w:r>
    </w:p>
    <w:p w14:paraId="19587B14" w14:textId="77777777" w:rsidR="00AB0401" w:rsidRPr="00C8603F" w:rsidRDefault="00AB0401" w:rsidP="008D4EFA">
      <w:r w:rsidRPr="00C8603F">
        <w:t>Область содержит:</w:t>
      </w:r>
    </w:p>
    <w:p w14:paraId="72766243" w14:textId="77777777" w:rsidR="00AB0401" w:rsidRPr="00C8603F" w:rsidRDefault="00AB0401" w:rsidP="00A95515">
      <w:pPr>
        <w:pStyle w:val="ScrollListBullet"/>
        <w:numPr>
          <w:ilvl w:val="0"/>
          <w:numId w:val="23"/>
        </w:numPr>
        <w:rPr>
          <w:rFonts w:cs="Times New Roman"/>
        </w:rPr>
      </w:pPr>
      <w:r w:rsidRPr="00C8603F">
        <w:rPr>
          <w:rFonts w:cs="Times New Roman"/>
        </w:rPr>
        <w:t>список примечаний;</w:t>
      </w:r>
    </w:p>
    <w:p w14:paraId="42A4A6CA" w14:textId="77777777" w:rsidR="00AB0401" w:rsidRPr="00C8603F" w:rsidRDefault="00AB0401" w:rsidP="00A95515">
      <w:pPr>
        <w:pStyle w:val="ScrollListBullet"/>
        <w:numPr>
          <w:ilvl w:val="0"/>
          <w:numId w:val="23"/>
        </w:numPr>
        <w:rPr>
          <w:rFonts w:cs="Times New Roman"/>
        </w:rPr>
      </w:pPr>
      <w:r w:rsidRPr="00C8603F">
        <w:rPr>
          <w:rFonts w:cs="Times New Roman"/>
        </w:rPr>
        <w:t>панель фильтров.</w:t>
      </w:r>
    </w:p>
    <w:p w14:paraId="419F765D" w14:textId="77777777" w:rsidR="00AB0401" w:rsidRPr="00C8603F" w:rsidRDefault="00AB0401" w:rsidP="008D4EFA">
      <w:r w:rsidRPr="00C8603F">
        <w:t>Для фильтрации списка примечаний:</w:t>
      </w:r>
    </w:p>
    <w:p w14:paraId="1D8CA59B" w14:textId="77777777" w:rsidR="00AB0401" w:rsidRPr="00C8603F" w:rsidRDefault="00AB0401" w:rsidP="00AB0401">
      <w:pPr>
        <w:pStyle w:val="ScrollListBullet1"/>
        <w:rPr>
          <w:rFonts w:cs="Times New Roman"/>
        </w:rPr>
      </w:pPr>
      <w:r w:rsidRPr="00C8603F">
        <w:rPr>
          <w:rFonts w:cs="Times New Roman"/>
        </w:rPr>
        <w:lastRenderedPageBreak/>
        <w:t xml:space="preserve">Нажмите кнопку </w:t>
      </w:r>
      <w:r w:rsidRPr="00C8603F">
        <w:rPr>
          <w:rFonts w:cs="Times New Roman"/>
          <w:noProof/>
          <w:lang w:eastAsia="ru-RU"/>
        </w:rPr>
        <w:drawing>
          <wp:inline distT="0" distB="0" distL="0" distR="0" wp14:anchorId="00DC0B69" wp14:editId="14AE791D">
            <wp:extent cx="161905" cy="161905"/>
            <wp:effectExtent l="0" t="0" r="0" b="0"/>
            <wp:docPr id="100013" name="Рисунок 100013" descr="_scroll_external/attachments/strelka_vniz-9e31fc512f5ad2ac5a4ea7f9c6e36090cc1c2de0b74fc0091a7ff022cc465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22094" name=""/>
                    <pic:cNvPicPr>
                      <a:picLocks noChangeAspect="1"/>
                    </pic:cNvPicPr>
                  </pic:nvPicPr>
                  <pic:blipFill>
                    <a:blip r:embed="rId21"/>
                    <a:stretch>
                      <a:fillRect/>
                    </a:stretch>
                  </pic:blipFill>
                  <pic:spPr>
                    <a:xfrm>
                      <a:off x="0" y="0"/>
                      <a:ext cx="161905" cy="161905"/>
                    </a:xfrm>
                    <a:prstGeom prst="rect">
                      <a:avLst/>
                    </a:prstGeom>
                  </pic:spPr>
                </pic:pic>
              </a:graphicData>
            </a:graphic>
          </wp:inline>
        </w:drawing>
      </w:r>
      <w:r w:rsidRPr="00C8603F">
        <w:rPr>
          <w:rFonts w:cs="Times New Roman"/>
        </w:rPr>
        <w:t xml:space="preserve"> под заголовком области.</w:t>
      </w:r>
    </w:p>
    <w:p w14:paraId="37B9DA4A" w14:textId="77777777" w:rsidR="00AB0401" w:rsidRPr="00C8603F" w:rsidRDefault="00AB0401" w:rsidP="00AB0401">
      <w:pPr>
        <w:pStyle w:val="ScrollListBullet1"/>
        <w:rPr>
          <w:rFonts w:cs="Times New Roman"/>
        </w:rPr>
      </w:pPr>
      <w:r w:rsidRPr="00C8603F">
        <w:rPr>
          <w:rFonts w:cs="Times New Roman"/>
        </w:rPr>
        <w:t>Отобразится панель фильтров.</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1CB50C41" w14:textId="77777777" w:rsidTr="00515563">
        <w:tc>
          <w:tcPr>
            <w:tcW w:w="8519" w:type="dxa"/>
            <w:tcBorders>
              <w:top w:val="nil"/>
              <w:left w:val="nil"/>
              <w:bottom w:val="nil"/>
              <w:right w:val="nil"/>
            </w:tcBorders>
            <w:shd w:val="solid" w:color="FFFFFF" w:fill="FFFFFF"/>
          </w:tcPr>
          <w:p w14:paraId="6FF81E73"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04690955" wp14:editId="4C97BEE8">
                  <wp:extent cx="4574540" cy="444130"/>
                  <wp:effectExtent l="0" t="0" r="0" b="0"/>
                  <wp:docPr id="100014" name="Рисунок 100014" descr="_scroll_external/attachments/2016-11-21_115350-2cfde5d4695e9a62d6f044040e828b64335a5ed05e90d7b7f5c25a82e52b73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50481" name=""/>
                          <pic:cNvPicPr>
                            <a:picLocks noChangeAspect="1"/>
                          </pic:cNvPicPr>
                        </pic:nvPicPr>
                        <pic:blipFill>
                          <a:blip r:embed="rId22"/>
                          <a:stretch>
                            <a:fillRect/>
                          </a:stretch>
                        </pic:blipFill>
                        <pic:spPr>
                          <a:xfrm>
                            <a:off x="0" y="0"/>
                            <a:ext cx="4574540" cy="444130"/>
                          </a:xfrm>
                          <a:prstGeom prst="rect">
                            <a:avLst/>
                          </a:prstGeom>
                          <a:ln w="9525">
                            <a:solidFill>
                              <a:srgbClr val="000000"/>
                            </a:solidFill>
                          </a:ln>
                        </pic:spPr>
                      </pic:pic>
                    </a:graphicData>
                  </a:graphic>
                </wp:inline>
              </w:drawing>
            </w:r>
          </w:p>
        </w:tc>
      </w:tr>
    </w:tbl>
    <w:p w14:paraId="68A3D16F" w14:textId="77777777" w:rsidR="00AB0401" w:rsidRPr="00C8603F" w:rsidRDefault="00AB0401" w:rsidP="00AB0401">
      <w:pPr>
        <w:pStyle w:val="ScrollListBullet1"/>
        <w:rPr>
          <w:rFonts w:cs="Times New Roman"/>
        </w:rPr>
      </w:pPr>
      <w:r w:rsidRPr="00C8603F">
        <w:rPr>
          <w:rFonts w:cs="Times New Roman"/>
        </w:rPr>
        <w:t>Укажите параметры фильтрации в полях панели фильтров.</w:t>
      </w:r>
    </w:p>
    <w:p w14:paraId="6FA67586" w14:textId="77777777" w:rsidR="00AB0401" w:rsidRPr="00C8603F" w:rsidRDefault="00AB0401" w:rsidP="00AB0401">
      <w:pPr>
        <w:pStyle w:val="ScrollListBullet1"/>
        <w:rPr>
          <w:rFonts w:cs="Times New Roman"/>
        </w:rPr>
      </w:pPr>
      <w:r w:rsidRPr="00C8603F">
        <w:rPr>
          <w:rFonts w:cs="Times New Roman"/>
        </w:rPr>
        <w:t xml:space="preserve">Нажмите кнопку </w:t>
      </w:r>
      <w:r w:rsidRPr="00C8603F">
        <w:rPr>
          <w:rFonts w:cs="Times New Roman"/>
          <w:b/>
        </w:rPr>
        <w:t>Найти</w:t>
      </w:r>
      <w:r w:rsidRPr="00C8603F">
        <w:rPr>
          <w:rFonts w:cs="Times New Roman"/>
        </w:rPr>
        <w:t>.</w:t>
      </w:r>
    </w:p>
    <w:p w14:paraId="5FF78C97" w14:textId="77777777" w:rsidR="00AB0401" w:rsidRPr="00C8603F" w:rsidRDefault="00AB0401" w:rsidP="008D4EFA">
      <w:r w:rsidRPr="00C8603F">
        <w:t xml:space="preserve">В результате в списке останутся только примечания, которые удовлетворяют условиям фильтрации. Нажмите кнопку </w:t>
      </w:r>
      <w:r w:rsidRPr="00C8603F">
        <w:rPr>
          <w:b/>
        </w:rPr>
        <w:t>Сброс</w:t>
      </w:r>
      <w:r w:rsidRPr="00C8603F">
        <w:t xml:space="preserve"> для отмены фильтрации и сброса параметров.</w:t>
      </w:r>
    </w:p>
    <w:p w14:paraId="36D960E3" w14:textId="77777777" w:rsidR="00AB0401" w:rsidRPr="00C8603F" w:rsidRDefault="00AB0401" w:rsidP="008D4EFA">
      <w:r w:rsidRPr="00C8603F">
        <w:t>Описание полей панели фильтров:</w:t>
      </w:r>
    </w:p>
    <w:p w14:paraId="4C66AABF" w14:textId="77777777" w:rsidR="00AB0401" w:rsidRPr="00C8603F" w:rsidRDefault="00AB0401" w:rsidP="00A95515">
      <w:pPr>
        <w:pStyle w:val="ScrollListBullet"/>
        <w:numPr>
          <w:ilvl w:val="0"/>
          <w:numId w:val="57"/>
        </w:numPr>
        <w:rPr>
          <w:rFonts w:cs="Times New Roman"/>
        </w:rPr>
      </w:pPr>
      <w:r w:rsidRPr="00C8603F">
        <w:rPr>
          <w:rFonts w:cs="Times New Roman"/>
          <w:b/>
        </w:rPr>
        <w:t>Период действия примечания</w:t>
      </w:r>
      <w:r w:rsidRPr="00C8603F">
        <w:rPr>
          <w:rFonts w:cs="Times New Roman"/>
        </w:rPr>
        <w:t xml:space="preserve"> - указывается при помощи календарей период, за который будут отображаться примечания в списке. По умолчанию - период, указанный в верхней части формы.</w:t>
      </w:r>
    </w:p>
    <w:p w14:paraId="19B149C4" w14:textId="77777777" w:rsidR="00AB0401" w:rsidRPr="00C8603F" w:rsidRDefault="00AB0401" w:rsidP="00A95515">
      <w:pPr>
        <w:pStyle w:val="ScrollListBullet"/>
        <w:numPr>
          <w:ilvl w:val="0"/>
          <w:numId w:val="57"/>
        </w:numPr>
        <w:rPr>
          <w:rFonts w:cs="Times New Roman"/>
        </w:rPr>
      </w:pPr>
      <w:r w:rsidRPr="00C8603F">
        <w:rPr>
          <w:rFonts w:cs="Times New Roman"/>
          <w:b/>
        </w:rPr>
        <w:t>Видимость</w:t>
      </w:r>
      <w:r w:rsidRPr="00C8603F">
        <w:rPr>
          <w:rFonts w:cs="Times New Roman"/>
        </w:rPr>
        <w:t xml:space="preserve"> - значение выбирается из выпадающего списка:</w:t>
      </w:r>
    </w:p>
    <w:p w14:paraId="416798A7" w14:textId="77777777" w:rsidR="00AB0401" w:rsidRPr="00C8603F" w:rsidRDefault="00AB0401" w:rsidP="00A95515">
      <w:pPr>
        <w:pStyle w:val="ScrollListBullet2"/>
        <w:numPr>
          <w:ilvl w:val="0"/>
          <w:numId w:val="24"/>
        </w:numPr>
        <w:tabs>
          <w:tab w:val="clear" w:pos="1315"/>
          <w:tab w:val="num" w:pos="1780"/>
        </w:tabs>
        <w:ind w:left="1780" w:hanging="465"/>
      </w:pPr>
      <w:r w:rsidRPr="00C8603F">
        <w:rPr>
          <w:b/>
        </w:rPr>
        <w:t>Всем</w:t>
      </w:r>
      <w:r w:rsidRPr="00C8603F">
        <w:t>;</w:t>
      </w:r>
    </w:p>
    <w:p w14:paraId="3E581E34" w14:textId="77777777" w:rsidR="00AB0401" w:rsidRPr="00C8603F" w:rsidRDefault="00AB0401" w:rsidP="00A95515">
      <w:pPr>
        <w:pStyle w:val="ScrollListBullet2"/>
        <w:numPr>
          <w:ilvl w:val="0"/>
          <w:numId w:val="24"/>
        </w:numPr>
        <w:tabs>
          <w:tab w:val="clear" w:pos="1315"/>
          <w:tab w:val="num" w:pos="1780"/>
        </w:tabs>
        <w:ind w:left="1780" w:hanging="465"/>
      </w:pPr>
      <w:r w:rsidRPr="00C8603F">
        <w:rPr>
          <w:b/>
        </w:rPr>
        <w:t>Всем МО</w:t>
      </w:r>
      <w:r w:rsidRPr="00C8603F">
        <w:t>;</w:t>
      </w:r>
    </w:p>
    <w:p w14:paraId="558B7B12" w14:textId="77777777" w:rsidR="00AB0401" w:rsidRPr="00C8603F" w:rsidRDefault="00AB0401" w:rsidP="00A95515">
      <w:pPr>
        <w:pStyle w:val="ScrollListBullet2"/>
        <w:numPr>
          <w:ilvl w:val="0"/>
          <w:numId w:val="24"/>
        </w:numPr>
        <w:tabs>
          <w:tab w:val="clear" w:pos="1315"/>
          <w:tab w:val="num" w:pos="1780"/>
        </w:tabs>
        <w:ind w:left="1780" w:hanging="465"/>
      </w:pPr>
      <w:r w:rsidRPr="00C8603F">
        <w:rPr>
          <w:b/>
        </w:rPr>
        <w:t>Только своим МО</w:t>
      </w:r>
      <w:r w:rsidRPr="00C8603F">
        <w:t>.</w:t>
      </w:r>
    </w:p>
    <w:p w14:paraId="62FD34A2" w14:textId="77777777" w:rsidR="00AB0401" w:rsidRPr="00C8603F" w:rsidRDefault="00AB0401" w:rsidP="00A95515">
      <w:pPr>
        <w:pStyle w:val="ScrollListBullet"/>
        <w:numPr>
          <w:ilvl w:val="0"/>
          <w:numId w:val="57"/>
        </w:numPr>
        <w:rPr>
          <w:rFonts w:cs="Times New Roman"/>
        </w:rPr>
      </w:pPr>
      <w:r w:rsidRPr="00C8603F">
        <w:rPr>
          <w:rFonts w:cs="Times New Roman"/>
          <w:b/>
        </w:rPr>
        <w:t>Тип</w:t>
      </w:r>
      <w:r w:rsidRPr="00C8603F">
        <w:rPr>
          <w:rFonts w:cs="Times New Roman"/>
        </w:rPr>
        <w:t xml:space="preserve"> - выбирается тип примечания из выпадающего списка.</w:t>
      </w:r>
    </w:p>
    <w:p w14:paraId="26D9158D" w14:textId="77777777" w:rsidR="00AB0401" w:rsidRPr="00C8603F" w:rsidRDefault="00AB0401" w:rsidP="00A95515">
      <w:pPr>
        <w:pStyle w:val="ScrollListBullet"/>
        <w:numPr>
          <w:ilvl w:val="0"/>
          <w:numId w:val="57"/>
        </w:numPr>
        <w:rPr>
          <w:rFonts w:cs="Times New Roman"/>
        </w:rPr>
      </w:pPr>
      <w:r w:rsidRPr="00C8603F">
        <w:rPr>
          <w:rFonts w:cs="Times New Roman"/>
          <w:b/>
        </w:rPr>
        <w:t>Текст</w:t>
      </w:r>
      <w:r w:rsidRPr="00C8603F">
        <w:rPr>
          <w:rFonts w:cs="Times New Roman"/>
        </w:rPr>
        <w:t xml:space="preserve"> - указывается текст или часть текста примечания.</w:t>
      </w:r>
    </w:p>
    <w:p w14:paraId="711C8EDF" w14:textId="77777777" w:rsidR="00AB0401" w:rsidRPr="00C8603F" w:rsidRDefault="00AB0401" w:rsidP="008D4EFA">
      <w:r w:rsidRPr="00C8603F">
        <w:t xml:space="preserve">Если на панели фильтров не указан период, в списке отображаются примечания, действующие на выбранный день (выбранный на панели </w:t>
      </w:r>
      <w:r w:rsidRPr="00C8603F">
        <w:rPr>
          <w:b/>
        </w:rPr>
        <w:t>Период</w:t>
      </w:r>
      <w:r w:rsidRPr="00C8603F">
        <w:t xml:space="preserve"> в верхней части формы).</w:t>
      </w:r>
    </w:p>
    <w:p w14:paraId="6FA1FA3E" w14:textId="77777777" w:rsidR="00AB0401" w:rsidRPr="00C8603F" w:rsidRDefault="00AB0401" w:rsidP="00A95515">
      <w:pPr>
        <w:pStyle w:val="ScrollListBullet"/>
        <w:numPr>
          <w:ilvl w:val="0"/>
          <w:numId w:val="67"/>
        </w:numPr>
        <w:rPr>
          <w:rFonts w:cs="Times New Roman"/>
        </w:rPr>
      </w:pPr>
      <w:r w:rsidRPr="00C8603F">
        <w:rPr>
          <w:rFonts w:cs="Times New Roman"/>
        </w:rPr>
        <w:t>Для того чтобы добавить или редактировать примечание:</w:t>
      </w:r>
    </w:p>
    <w:p w14:paraId="340A18D5" w14:textId="77777777" w:rsidR="00AB0401" w:rsidRPr="00C8603F" w:rsidRDefault="00AB0401" w:rsidP="00AB0401">
      <w:pPr>
        <w:pStyle w:val="ScrollListBullet2"/>
      </w:pPr>
      <w:r w:rsidRPr="00C8603F">
        <w:t xml:space="preserve">Нажмите кнопку </w:t>
      </w:r>
      <w:r w:rsidRPr="00C8603F">
        <w:rPr>
          <w:b/>
        </w:rPr>
        <w:t>Добавить</w:t>
      </w:r>
      <w:r w:rsidRPr="00C8603F">
        <w:t>. Отобразится окно добавления примечания.</w:t>
      </w:r>
    </w:p>
    <w:tbl>
      <w:tblPr>
        <w:tblStyle w:val="ScrollPanel"/>
        <w:tblW w:w="0" w:type="auto"/>
        <w:tblInd w:w="1780" w:type="dxa"/>
        <w:tblLayout w:type="fixed"/>
        <w:tblLook w:val="0180" w:firstRow="0" w:lastRow="0" w:firstColumn="1" w:lastColumn="1" w:noHBand="0" w:noVBand="0"/>
      </w:tblPr>
      <w:tblGrid>
        <w:gridCol w:w="8134"/>
      </w:tblGrid>
      <w:tr w:rsidR="00AB0401" w:rsidRPr="00C8603F" w14:paraId="29C6E1EB" w14:textId="77777777" w:rsidTr="00515563">
        <w:tc>
          <w:tcPr>
            <w:tcW w:w="8054" w:type="dxa"/>
            <w:tcBorders>
              <w:top w:val="nil"/>
              <w:left w:val="nil"/>
              <w:bottom w:val="nil"/>
              <w:right w:val="nil"/>
            </w:tcBorders>
            <w:shd w:val="solid" w:color="FFFFFF" w:fill="FFFFFF"/>
          </w:tcPr>
          <w:p w14:paraId="0267640C" w14:textId="77777777" w:rsidR="00AB0401" w:rsidRPr="00C8603F" w:rsidRDefault="00AB0401" w:rsidP="00515563">
            <w:pPr>
              <w:pStyle w:val="ScrollPanelNormal"/>
              <w:spacing w:beforeAutospacing="1"/>
              <w:jc w:val="center"/>
            </w:pPr>
            <w:r w:rsidRPr="00C8603F">
              <w:rPr>
                <w:noProof/>
                <w:sz w:val="20"/>
                <w:szCs w:val="20"/>
              </w:rPr>
              <w:lastRenderedPageBreak/>
              <w:drawing>
                <wp:inline distT="0" distB="0" distL="0" distR="0" wp14:anchorId="7483B53D" wp14:editId="7BCCDD58">
                  <wp:extent cx="3983990" cy="2511276"/>
                  <wp:effectExtent l="0" t="0" r="0" b="0"/>
                  <wp:docPr id="100015" name="Рисунок 100015" descr="_scroll_external/attachments/2013-10-01_112800-ba59e317546bb065481e537c165a7dd0c4b96c9d4eb4436d9a1397e78c56b5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37784" name=""/>
                          <pic:cNvPicPr>
                            <a:picLocks noChangeAspect="1"/>
                          </pic:cNvPicPr>
                        </pic:nvPicPr>
                        <pic:blipFill>
                          <a:blip r:embed="rId23"/>
                          <a:stretch>
                            <a:fillRect/>
                          </a:stretch>
                        </pic:blipFill>
                        <pic:spPr>
                          <a:xfrm>
                            <a:off x="0" y="0"/>
                            <a:ext cx="3983990" cy="2511276"/>
                          </a:xfrm>
                          <a:prstGeom prst="rect">
                            <a:avLst/>
                          </a:prstGeom>
                          <a:ln w="9525">
                            <a:solidFill>
                              <a:srgbClr val="000000"/>
                            </a:solidFill>
                          </a:ln>
                        </pic:spPr>
                      </pic:pic>
                    </a:graphicData>
                  </a:graphic>
                </wp:inline>
              </w:drawing>
            </w:r>
          </w:p>
          <w:p w14:paraId="5375CA78" w14:textId="77777777" w:rsidR="00AB0401" w:rsidRPr="00C8603F" w:rsidRDefault="00AB0401" w:rsidP="00AB0401">
            <w:pPr>
              <w:pStyle w:val="phnormal"/>
              <w:rPr>
                <w:lang w:val="ru-RU"/>
              </w:rPr>
            </w:pPr>
            <w:r w:rsidRPr="00C8603F">
              <w:rPr>
                <w:lang w:val="ru-RU"/>
              </w:rPr>
              <w:t>Форма содержит следующий набор полей:</w:t>
            </w:r>
          </w:p>
          <w:p w14:paraId="68E53A94" w14:textId="77777777" w:rsidR="00AB0401" w:rsidRPr="00C8603F" w:rsidRDefault="00AB0401" w:rsidP="00AB0401">
            <w:pPr>
              <w:pStyle w:val="ScrollListBullet1"/>
              <w:rPr>
                <w:rFonts w:cs="Times New Roman"/>
              </w:rPr>
            </w:pPr>
            <w:r w:rsidRPr="00C8603F">
              <w:rPr>
                <w:rFonts w:cs="Times New Roman"/>
              </w:rPr>
              <w:t xml:space="preserve">Тип </w:t>
            </w:r>
            <w:proofErr w:type="spellStart"/>
            <w:r w:rsidRPr="00C8603F">
              <w:rPr>
                <w:rFonts w:cs="Times New Roman"/>
              </w:rPr>
              <w:t>примечания</w:t>
            </w:r>
            <w:proofErr w:type="spellEnd"/>
            <w:r w:rsidRPr="00C8603F">
              <w:rPr>
                <w:rFonts w:cs="Times New Roman"/>
              </w:rPr>
              <w:t xml:space="preserve"> - </w:t>
            </w:r>
            <w:proofErr w:type="spellStart"/>
            <w:r w:rsidRPr="00C8603F">
              <w:rPr>
                <w:rFonts w:cs="Times New Roman"/>
              </w:rPr>
              <w:t>обязательное</w:t>
            </w:r>
            <w:proofErr w:type="spellEnd"/>
            <w:r w:rsidRPr="00C8603F">
              <w:rPr>
                <w:rFonts w:cs="Times New Roman"/>
              </w:rPr>
              <w:t xml:space="preserve"> </w:t>
            </w:r>
            <w:proofErr w:type="spellStart"/>
            <w:r w:rsidRPr="00C8603F">
              <w:rPr>
                <w:rFonts w:cs="Times New Roman"/>
              </w:rPr>
              <w:t>поле</w:t>
            </w:r>
            <w:proofErr w:type="spellEnd"/>
            <w:r w:rsidRPr="00C8603F">
              <w:rPr>
                <w:rFonts w:cs="Times New Roman"/>
              </w:rPr>
              <w:t>:</w:t>
            </w:r>
          </w:p>
          <w:p w14:paraId="3D054091" w14:textId="77777777" w:rsidR="00AB0401" w:rsidRPr="00C8603F" w:rsidRDefault="00AB0401" w:rsidP="00AB0401">
            <w:pPr>
              <w:pStyle w:val="ScrollListBullet1"/>
              <w:rPr>
                <w:rFonts w:cs="Times New Roman"/>
                <w:lang w:val="ru-RU"/>
              </w:rPr>
            </w:pPr>
            <w:r w:rsidRPr="00C8603F">
              <w:rPr>
                <w:rFonts w:cs="Times New Roman"/>
                <w:lang w:val="ru-RU"/>
              </w:rPr>
              <w:t>информационное (дополнительная информация о приеме, прочее);</w:t>
            </w:r>
          </w:p>
          <w:p w14:paraId="0D8ADDBC" w14:textId="77777777" w:rsidR="00AB0401" w:rsidRPr="00C8603F" w:rsidRDefault="00AB0401" w:rsidP="00AB0401">
            <w:pPr>
              <w:pStyle w:val="ScrollListBullet1"/>
              <w:rPr>
                <w:rFonts w:cs="Times New Roman"/>
              </w:rPr>
            </w:pPr>
            <w:r w:rsidRPr="00C8603F">
              <w:rPr>
                <w:rFonts w:cs="Times New Roman"/>
                <w:lang w:val="ru-RU"/>
              </w:rPr>
              <w:t xml:space="preserve">управляющее - обеспечивает блокировку записи (отпуск, больничный, увольнение). </w:t>
            </w:r>
            <w:proofErr w:type="spellStart"/>
            <w:r w:rsidRPr="00C8603F">
              <w:rPr>
                <w:rFonts w:cs="Times New Roman"/>
              </w:rPr>
              <w:t>Подробнее</w:t>
            </w:r>
            <w:proofErr w:type="spellEnd"/>
            <w:r w:rsidRPr="00C8603F">
              <w:rPr>
                <w:rFonts w:cs="Times New Roman"/>
              </w:rPr>
              <w:t xml:space="preserve"> </w:t>
            </w:r>
            <w:proofErr w:type="spellStart"/>
            <w:r w:rsidRPr="00C8603F">
              <w:rPr>
                <w:rFonts w:cs="Times New Roman"/>
              </w:rPr>
              <w:t>см</w:t>
            </w:r>
            <w:proofErr w:type="spellEnd"/>
            <w:r w:rsidRPr="00C8603F">
              <w:rPr>
                <w:rFonts w:cs="Times New Roman"/>
              </w:rPr>
              <w:t xml:space="preserve">. </w:t>
            </w:r>
            <w:proofErr w:type="spellStart"/>
            <w:proofErr w:type="gramStart"/>
            <w:r w:rsidRPr="00C8603F">
              <w:rPr>
                <w:rFonts w:cs="Times New Roman"/>
              </w:rPr>
              <w:t>ниже</w:t>
            </w:r>
            <w:proofErr w:type="spellEnd"/>
            <w:proofErr w:type="gramEnd"/>
            <w:r w:rsidRPr="00C8603F">
              <w:rPr>
                <w:rFonts w:cs="Times New Roman"/>
              </w:rPr>
              <w:t>.</w:t>
            </w:r>
          </w:p>
          <w:p w14:paraId="23692DB8" w14:textId="77777777" w:rsidR="00AB0401" w:rsidRPr="00C8603F" w:rsidRDefault="00AB0401" w:rsidP="00AB0401">
            <w:pPr>
              <w:pStyle w:val="ScrollListBullet1"/>
              <w:rPr>
                <w:rFonts w:cs="Times New Roman"/>
              </w:rPr>
            </w:pPr>
            <w:proofErr w:type="spellStart"/>
            <w:r w:rsidRPr="00C8603F">
              <w:rPr>
                <w:rFonts w:cs="Times New Roman"/>
              </w:rPr>
              <w:t>Текст</w:t>
            </w:r>
            <w:proofErr w:type="spellEnd"/>
            <w:r w:rsidRPr="00C8603F">
              <w:rPr>
                <w:rFonts w:cs="Times New Roman"/>
              </w:rPr>
              <w:t xml:space="preserve"> - </w:t>
            </w:r>
            <w:proofErr w:type="spellStart"/>
            <w:r w:rsidRPr="00C8603F">
              <w:rPr>
                <w:rFonts w:cs="Times New Roman"/>
              </w:rPr>
              <w:t>текст</w:t>
            </w:r>
            <w:proofErr w:type="spellEnd"/>
            <w:r w:rsidRPr="00C8603F">
              <w:rPr>
                <w:rFonts w:cs="Times New Roman"/>
              </w:rPr>
              <w:t xml:space="preserve"> </w:t>
            </w:r>
            <w:proofErr w:type="spellStart"/>
            <w:r w:rsidRPr="00C8603F">
              <w:rPr>
                <w:rFonts w:cs="Times New Roman"/>
              </w:rPr>
              <w:t>примечания</w:t>
            </w:r>
            <w:proofErr w:type="spellEnd"/>
            <w:r w:rsidRPr="00C8603F">
              <w:rPr>
                <w:rFonts w:cs="Times New Roman"/>
              </w:rPr>
              <w:t>.</w:t>
            </w:r>
          </w:p>
          <w:p w14:paraId="150BBD12" w14:textId="77777777" w:rsidR="00AB0401" w:rsidRPr="00C8603F" w:rsidRDefault="00AB0401" w:rsidP="00AB0401">
            <w:pPr>
              <w:pStyle w:val="ScrollListBullet1"/>
              <w:rPr>
                <w:rFonts w:cs="Times New Roman"/>
                <w:lang w:val="ru-RU"/>
              </w:rPr>
            </w:pPr>
            <w:r w:rsidRPr="00C8603F">
              <w:rPr>
                <w:rFonts w:cs="Times New Roman"/>
                <w:lang w:val="ru-RU"/>
              </w:rPr>
              <w:t>Период действия (два поля - Дата начала и Дата окончания). Если даты окончания не установлено, то примечание является бессрочным. Поле обязательное, если примечание с типом "Управляющее". При вводе периода выполняется проверка:</w:t>
            </w:r>
          </w:p>
          <w:p w14:paraId="7E610B1D" w14:textId="77777777" w:rsidR="00AB0401" w:rsidRPr="00C8603F" w:rsidRDefault="00AB0401" w:rsidP="00AB0401">
            <w:pPr>
              <w:pStyle w:val="ScrollListBullet1"/>
              <w:rPr>
                <w:rFonts w:cs="Times New Roman"/>
                <w:lang w:val="ru-RU"/>
              </w:rPr>
            </w:pPr>
            <w:r w:rsidRPr="00C8603F">
              <w:rPr>
                <w:rFonts w:cs="Times New Roman"/>
                <w:lang w:val="ru-RU"/>
              </w:rPr>
              <w:t>Дата начала &lt;= Дата окончания интервала;</w:t>
            </w:r>
          </w:p>
          <w:p w14:paraId="6BF464D9" w14:textId="77777777" w:rsidR="00AB0401" w:rsidRPr="00C8603F" w:rsidRDefault="00AB0401" w:rsidP="00AB0401">
            <w:pPr>
              <w:pStyle w:val="ScrollListBullet1"/>
              <w:rPr>
                <w:rFonts w:cs="Times New Roman"/>
                <w:lang w:val="ru-RU"/>
              </w:rPr>
            </w:pPr>
            <w:r w:rsidRPr="00C8603F">
              <w:rPr>
                <w:rFonts w:cs="Times New Roman"/>
                <w:lang w:val="ru-RU"/>
              </w:rPr>
              <w:t xml:space="preserve">Дата окончания </w:t>
            </w:r>
            <w:proofErr w:type="gramStart"/>
            <w:r w:rsidRPr="00C8603F">
              <w:rPr>
                <w:rFonts w:cs="Times New Roman"/>
                <w:lang w:val="ru-RU"/>
              </w:rPr>
              <w:t>интервала &gt;</w:t>
            </w:r>
            <w:proofErr w:type="gramEnd"/>
            <w:r w:rsidRPr="00C8603F">
              <w:rPr>
                <w:rFonts w:cs="Times New Roman"/>
                <w:lang w:val="ru-RU"/>
              </w:rPr>
              <w:t>= Дата начала.</w:t>
            </w:r>
          </w:p>
          <w:p w14:paraId="19CDC8DA" w14:textId="77777777" w:rsidR="00AB0401" w:rsidRPr="00C8603F" w:rsidRDefault="00AB0401" w:rsidP="00AB0401">
            <w:pPr>
              <w:pStyle w:val="ScrollListBullet1"/>
              <w:rPr>
                <w:rFonts w:cs="Times New Roman"/>
              </w:rPr>
            </w:pPr>
            <w:proofErr w:type="spellStart"/>
            <w:r w:rsidRPr="00C8603F">
              <w:rPr>
                <w:rFonts w:cs="Times New Roman"/>
              </w:rPr>
              <w:t>Время</w:t>
            </w:r>
            <w:proofErr w:type="spellEnd"/>
            <w:r w:rsidRPr="00C8603F">
              <w:rPr>
                <w:rFonts w:cs="Times New Roman"/>
              </w:rPr>
              <w:t xml:space="preserve"> действия.</w:t>
            </w:r>
          </w:p>
          <w:p w14:paraId="069F1BF4" w14:textId="77777777" w:rsidR="00AB0401" w:rsidRPr="00C8603F" w:rsidRDefault="00AB0401" w:rsidP="00AB0401">
            <w:pPr>
              <w:pStyle w:val="ScrollListBullet1"/>
              <w:rPr>
                <w:rFonts w:cs="Times New Roman"/>
                <w:lang w:val="ru-RU"/>
              </w:rPr>
            </w:pPr>
            <w:r w:rsidRPr="00C8603F">
              <w:rPr>
                <w:rFonts w:cs="Times New Roman"/>
                <w:lang w:val="ru-RU"/>
              </w:rPr>
              <w:t>Видимость - обязательное поле (всем; только МО/ЦС).</w:t>
            </w:r>
          </w:p>
          <w:tbl>
            <w:tblPr>
              <w:tblStyle w:val="ScrollInfo"/>
              <w:tblW w:w="0" w:type="auto"/>
              <w:tblLayout w:type="fixed"/>
              <w:tblLook w:val="0180" w:firstRow="0" w:lastRow="0" w:firstColumn="1" w:lastColumn="1" w:noHBand="0" w:noVBand="0"/>
            </w:tblPr>
            <w:tblGrid>
              <w:gridCol w:w="6638"/>
            </w:tblGrid>
            <w:tr w:rsidR="00AB0401" w:rsidRPr="00C8603F" w14:paraId="1D0F3EDF" w14:textId="77777777" w:rsidTr="00515563">
              <w:tc>
                <w:tcPr>
                  <w:tcW w:w="6638" w:type="dxa"/>
                </w:tcPr>
                <w:p w14:paraId="2100216E" w14:textId="77777777" w:rsidR="00AB0401" w:rsidRPr="00C8603F" w:rsidRDefault="00AB0401" w:rsidP="008D4EFA">
                  <w:pPr>
                    <w:rPr>
                      <w:lang w:val="ru-RU"/>
                    </w:rPr>
                  </w:pPr>
                  <w:r w:rsidRPr="00C8603F">
                    <w:rPr>
                      <w:lang w:val="ru-RU"/>
                    </w:rPr>
                    <w:t>Примечания с периодом действия отображаются на днях. Примечания по временным интервалам отображаются на бирках.</w:t>
                  </w:r>
                </w:p>
              </w:tc>
            </w:tr>
          </w:tbl>
          <w:p w14:paraId="6CEBB68B" w14:textId="77777777" w:rsidR="00AB0401" w:rsidRPr="00C8603F" w:rsidRDefault="00AB0401" w:rsidP="008D4EFA">
            <w:pPr>
              <w:pStyle w:val="ScrollListBullet"/>
              <w:rPr>
                <w:rFonts w:cs="Times New Roman"/>
                <w:lang w:val="ru-RU"/>
              </w:rPr>
            </w:pPr>
          </w:p>
        </w:tc>
      </w:tr>
    </w:tbl>
    <w:p w14:paraId="4DD5ABBE" w14:textId="77777777" w:rsidR="00AB0401" w:rsidRPr="00C8603F" w:rsidRDefault="00AB0401" w:rsidP="00AB0401">
      <w:pPr>
        <w:pStyle w:val="ScrollListBullet2"/>
      </w:pPr>
      <w:r w:rsidRPr="00C8603F">
        <w:t xml:space="preserve">Введите примечание в поле </w:t>
      </w:r>
      <w:r w:rsidRPr="00C8603F">
        <w:rPr>
          <w:b/>
        </w:rPr>
        <w:t>Текст</w:t>
      </w:r>
      <w:r w:rsidRPr="00C8603F">
        <w:t>.</w:t>
      </w:r>
    </w:p>
    <w:p w14:paraId="192A7AC8" w14:textId="77777777" w:rsidR="00AB0401" w:rsidRPr="00C8603F" w:rsidRDefault="00AB0401" w:rsidP="00AB0401">
      <w:pPr>
        <w:pStyle w:val="ScrollListBullet2"/>
      </w:pPr>
      <w:r w:rsidRPr="00C8603F">
        <w:t xml:space="preserve">Нажмите кнопку </w:t>
      </w:r>
      <w:r w:rsidRPr="00C8603F">
        <w:rPr>
          <w:b/>
        </w:rPr>
        <w:t>Сохранить</w:t>
      </w:r>
      <w:r w:rsidRPr="00C8603F">
        <w:t>.</w:t>
      </w:r>
    </w:p>
    <w:p w14:paraId="0DB50D92" w14:textId="77777777" w:rsidR="00AB0401" w:rsidRPr="00C8603F" w:rsidRDefault="00AB0401" w:rsidP="008D4EFA">
      <w:r w:rsidRPr="00C8603F">
        <w:lastRenderedPageBreak/>
        <w:t>Примечание для бирки будет отображаться в всплывающей подсказке. Примечание на день отображается в верхней части расписания на день.</w:t>
      </w:r>
    </w:p>
    <w:p w14:paraId="75D65561" w14:textId="77777777" w:rsidR="00AB0401" w:rsidRPr="00C8603F" w:rsidRDefault="00AB0401" w:rsidP="008D4EFA">
      <w:r w:rsidRPr="00C8603F">
        <w:t>Если примечание создается к расписанию сотрудника, при сохранении будет произведена проверка, чтобы дата действия примечания входила в период работы сотрудника.</w:t>
      </w:r>
    </w:p>
    <w:p w14:paraId="3A96650C" w14:textId="77777777" w:rsidR="00AB0401" w:rsidRPr="00C8603F" w:rsidRDefault="00AB0401" w:rsidP="008D4EFA">
      <w:r w:rsidRPr="00C8603F">
        <w:t>Правила и проверки для управляющих примечаний:</w:t>
      </w:r>
    </w:p>
    <w:p w14:paraId="36AF4C1C" w14:textId="77777777" w:rsidR="00AB0401" w:rsidRPr="00C8603F" w:rsidRDefault="00AB0401" w:rsidP="00A95515">
      <w:pPr>
        <w:pStyle w:val="ScrollListBullet"/>
        <w:numPr>
          <w:ilvl w:val="0"/>
          <w:numId w:val="25"/>
        </w:numPr>
        <w:rPr>
          <w:rFonts w:cs="Times New Roman"/>
        </w:rPr>
      </w:pPr>
      <w:r w:rsidRPr="00C8603F">
        <w:rPr>
          <w:rFonts w:cs="Times New Roman"/>
        </w:rPr>
        <w:t>Управляющие примечания блокируют запись на бирки, в определенный период. Для управляющих примечаний необходимо обязательно указывать период и время.</w:t>
      </w:r>
    </w:p>
    <w:p w14:paraId="7E07A456" w14:textId="77777777" w:rsidR="00AB0401" w:rsidRPr="00C8603F" w:rsidRDefault="00AB0401" w:rsidP="00A95515">
      <w:pPr>
        <w:pStyle w:val="ScrollListBullet"/>
        <w:numPr>
          <w:ilvl w:val="0"/>
          <w:numId w:val="25"/>
        </w:numPr>
        <w:rPr>
          <w:rFonts w:cs="Times New Roman"/>
        </w:rPr>
      </w:pPr>
      <w:r w:rsidRPr="00C8603F">
        <w:rPr>
          <w:rFonts w:cs="Times New Roman"/>
        </w:rPr>
        <w:t>Если для управляющих примечаний не указан временной интервал, то блокировка записи производится на весь день.</w:t>
      </w:r>
    </w:p>
    <w:p w14:paraId="0638731A" w14:textId="77777777" w:rsidR="00AB0401" w:rsidRPr="00C8603F" w:rsidRDefault="00AB0401" w:rsidP="00A95515">
      <w:pPr>
        <w:pStyle w:val="ScrollListBullet"/>
        <w:numPr>
          <w:ilvl w:val="0"/>
          <w:numId w:val="25"/>
        </w:numPr>
        <w:rPr>
          <w:rFonts w:cs="Times New Roman"/>
        </w:rPr>
      </w:pPr>
      <w:r w:rsidRPr="00C8603F">
        <w:rPr>
          <w:rFonts w:cs="Times New Roman"/>
        </w:rPr>
        <w:t>Если для управляющих примечаний указывается временной интервал, то блокировка должна производится на бирки, имеющие пересечение с указанным интервалом.</w:t>
      </w:r>
    </w:p>
    <w:p w14:paraId="3EA469AA" w14:textId="77777777" w:rsidR="00AB0401" w:rsidRPr="00C8603F" w:rsidRDefault="00AB0401" w:rsidP="00A95515">
      <w:pPr>
        <w:pStyle w:val="ScrollListBullet"/>
        <w:numPr>
          <w:ilvl w:val="0"/>
          <w:numId w:val="25"/>
        </w:numPr>
        <w:rPr>
          <w:rFonts w:cs="Times New Roman"/>
        </w:rPr>
      </w:pPr>
      <w:r w:rsidRPr="00C8603F">
        <w:rPr>
          <w:rFonts w:cs="Times New Roman"/>
        </w:rPr>
        <w:t>Если управляющее примечание имеет только дату начала, то для всех бирок начиная с указанной даты должна блокироваться возможность записи.</w:t>
      </w:r>
    </w:p>
    <w:p w14:paraId="44766198" w14:textId="77777777" w:rsidR="00AB0401" w:rsidRPr="00C8603F" w:rsidRDefault="00AB0401" w:rsidP="00A95515">
      <w:pPr>
        <w:pStyle w:val="ScrollListBullet"/>
        <w:numPr>
          <w:ilvl w:val="0"/>
          <w:numId w:val="25"/>
        </w:numPr>
        <w:rPr>
          <w:rFonts w:cs="Times New Roman"/>
        </w:rPr>
      </w:pPr>
      <w:r w:rsidRPr="00C8603F">
        <w:rPr>
          <w:rFonts w:cs="Times New Roman"/>
        </w:rPr>
        <w:t>При вводе управляющих примечаний выполняется проверка на пересечение периодов действия. При обнаружении таких ситуаций отобразится предупреждение для пользователя.</w:t>
      </w:r>
    </w:p>
    <w:p w14:paraId="0C8ADEF6" w14:textId="77777777" w:rsidR="00AB0401" w:rsidRPr="00C8603F" w:rsidRDefault="00AB0401" w:rsidP="00A95515">
      <w:pPr>
        <w:pStyle w:val="ScrollListBullet"/>
        <w:numPr>
          <w:ilvl w:val="0"/>
          <w:numId w:val="25"/>
        </w:numPr>
        <w:rPr>
          <w:rFonts w:cs="Times New Roman"/>
        </w:rPr>
      </w:pPr>
      <w:r w:rsidRPr="00C8603F">
        <w:rPr>
          <w:rFonts w:cs="Times New Roman"/>
        </w:rPr>
        <w:t>При записи через ЕПГУ бирки, попадающие в период действия управляющих примечаний, не отображаются.</w:t>
      </w:r>
    </w:p>
    <w:p w14:paraId="46983592" w14:textId="77777777" w:rsidR="00AB0401" w:rsidRPr="00C8603F" w:rsidRDefault="00AB0401" w:rsidP="008D4EFA">
      <w:r w:rsidRPr="00C8603F">
        <w:t>Обработка информирующих примечаний на Портале медицинских услуг.</w:t>
      </w:r>
    </w:p>
    <w:p w14:paraId="584BF057" w14:textId="77777777" w:rsidR="00AB0401" w:rsidRPr="00C8603F" w:rsidRDefault="00AB0401" w:rsidP="008D4EFA">
      <w:r w:rsidRPr="00C8603F">
        <w:t>Происходит ограничение записи пациентов по возрасту при наличии информирующих примечаний вида:</w:t>
      </w:r>
    </w:p>
    <w:p w14:paraId="74500C53" w14:textId="77777777" w:rsidR="00AB0401" w:rsidRPr="00C8603F" w:rsidRDefault="00AB0401" w:rsidP="00A95515">
      <w:pPr>
        <w:pStyle w:val="ScrollListBullet"/>
        <w:numPr>
          <w:ilvl w:val="0"/>
          <w:numId w:val="26"/>
        </w:numPr>
        <w:rPr>
          <w:rFonts w:cs="Times New Roman"/>
        </w:rPr>
      </w:pPr>
      <w:r w:rsidRPr="00C8603F">
        <w:rPr>
          <w:rFonts w:cs="Times New Roman"/>
        </w:rPr>
        <w:t>"ДО ГОДА", "ДО 1 ГОДА", "ДЕТЕЙ 1 ГОДА", "ДЕТИ 1 ГОДА".</w:t>
      </w:r>
    </w:p>
    <w:p w14:paraId="3DF5BA5F" w14:textId="77777777" w:rsidR="00AB0401" w:rsidRPr="00C8603F" w:rsidRDefault="00AB0401" w:rsidP="00A95515">
      <w:pPr>
        <w:pStyle w:val="ScrollListBullet"/>
        <w:numPr>
          <w:ilvl w:val="0"/>
          <w:numId w:val="26"/>
        </w:numPr>
        <w:rPr>
          <w:rFonts w:cs="Times New Roman"/>
        </w:rPr>
      </w:pPr>
      <w:r w:rsidRPr="00C8603F">
        <w:rPr>
          <w:rFonts w:cs="Times New Roman"/>
        </w:rPr>
        <w:t>"СТАРШЕ ГОДА"</w:t>
      </w:r>
    </w:p>
    <w:p w14:paraId="16FBAFD9" w14:textId="77777777" w:rsidR="00AB0401" w:rsidRPr="00C8603F" w:rsidRDefault="00AB0401" w:rsidP="008D4EFA">
      <w:r w:rsidRPr="00C8603F">
        <w:t>При копировании расписания на день имеется возможность копирования примечаний:</w:t>
      </w:r>
    </w:p>
    <w:p w14:paraId="5095C96F" w14:textId="77777777" w:rsidR="00AB0401" w:rsidRPr="00C8603F" w:rsidRDefault="00AB0401" w:rsidP="00AB0401">
      <w:pPr>
        <w:pStyle w:val="ScrollListBullet1"/>
        <w:rPr>
          <w:rFonts w:cs="Times New Roman"/>
        </w:rPr>
      </w:pPr>
      <w:r w:rsidRPr="00C8603F">
        <w:rPr>
          <w:rFonts w:cs="Times New Roman"/>
        </w:rPr>
        <w:t>Установите флаг напротив примечаний, которые необходимо скопировать.</w:t>
      </w:r>
    </w:p>
    <w:p w14:paraId="1D5D8A9B" w14:textId="77777777" w:rsidR="00AB0401" w:rsidRPr="00C8603F" w:rsidRDefault="00AB0401" w:rsidP="00AB0401">
      <w:pPr>
        <w:pStyle w:val="ScrollListBullet1"/>
        <w:rPr>
          <w:rFonts w:cs="Times New Roman"/>
        </w:rPr>
      </w:pPr>
      <w:r w:rsidRPr="00C8603F">
        <w:rPr>
          <w:rFonts w:cs="Times New Roman"/>
        </w:rPr>
        <w:t>Нажмите кнопку "Создать примечание".</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63991712" w14:textId="77777777" w:rsidTr="00515563">
        <w:tc>
          <w:tcPr>
            <w:tcW w:w="8519" w:type="dxa"/>
            <w:tcBorders>
              <w:top w:val="nil"/>
              <w:left w:val="nil"/>
              <w:bottom w:val="nil"/>
              <w:right w:val="nil"/>
            </w:tcBorders>
            <w:shd w:val="solid" w:color="FFFFFF" w:fill="FFFFFF"/>
          </w:tcPr>
          <w:p w14:paraId="289B29A3" w14:textId="77777777" w:rsidR="00AB0401" w:rsidRPr="00C8603F" w:rsidRDefault="00AB0401" w:rsidP="00515563">
            <w:pPr>
              <w:pStyle w:val="ScrollPanelNormal"/>
              <w:spacing w:beforeAutospacing="1"/>
              <w:jc w:val="center"/>
            </w:pPr>
            <w:r w:rsidRPr="00C8603F">
              <w:rPr>
                <w:noProof/>
                <w:sz w:val="20"/>
                <w:szCs w:val="20"/>
              </w:rPr>
              <w:lastRenderedPageBreak/>
              <w:drawing>
                <wp:inline distT="0" distB="0" distL="0" distR="0" wp14:anchorId="7D54604B" wp14:editId="28FF09AB">
                  <wp:extent cx="4574540" cy="1085201"/>
                  <wp:effectExtent l="0" t="0" r="0" b="0"/>
                  <wp:docPr id="100016" name="Рисунок 100016" descr="_scroll_external/attachments/2020-04-28_124734-4a0b2b95eea23b67ef0644d8619b7f50220dd48200e143fbda3058781f232b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57406" name=""/>
                          <pic:cNvPicPr>
                            <a:picLocks noChangeAspect="1"/>
                          </pic:cNvPicPr>
                        </pic:nvPicPr>
                        <pic:blipFill>
                          <a:blip r:embed="rId24"/>
                          <a:stretch>
                            <a:fillRect/>
                          </a:stretch>
                        </pic:blipFill>
                        <pic:spPr>
                          <a:xfrm>
                            <a:off x="0" y="0"/>
                            <a:ext cx="4574540" cy="1085201"/>
                          </a:xfrm>
                          <a:prstGeom prst="rect">
                            <a:avLst/>
                          </a:prstGeom>
                          <a:ln w="9525">
                            <a:solidFill>
                              <a:srgbClr val="000000"/>
                            </a:solidFill>
                          </a:ln>
                        </pic:spPr>
                      </pic:pic>
                    </a:graphicData>
                  </a:graphic>
                </wp:inline>
              </w:drawing>
            </w:r>
          </w:p>
        </w:tc>
      </w:tr>
    </w:tbl>
    <w:p w14:paraId="03170AF9" w14:textId="77777777" w:rsidR="00AB0401" w:rsidRPr="00C8603F" w:rsidRDefault="00AB0401" w:rsidP="008D4EFA">
      <w:r w:rsidRPr="00C8603F">
        <w:t>Обработка примечаний на портале медицинских услуг:</w:t>
      </w:r>
    </w:p>
    <w:p w14:paraId="260CA87B" w14:textId="77777777" w:rsidR="00AB0401" w:rsidRPr="00C8603F" w:rsidRDefault="00AB0401" w:rsidP="008D4EFA">
      <w:r w:rsidRPr="00C8603F">
        <w:t>Если бирки попадают в период действия управляющего примечания, то запись на них невозможна (для всех пользователей всех ресурсов).</w:t>
      </w:r>
      <w:r w:rsidRPr="00C8603F">
        <w:br/>
        <w:t>Информирующие примечания не блокируют запись на бирки, несут дополнительную информацию о приеме.</w:t>
      </w:r>
    </w:p>
    <w:p w14:paraId="4EA84F1A" w14:textId="77777777" w:rsidR="00AB0401" w:rsidRPr="00C8603F" w:rsidRDefault="00AB0401" w:rsidP="00AB0401">
      <w:pPr>
        <w:pStyle w:val="3"/>
      </w:pPr>
      <w:bookmarkStart w:id="61" w:name="_Toc256000011"/>
      <w:bookmarkStart w:id="62" w:name="scroll-bookmark-14"/>
      <w:bookmarkStart w:id="63" w:name="_Toc57304756"/>
      <w:r w:rsidRPr="00C8603F">
        <w:t>Внесение изменений</w:t>
      </w:r>
      <w:bookmarkEnd w:id="61"/>
      <w:bookmarkEnd w:id="62"/>
      <w:bookmarkEnd w:id="63"/>
    </w:p>
    <w:p w14:paraId="29EF6FD0" w14:textId="77777777" w:rsidR="00AB0401" w:rsidRPr="00C8603F" w:rsidRDefault="00AB0401" w:rsidP="008D4EFA">
      <w:r w:rsidRPr="00C8603F">
        <w:t xml:space="preserve">Изменение расписания выполняется </w:t>
      </w:r>
      <w:proofErr w:type="gramStart"/>
      <w:r w:rsidRPr="00C8603F">
        <w:t>путем удаления</w:t>
      </w:r>
      <w:proofErr w:type="gramEnd"/>
      <w:r w:rsidRPr="00C8603F">
        <w:t xml:space="preserve"> существующего и созданием нового, либо добавлением к существующему расписанию новых бирок.</w:t>
      </w:r>
    </w:p>
    <w:p w14:paraId="61A15075" w14:textId="77777777" w:rsidR="00AB0401" w:rsidRPr="00C8603F" w:rsidRDefault="00AB0401" w:rsidP="008D4EFA">
      <w:r w:rsidRPr="00C8603F">
        <w:t xml:space="preserve">Для удаления расписания на выбранный день нажмите на гиперссылку </w:t>
      </w:r>
      <w:proofErr w:type="gramStart"/>
      <w:r w:rsidRPr="00C8603F">
        <w:rPr>
          <w:b/>
        </w:rPr>
        <w:t>Очистить</w:t>
      </w:r>
      <w:proofErr w:type="gramEnd"/>
      <w:r w:rsidRPr="00C8603F">
        <w:rPr>
          <w:b/>
        </w:rPr>
        <w:t xml:space="preserve"> день</w:t>
      </w:r>
      <w:r w:rsidRPr="00C8603F">
        <w:t>.</w:t>
      </w:r>
    </w:p>
    <w:p w14:paraId="049886CD" w14:textId="77777777" w:rsidR="00AB0401" w:rsidRPr="00C8603F" w:rsidRDefault="00AB0401" w:rsidP="008D4EFA">
      <w:r w:rsidRPr="00C8603F">
        <w:t>Для работы с биркой вызовите контекстное меню нажатием левой кнопки мыши на нужной бирке. Отобразится контекстное меню.</w:t>
      </w:r>
    </w:p>
    <w:p w14:paraId="6A782855" w14:textId="77777777" w:rsidR="00AB0401" w:rsidRPr="00C8603F" w:rsidRDefault="00AB0401" w:rsidP="00CF3D79">
      <w:pPr>
        <w:pStyle w:val="phfigure"/>
      </w:pPr>
      <w:r w:rsidRPr="00C8603F">
        <w:rPr>
          <w:noProof/>
        </w:rPr>
        <w:drawing>
          <wp:inline distT="0" distB="0" distL="0" distR="0" wp14:anchorId="5B22B8AA" wp14:editId="5E133FE7">
            <wp:extent cx="2714286" cy="2295238"/>
            <wp:effectExtent l="0" t="0" r="0" b="0"/>
            <wp:docPr id="100017" name="Рисунок 100017" descr="_scroll_external/attachments/2020-04-28_124750-c41c4c2a49c1e8d32f569e34e26332ee2be21dbcb007da9563a4aacd970c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01506" name=""/>
                    <pic:cNvPicPr>
                      <a:picLocks noChangeAspect="1"/>
                    </pic:cNvPicPr>
                  </pic:nvPicPr>
                  <pic:blipFill>
                    <a:blip r:embed="rId25"/>
                    <a:stretch>
                      <a:fillRect/>
                    </a:stretch>
                  </pic:blipFill>
                  <pic:spPr>
                    <a:xfrm>
                      <a:off x="0" y="0"/>
                      <a:ext cx="2714286" cy="2295238"/>
                    </a:xfrm>
                    <a:prstGeom prst="rect">
                      <a:avLst/>
                    </a:prstGeom>
                    <a:ln w="9525">
                      <a:solidFill>
                        <a:srgbClr val="000000"/>
                      </a:solidFill>
                    </a:ln>
                  </pic:spPr>
                </pic:pic>
              </a:graphicData>
            </a:graphic>
          </wp:inline>
        </w:drawing>
      </w:r>
    </w:p>
    <w:p w14:paraId="1EB0381F" w14:textId="5B0EA8DD" w:rsidR="00AB0401" w:rsidRPr="00C8603F" w:rsidRDefault="00AB0401" w:rsidP="008D4EFA">
      <w:r w:rsidRPr="00C8603F">
        <w:t xml:space="preserve">Для изменения типа бирки нажмите </w:t>
      </w:r>
      <w:proofErr w:type="gramStart"/>
      <w:r w:rsidRPr="00C8603F">
        <w:rPr>
          <w:b/>
        </w:rPr>
        <w:t>Изменить</w:t>
      </w:r>
      <w:proofErr w:type="gramEnd"/>
      <w:r w:rsidRPr="00C8603F">
        <w:rPr>
          <w:b/>
        </w:rPr>
        <w:t xml:space="preserve"> тип</w:t>
      </w:r>
      <w:r w:rsidRPr="00C8603F">
        <w:t xml:space="preserve"> и выберите нужный тип. Изменение типа бирки доступно, если в параметрах Системы не установлен флаг "Запретить действия с бирками на прошедшее время (включая текущий день)" (см. подробнее: </w:t>
      </w:r>
      <w:hyperlink r:id="rId26" w:anchor="id-Параметрысистемы-РазделПромед" w:history="1">
        <w:r w:rsidRPr="00C8603F">
          <w:rPr>
            <w:rStyle w:val="a3"/>
          </w:rPr>
          <w:t>Параметры системы</w:t>
        </w:r>
      </w:hyperlink>
      <w:r w:rsidRPr="00C8603F">
        <w:t>).</w:t>
      </w:r>
    </w:p>
    <w:p w14:paraId="6965BEAC" w14:textId="77777777" w:rsidR="00AB0401" w:rsidRPr="00C8603F" w:rsidRDefault="00AB0401" w:rsidP="008D4EFA"/>
    <w:p w14:paraId="7F50BC46" w14:textId="77777777" w:rsidR="00AB0401" w:rsidRPr="00C8603F" w:rsidRDefault="00AB0401" w:rsidP="008D4EFA">
      <w:r w:rsidRPr="00C8603F">
        <w:lastRenderedPageBreak/>
        <w:t>Смена типа бирки с "Групповой прием" на другие типы возможна, если на бирке нет записанных пациентов.</w:t>
      </w:r>
    </w:p>
    <w:p w14:paraId="5753C9EE" w14:textId="77777777" w:rsidR="00AB0401" w:rsidRPr="00C8603F" w:rsidRDefault="00AB0401" w:rsidP="008D4EFA">
      <w:r w:rsidRPr="00C8603F">
        <w:t xml:space="preserve">Для освобождения записи с бирки выберите пункт </w:t>
      </w:r>
      <w:proofErr w:type="gramStart"/>
      <w:r w:rsidRPr="00C8603F">
        <w:rPr>
          <w:b/>
        </w:rPr>
        <w:t>Освободить</w:t>
      </w:r>
      <w:proofErr w:type="gramEnd"/>
      <w:r w:rsidRPr="00C8603F">
        <w:rPr>
          <w:b/>
        </w:rPr>
        <w:t xml:space="preserve"> бирку</w:t>
      </w:r>
      <w:r w:rsidRPr="00C8603F">
        <w:t xml:space="preserve">. Функция доступна пользователям, учетная запись которых включена в группу "Администратор </w:t>
      </w:r>
      <w:proofErr w:type="spellStart"/>
      <w:r w:rsidRPr="00C8603F">
        <w:t>call</w:t>
      </w:r>
      <w:proofErr w:type="spellEnd"/>
      <w:r w:rsidRPr="00C8603F">
        <w:t>-центра".</w:t>
      </w:r>
    </w:p>
    <w:tbl>
      <w:tblPr>
        <w:tblStyle w:val="ScrollInfo"/>
        <w:tblW w:w="5000" w:type="pct"/>
        <w:tblLook w:val="0180" w:firstRow="0" w:lastRow="0" w:firstColumn="1" w:lastColumn="1" w:noHBand="0" w:noVBand="0"/>
      </w:tblPr>
      <w:tblGrid>
        <w:gridCol w:w="10205"/>
      </w:tblGrid>
      <w:tr w:rsidR="00AB0401" w:rsidRPr="00C8603F" w14:paraId="44546677" w14:textId="77777777" w:rsidTr="00515563">
        <w:tc>
          <w:tcPr>
            <w:tcW w:w="0" w:type="auto"/>
          </w:tcPr>
          <w:p w14:paraId="44769D15" w14:textId="77777777" w:rsidR="00AB0401" w:rsidRPr="00C8603F" w:rsidRDefault="00AB0401" w:rsidP="008D4EFA">
            <w:pPr>
              <w:rPr>
                <w:lang w:val="ru-RU"/>
              </w:rPr>
            </w:pPr>
            <w:r w:rsidRPr="00C8603F">
              <w:rPr>
                <w:lang w:val="ru-RU"/>
              </w:rPr>
              <w:t>Примечание:</w:t>
            </w:r>
          </w:p>
          <w:p w14:paraId="1574FE81" w14:textId="08CCB8F5" w:rsidR="00AB0401" w:rsidRPr="00C8603F" w:rsidRDefault="00AB0401" w:rsidP="0048529B">
            <w:pPr>
              <w:rPr>
                <w:lang w:val="ru-RU"/>
              </w:rPr>
            </w:pPr>
            <w:r w:rsidRPr="00C8603F">
              <w:rPr>
                <w:lang w:val="ru-RU"/>
              </w:rPr>
              <w:t xml:space="preserve">При отмене записи, выполненной через сайт </w:t>
            </w:r>
            <w:proofErr w:type="spellStart"/>
            <w:r w:rsidRPr="00C8603F">
              <w:rPr>
                <w:lang w:val="ru-RU"/>
              </w:rPr>
              <w:t>самозаписи</w:t>
            </w:r>
            <w:proofErr w:type="spellEnd"/>
            <w:r w:rsidRPr="00C8603F">
              <w:rPr>
                <w:lang w:val="ru-RU"/>
              </w:rPr>
              <w:t>, отобра</w:t>
            </w:r>
            <w:r w:rsidR="0048529B">
              <w:rPr>
                <w:lang w:val="ru-RU"/>
              </w:rPr>
              <w:t>зится окно для указания причины</w:t>
            </w:r>
            <w:r w:rsidRPr="00C8603F">
              <w:rPr>
                <w:lang w:val="ru-RU"/>
              </w:rPr>
              <w:t>.</w:t>
            </w:r>
          </w:p>
        </w:tc>
      </w:tr>
    </w:tbl>
    <w:p w14:paraId="14567AFB" w14:textId="77777777" w:rsidR="00AB0401" w:rsidRPr="00C8603F" w:rsidRDefault="00AB0401" w:rsidP="008D4EFA">
      <w:r w:rsidRPr="00C8603F">
        <w:t xml:space="preserve">Для удаления бирки нажмите кнопку </w:t>
      </w:r>
      <w:proofErr w:type="gramStart"/>
      <w:r w:rsidRPr="00C8603F">
        <w:rPr>
          <w:b/>
        </w:rPr>
        <w:t>Удалить</w:t>
      </w:r>
      <w:proofErr w:type="gramEnd"/>
      <w:r w:rsidRPr="00C8603F">
        <w:rPr>
          <w:b/>
        </w:rPr>
        <w:t xml:space="preserve"> бирку</w:t>
      </w:r>
      <w:r w:rsidRPr="00C8603F">
        <w:t>.</w:t>
      </w:r>
    </w:p>
    <w:tbl>
      <w:tblPr>
        <w:tblStyle w:val="ScrollInfo"/>
        <w:tblW w:w="5000" w:type="pct"/>
        <w:tblLook w:val="0180" w:firstRow="0" w:lastRow="0" w:firstColumn="1" w:lastColumn="1" w:noHBand="0" w:noVBand="0"/>
      </w:tblPr>
      <w:tblGrid>
        <w:gridCol w:w="10205"/>
      </w:tblGrid>
      <w:tr w:rsidR="00AB0401" w:rsidRPr="00C8603F" w14:paraId="5DF8F150" w14:textId="77777777" w:rsidTr="00515563">
        <w:tc>
          <w:tcPr>
            <w:tcW w:w="0" w:type="auto"/>
          </w:tcPr>
          <w:p w14:paraId="54B89CAA" w14:textId="77777777" w:rsidR="00AB0401" w:rsidRPr="00C8603F" w:rsidRDefault="00AB0401" w:rsidP="008D4EFA">
            <w:pPr>
              <w:rPr>
                <w:lang w:val="ru-RU"/>
              </w:rPr>
            </w:pPr>
            <w:r w:rsidRPr="00C8603F">
              <w:rPr>
                <w:lang w:val="ru-RU"/>
              </w:rPr>
              <w:t>Примечание:</w:t>
            </w:r>
          </w:p>
          <w:p w14:paraId="495F096A" w14:textId="77777777" w:rsidR="00AB0401" w:rsidRPr="00C8603F" w:rsidRDefault="00AB0401" w:rsidP="008D4EFA">
            <w:pPr>
              <w:rPr>
                <w:lang w:val="ru-RU"/>
              </w:rPr>
            </w:pPr>
            <w:r w:rsidRPr="00C8603F">
              <w:rPr>
                <w:lang w:val="ru-RU"/>
              </w:rPr>
              <w:t>Удаление занятых бирок недопустимо.</w:t>
            </w:r>
          </w:p>
        </w:tc>
      </w:tr>
    </w:tbl>
    <w:p w14:paraId="03DFCC28" w14:textId="77777777" w:rsidR="00AB0401" w:rsidRPr="00C8603F" w:rsidRDefault="00AB0401" w:rsidP="00CF3D79">
      <w:pPr>
        <w:pStyle w:val="phfigure"/>
      </w:pPr>
      <w:r w:rsidRPr="00C8603F">
        <w:rPr>
          <w:noProof/>
        </w:rPr>
        <w:drawing>
          <wp:inline distT="0" distB="0" distL="0" distR="0" wp14:anchorId="23875B35" wp14:editId="1AC2D560">
            <wp:extent cx="4933950" cy="847725"/>
            <wp:effectExtent l="0" t="0" r="0" b="0"/>
            <wp:docPr id="100018" name="Рисунок 100018" descr="_scroll_external/attachments/2013-01-30_091613-07296b61bf89f50d3cde223cd027935f206ee89cc3e1cbeafd10a4729012a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99809" name=""/>
                    <pic:cNvPicPr>
                      <a:picLocks noChangeAspect="1"/>
                    </pic:cNvPicPr>
                  </pic:nvPicPr>
                  <pic:blipFill>
                    <a:blip r:embed="rId27"/>
                    <a:stretch>
                      <a:fillRect/>
                    </a:stretch>
                  </pic:blipFill>
                  <pic:spPr>
                    <a:xfrm>
                      <a:off x="0" y="0"/>
                      <a:ext cx="4933950" cy="847725"/>
                    </a:xfrm>
                    <a:prstGeom prst="rect">
                      <a:avLst/>
                    </a:prstGeom>
                    <a:ln w="9525">
                      <a:solidFill>
                        <a:srgbClr val="000000"/>
                      </a:solidFill>
                    </a:ln>
                  </pic:spPr>
                </pic:pic>
              </a:graphicData>
            </a:graphic>
          </wp:inline>
        </w:drawing>
      </w:r>
    </w:p>
    <w:p w14:paraId="3BA7BEF2" w14:textId="77777777" w:rsidR="00AB0401" w:rsidRPr="00C8603F" w:rsidRDefault="00AB0401" w:rsidP="00AB0401">
      <w:pPr>
        <w:pStyle w:val="3"/>
      </w:pPr>
      <w:bookmarkStart w:id="64" w:name="_Toc256000012"/>
      <w:bookmarkStart w:id="65" w:name="scroll-bookmark-15"/>
      <w:bookmarkStart w:id="66" w:name="_Toc57304757"/>
      <w:r w:rsidRPr="00C8603F">
        <w:t>Просмотр истории изменения бирки</w:t>
      </w:r>
      <w:bookmarkEnd w:id="64"/>
      <w:bookmarkEnd w:id="65"/>
      <w:bookmarkEnd w:id="66"/>
    </w:p>
    <w:p w14:paraId="2D552E65" w14:textId="77777777" w:rsidR="00AB0401" w:rsidRPr="00C8603F" w:rsidRDefault="00AB0401" w:rsidP="008D4EFA">
      <w:r w:rsidRPr="00C8603F">
        <w:t xml:space="preserve">Для просмотра истории записей на бирку нажмите кнопку </w:t>
      </w:r>
      <w:r w:rsidRPr="00C8603F">
        <w:rPr>
          <w:b/>
        </w:rPr>
        <w:t>Просмотр истории</w:t>
      </w:r>
      <w:r w:rsidRPr="00C8603F">
        <w:t>. Отобразится окно просмотра полной истории по выбранной бирке.</w:t>
      </w:r>
    </w:p>
    <w:p w14:paraId="37E1A26C" w14:textId="77777777" w:rsidR="00AB0401" w:rsidRPr="00C8603F" w:rsidRDefault="00AB0401" w:rsidP="008D4EFA">
      <w:r w:rsidRPr="00C8603F">
        <w:rPr>
          <w:noProof/>
        </w:rPr>
        <w:lastRenderedPageBreak/>
        <w:drawing>
          <wp:inline distT="0" distB="0" distL="0" distR="0" wp14:anchorId="3F80848A" wp14:editId="4069729B">
            <wp:extent cx="6295390" cy="3628848"/>
            <wp:effectExtent l="0" t="0" r="0" b="0"/>
            <wp:docPr id="100019" name="Рисунок 100019" descr="_scroll_external/attachments/2014-02-04_094425-8f187170198eb11f352be72c883be83af60e117aacbc7186e06e243d997fec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21361" name=""/>
                    <pic:cNvPicPr>
                      <a:picLocks noChangeAspect="1"/>
                    </pic:cNvPicPr>
                  </pic:nvPicPr>
                  <pic:blipFill>
                    <a:blip r:embed="rId28"/>
                    <a:stretch>
                      <a:fillRect/>
                    </a:stretch>
                  </pic:blipFill>
                  <pic:spPr>
                    <a:xfrm>
                      <a:off x="0" y="0"/>
                      <a:ext cx="6295390" cy="3628848"/>
                    </a:xfrm>
                    <a:prstGeom prst="rect">
                      <a:avLst/>
                    </a:prstGeom>
                    <a:ln w="9525">
                      <a:solidFill>
                        <a:srgbClr val="000000"/>
                      </a:solidFill>
                    </a:ln>
                  </pic:spPr>
                </pic:pic>
              </a:graphicData>
            </a:graphic>
          </wp:inline>
        </w:drawing>
      </w:r>
    </w:p>
    <w:p w14:paraId="6620D8E2" w14:textId="77777777" w:rsidR="00AB0401" w:rsidRPr="00C8603F" w:rsidRDefault="00AB0401" w:rsidP="008D4EFA">
      <w:r w:rsidRPr="00C8603F">
        <w:t>Для просмотра информации о пользователе интернет-портала, который произвел запись на выбранную бирку нажмите на гиперссылку в столбце "Оператор" отобразится форма просмотра данных о пользователе.</w:t>
      </w:r>
    </w:p>
    <w:p w14:paraId="152D332A" w14:textId="77777777" w:rsidR="00AB0401" w:rsidRPr="00C8603F" w:rsidRDefault="00AB0401" w:rsidP="00CF3D79">
      <w:pPr>
        <w:pStyle w:val="phfigure"/>
      </w:pPr>
      <w:r w:rsidRPr="00C8603F">
        <w:rPr>
          <w:noProof/>
        </w:rPr>
        <w:lastRenderedPageBreak/>
        <w:drawing>
          <wp:inline distT="0" distB="0" distL="0" distR="0" wp14:anchorId="285E814C" wp14:editId="4C93040B">
            <wp:extent cx="3276600" cy="2085975"/>
            <wp:effectExtent l="0" t="0" r="0" b="0"/>
            <wp:docPr id="100020" name="Рисунок 100020" descr="_scroll_external/attachments/2014-02-04_100054-9aeabeb31dbd8209f4014ed6f7af6f6f0566998522f42e5cc28790c0141736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50070" name=""/>
                    <pic:cNvPicPr>
                      <a:picLocks noChangeAspect="1"/>
                    </pic:cNvPicPr>
                  </pic:nvPicPr>
                  <pic:blipFill>
                    <a:blip r:embed="rId29"/>
                    <a:stretch>
                      <a:fillRect/>
                    </a:stretch>
                  </pic:blipFill>
                  <pic:spPr>
                    <a:xfrm>
                      <a:off x="0" y="0"/>
                      <a:ext cx="3276600" cy="2085975"/>
                    </a:xfrm>
                    <a:prstGeom prst="rect">
                      <a:avLst/>
                    </a:prstGeom>
                    <a:ln w="9525">
                      <a:solidFill>
                        <a:srgbClr val="000000"/>
                      </a:solidFill>
                    </a:ln>
                  </pic:spPr>
                </pic:pic>
              </a:graphicData>
            </a:graphic>
          </wp:inline>
        </w:drawing>
      </w:r>
    </w:p>
    <w:p w14:paraId="02109CAA" w14:textId="77777777" w:rsidR="00AB0401" w:rsidRPr="00C8603F" w:rsidRDefault="00AB0401" w:rsidP="00AB0401">
      <w:pPr>
        <w:pStyle w:val="3"/>
      </w:pPr>
      <w:bookmarkStart w:id="67" w:name="_Toc256000013"/>
      <w:bookmarkStart w:id="68" w:name="scroll-bookmark-16"/>
      <w:bookmarkStart w:id="69" w:name="_Toc57304758"/>
      <w:r w:rsidRPr="00C8603F">
        <w:t>Список записанных</w:t>
      </w:r>
      <w:bookmarkEnd w:id="67"/>
      <w:bookmarkEnd w:id="68"/>
      <w:bookmarkEnd w:id="69"/>
    </w:p>
    <w:p w14:paraId="5256E765" w14:textId="77777777" w:rsidR="00AB0401" w:rsidRPr="00C8603F" w:rsidRDefault="00AB0401" w:rsidP="00CF3D79">
      <w:pPr>
        <w:pStyle w:val="phfigure"/>
      </w:pPr>
      <w:r w:rsidRPr="00C8603F">
        <w:rPr>
          <w:noProof/>
        </w:rPr>
        <w:drawing>
          <wp:inline distT="0" distB="0" distL="0" distR="0" wp14:anchorId="3F0F061E" wp14:editId="3E6A8ADC">
            <wp:extent cx="3380952" cy="3276190"/>
            <wp:effectExtent l="0" t="0" r="0" b="0"/>
            <wp:docPr id="100021" name="Рисунок 100021" descr="_scroll_external/attachments/2020-04-28_124808-b590b1c24d4397b881fbb60da0342c919d7e2e4b9f97912182038ac9a2b4b4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71785" name=""/>
                    <pic:cNvPicPr>
                      <a:picLocks noChangeAspect="1"/>
                    </pic:cNvPicPr>
                  </pic:nvPicPr>
                  <pic:blipFill>
                    <a:blip r:embed="rId30"/>
                    <a:stretch>
                      <a:fillRect/>
                    </a:stretch>
                  </pic:blipFill>
                  <pic:spPr>
                    <a:xfrm>
                      <a:off x="0" y="0"/>
                      <a:ext cx="3380952" cy="3276190"/>
                    </a:xfrm>
                    <a:prstGeom prst="rect">
                      <a:avLst/>
                    </a:prstGeom>
                    <a:ln w="9525">
                      <a:solidFill>
                        <a:srgbClr val="000000"/>
                      </a:solidFill>
                    </a:ln>
                  </pic:spPr>
                </pic:pic>
              </a:graphicData>
            </a:graphic>
          </wp:inline>
        </w:drawing>
      </w:r>
    </w:p>
    <w:p w14:paraId="6AF7EC07" w14:textId="77777777" w:rsidR="00AB0401" w:rsidRPr="00C8603F" w:rsidRDefault="00AB0401" w:rsidP="008D4EFA">
      <w:r w:rsidRPr="00C8603F">
        <w:t xml:space="preserve">Для просмотра списка записанных пациентов нажмите кнопку </w:t>
      </w:r>
      <w:r w:rsidRPr="00C8603F">
        <w:rPr>
          <w:b/>
        </w:rPr>
        <w:t>Список записанных</w:t>
      </w:r>
      <w:r w:rsidRPr="00C8603F">
        <w:t>.</w:t>
      </w:r>
    </w:p>
    <w:tbl>
      <w:tblPr>
        <w:tblStyle w:val="ScrollInfo"/>
        <w:tblW w:w="5000" w:type="pct"/>
        <w:tblLook w:val="0180" w:firstRow="0" w:lastRow="0" w:firstColumn="1" w:lastColumn="1" w:noHBand="0" w:noVBand="0"/>
      </w:tblPr>
      <w:tblGrid>
        <w:gridCol w:w="10205"/>
      </w:tblGrid>
      <w:tr w:rsidR="00AB0401" w:rsidRPr="00C8603F" w14:paraId="5355A9BA" w14:textId="77777777" w:rsidTr="00515563">
        <w:tc>
          <w:tcPr>
            <w:tcW w:w="0" w:type="auto"/>
          </w:tcPr>
          <w:p w14:paraId="4426AD52" w14:textId="77777777" w:rsidR="00AB0401" w:rsidRPr="00C8603F" w:rsidRDefault="00AB0401" w:rsidP="008D4EFA">
            <w:pPr>
              <w:rPr>
                <w:lang w:val="ru-RU"/>
              </w:rPr>
            </w:pPr>
            <w:r w:rsidRPr="00C8603F">
              <w:rPr>
                <w:lang w:val="ru-RU"/>
              </w:rPr>
              <w:t>Примечание:</w:t>
            </w:r>
          </w:p>
          <w:p w14:paraId="1AD40878" w14:textId="77777777" w:rsidR="00AB0401" w:rsidRPr="00C8603F" w:rsidRDefault="00AB0401" w:rsidP="008D4EFA">
            <w:pPr>
              <w:rPr>
                <w:lang w:val="ru-RU"/>
              </w:rPr>
            </w:pPr>
            <w:r w:rsidRPr="00C8603F">
              <w:rPr>
                <w:lang w:val="ru-RU"/>
              </w:rPr>
              <w:t>Гиперссылка отображается только для пользователей той же МО, в которой находится объект расписания.</w:t>
            </w:r>
          </w:p>
        </w:tc>
      </w:tr>
    </w:tbl>
    <w:p w14:paraId="477B72C8" w14:textId="77777777" w:rsidR="00AB0401" w:rsidRPr="00C8603F" w:rsidRDefault="00AB0401" w:rsidP="008D4EFA">
      <w:r w:rsidRPr="00C8603F">
        <w:t>Отобразится список записанных на выбранный день для соответствующего врача.</w:t>
      </w:r>
    </w:p>
    <w:p w14:paraId="65EF4170" w14:textId="77777777" w:rsidR="00AB0401" w:rsidRPr="00C8603F" w:rsidRDefault="00AB0401" w:rsidP="008D4EFA">
      <w:r w:rsidRPr="00C8603F">
        <w:rPr>
          <w:noProof/>
        </w:rPr>
        <w:lastRenderedPageBreak/>
        <w:drawing>
          <wp:inline distT="0" distB="0" distL="0" distR="0" wp14:anchorId="185DEB39" wp14:editId="6615A041">
            <wp:extent cx="6295390" cy="1862681"/>
            <wp:effectExtent l="0" t="0" r="0" b="0"/>
            <wp:docPr id="100022" name="Рисунок 100022" descr="_scroll_external/attachments/2020-04-28_124825-9d0a00730f5498d58039532ebc82246771e07d01579327c35eab11b3a6f7b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53375" name=""/>
                    <pic:cNvPicPr>
                      <a:picLocks noChangeAspect="1"/>
                    </pic:cNvPicPr>
                  </pic:nvPicPr>
                  <pic:blipFill>
                    <a:blip r:embed="rId31"/>
                    <a:stretch>
                      <a:fillRect/>
                    </a:stretch>
                  </pic:blipFill>
                  <pic:spPr>
                    <a:xfrm>
                      <a:off x="0" y="0"/>
                      <a:ext cx="6295390" cy="1862681"/>
                    </a:xfrm>
                    <a:prstGeom prst="rect">
                      <a:avLst/>
                    </a:prstGeom>
                    <a:ln w="9525">
                      <a:solidFill>
                        <a:srgbClr val="000000"/>
                      </a:solidFill>
                    </a:ln>
                  </pic:spPr>
                </pic:pic>
              </a:graphicData>
            </a:graphic>
          </wp:inline>
        </w:drawing>
      </w:r>
    </w:p>
    <w:p w14:paraId="26AE5D46" w14:textId="77777777" w:rsidR="00AB0401" w:rsidRPr="00C8603F" w:rsidRDefault="00AB0401" w:rsidP="00A95515">
      <w:pPr>
        <w:pStyle w:val="ScrollListBullet"/>
        <w:numPr>
          <w:ilvl w:val="0"/>
          <w:numId w:val="27"/>
        </w:numPr>
        <w:rPr>
          <w:rFonts w:cs="Times New Roman"/>
        </w:rPr>
      </w:pPr>
      <w:r w:rsidRPr="00C8603F">
        <w:rPr>
          <w:rFonts w:cs="Times New Roman"/>
        </w:rPr>
        <w:t xml:space="preserve">В поле </w:t>
      </w:r>
      <w:r w:rsidRPr="00C8603F">
        <w:rPr>
          <w:rFonts w:cs="Times New Roman"/>
          <w:b/>
        </w:rPr>
        <w:t>№ амбулаторной карты</w:t>
      </w:r>
      <w:r w:rsidRPr="00C8603F">
        <w:rPr>
          <w:rFonts w:cs="Times New Roman"/>
        </w:rPr>
        <w:t xml:space="preserve"> номер карты отображается в виде гиперссылки, по нажатию отображается форма прикрепления к текущей МО.</w:t>
      </w:r>
    </w:p>
    <w:p w14:paraId="0A3D1C60" w14:textId="77777777" w:rsidR="00AB0401" w:rsidRPr="00C8603F" w:rsidRDefault="00AB0401" w:rsidP="00A95515">
      <w:pPr>
        <w:pStyle w:val="ScrollListBullet"/>
        <w:numPr>
          <w:ilvl w:val="0"/>
          <w:numId w:val="27"/>
        </w:numPr>
        <w:rPr>
          <w:rFonts w:cs="Times New Roman"/>
        </w:rPr>
      </w:pPr>
      <w:r w:rsidRPr="00C8603F">
        <w:rPr>
          <w:rFonts w:cs="Times New Roman"/>
        </w:rPr>
        <w:t xml:space="preserve">Если прием состоялся, то информация об этом отобразится в поле </w:t>
      </w:r>
      <w:r w:rsidRPr="00C8603F">
        <w:rPr>
          <w:rFonts w:cs="Times New Roman"/>
          <w:b/>
        </w:rPr>
        <w:t>Прием</w:t>
      </w:r>
      <w:r w:rsidRPr="00C8603F">
        <w:rPr>
          <w:rFonts w:cs="Times New Roman"/>
        </w:rPr>
        <w:t xml:space="preserve"> (будет установлен флаг).</w:t>
      </w:r>
    </w:p>
    <w:p w14:paraId="65764F76" w14:textId="77777777" w:rsidR="00AB0401" w:rsidRPr="00C8603F" w:rsidRDefault="00AB0401" w:rsidP="00A95515">
      <w:pPr>
        <w:pStyle w:val="ScrollListBullet"/>
        <w:numPr>
          <w:ilvl w:val="0"/>
          <w:numId w:val="27"/>
        </w:numPr>
        <w:rPr>
          <w:rFonts w:cs="Times New Roman"/>
        </w:rPr>
      </w:pPr>
      <w:r w:rsidRPr="00C8603F">
        <w:rPr>
          <w:rFonts w:cs="Times New Roman"/>
        </w:rPr>
        <w:t xml:space="preserve">В поле </w:t>
      </w:r>
      <w:r w:rsidRPr="00C8603F">
        <w:rPr>
          <w:rFonts w:cs="Times New Roman"/>
          <w:b/>
        </w:rPr>
        <w:t>Номер карты</w:t>
      </w:r>
      <w:r w:rsidRPr="00C8603F">
        <w:rPr>
          <w:rFonts w:cs="Times New Roman"/>
        </w:rPr>
        <w:t xml:space="preserve"> отображается последняя незакрытая карта на дату бирки карту (с учетом времени бирки и времени создания карты) в порядке, соответствующем коду типа прикрепления (т.е. основной, гинекологический, стоматологический и т.д.).</w:t>
      </w:r>
    </w:p>
    <w:p w14:paraId="06D351BD" w14:textId="77777777" w:rsidR="00AB0401" w:rsidRPr="00C8603F" w:rsidRDefault="00AB0401" w:rsidP="00A95515">
      <w:pPr>
        <w:pStyle w:val="ScrollListBullet"/>
        <w:numPr>
          <w:ilvl w:val="0"/>
          <w:numId w:val="27"/>
        </w:numPr>
        <w:rPr>
          <w:rFonts w:cs="Times New Roman"/>
        </w:rPr>
      </w:pPr>
      <w:r w:rsidRPr="00C8603F">
        <w:rPr>
          <w:rFonts w:cs="Times New Roman"/>
        </w:rPr>
        <w:t xml:space="preserve">В поле </w:t>
      </w:r>
      <w:r w:rsidRPr="00C8603F">
        <w:rPr>
          <w:rFonts w:cs="Times New Roman"/>
          <w:b/>
        </w:rPr>
        <w:t>Прикрепление</w:t>
      </w:r>
      <w:r w:rsidRPr="00C8603F">
        <w:rPr>
          <w:rFonts w:cs="Times New Roman"/>
        </w:rPr>
        <w:t xml:space="preserve"> отображается МО актуальная на дату записи основного прикрепления.</w:t>
      </w:r>
    </w:p>
    <w:p w14:paraId="73F37A67" w14:textId="77777777" w:rsidR="00AB0401" w:rsidRPr="00C8603F" w:rsidRDefault="00AB0401" w:rsidP="00AB0401">
      <w:pPr>
        <w:pStyle w:val="3"/>
      </w:pPr>
      <w:bookmarkStart w:id="70" w:name="_Toc256000014"/>
      <w:bookmarkStart w:id="71" w:name="scroll-bookmark-17"/>
      <w:bookmarkStart w:id="72" w:name="_Toc57304759"/>
      <w:r w:rsidRPr="00C8603F">
        <w:t>Очистка расписания на день</w:t>
      </w:r>
      <w:bookmarkEnd w:id="70"/>
      <w:bookmarkEnd w:id="71"/>
      <w:bookmarkEnd w:id="72"/>
    </w:p>
    <w:p w14:paraId="5EABAAD7" w14:textId="77777777" w:rsidR="00AB0401" w:rsidRPr="00C8603F" w:rsidRDefault="00AB0401" w:rsidP="008D4EFA">
      <w:r w:rsidRPr="00C8603F">
        <w:t>Для удаления расписания на выбранный день:</w:t>
      </w:r>
    </w:p>
    <w:p w14:paraId="7AC5E9D2" w14:textId="77777777" w:rsidR="00AB0401" w:rsidRPr="00C8603F" w:rsidRDefault="00AB0401" w:rsidP="00AB0401">
      <w:pPr>
        <w:pStyle w:val="ScrollListBullet1"/>
        <w:rPr>
          <w:rFonts w:cs="Times New Roman"/>
        </w:rPr>
      </w:pPr>
      <w:r w:rsidRPr="00C8603F">
        <w:rPr>
          <w:rFonts w:cs="Times New Roman"/>
        </w:rPr>
        <w:t>Выберите нужный день.</w:t>
      </w:r>
    </w:p>
    <w:p w14:paraId="15A816D3" w14:textId="77777777" w:rsidR="00AB0401" w:rsidRPr="00C8603F" w:rsidRDefault="00AB0401" w:rsidP="00AB0401">
      <w:pPr>
        <w:pStyle w:val="ScrollListBullet1"/>
        <w:rPr>
          <w:rFonts w:cs="Times New Roman"/>
        </w:rPr>
      </w:pPr>
      <w:r w:rsidRPr="00C8603F">
        <w:rPr>
          <w:rFonts w:cs="Times New Roman"/>
        </w:rPr>
        <w:t xml:space="preserve">Нажмите на гиперссылку </w:t>
      </w:r>
      <w:proofErr w:type="gramStart"/>
      <w:r w:rsidRPr="00C8603F">
        <w:rPr>
          <w:rFonts w:cs="Times New Roman"/>
          <w:b/>
        </w:rPr>
        <w:t>Очистить</w:t>
      </w:r>
      <w:proofErr w:type="gramEnd"/>
      <w:r w:rsidRPr="00C8603F">
        <w:rPr>
          <w:rFonts w:cs="Times New Roman"/>
          <w:b/>
        </w:rPr>
        <w:t xml:space="preserve"> день</w:t>
      </w:r>
      <w:r w:rsidRPr="00C8603F">
        <w:rPr>
          <w:rFonts w:cs="Times New Roman"/>
        </w:rPr>
        <w:t>. Отобразится запрос подтверждения действия.</w:t>
      </w:r>
    </w:p>
    <w:p w14:paraId="6C80681A" w14:textId="77777777" w:rsidR="00AB0401" w:rsidRPr="00C8603F" w:rsidRDefault="00AB0401" w:rsidP="00AB0401">
      <w:pPr>
        <w:pStyle w:val="ScrollListBullet1"/>
        <w:rPr>
          <w:rFonts w:cs="Times New Roman"/>
        </w:rPr>
      </w:pPr>
      <w:r w:rsidRPr="00C8603F">
        <w:rPr>
          <w:rFonts w:cs="Times New Roman"/>
        </w:rPr>
        <w:t xml:space="preserve">Нажмите </w:t>
      </w:r>
      <w:proofErr w:type="gramStart"/>
      <w:r w:rsidRPr="00C8603F">
        <w:rPr>
          <w:rFonts w:cs="Times New Roman"/>
          <w:b/>
        </w:rPr>
        <w:t>Да</w:t>
      </w:r>
      <w:proofErr w:type="gramEnd"/>
      <w:r w:rsidRPr="00C8603F">
        <w:rPr>
          <w:rFonts w:cs="Times New Roman"/>
        </w:rPr>
        <w:t xml:space="preserve"> для продолжения или </w:t>
      </w:r>
      <w:r w:rsidRPr="00C8603F">
        <w:rPr>
          <w:rFonts w:cs="Times New Roman"/>
          <w:b/>
        </w:rPr>
        <w:t>Нет</w:t>
      </w:r>
      <w:r w:rsidRPr="00C8603F">
        <w:rPr>
          <w:rFonts w:cs="Times New Roman"/>
        </w:rPr>
        <w:t xml:space="preserve"> для отмены действия.</w:t>
      </w:r>
    </w:p>
    <w:p w14:paraId="1526AA47" w14:textId="77777777" w:rsidR="00AB0401" w:rsidRPr="00C8603F" w:rsidRDefault="00AB0401" w:rsidP="008D4EFA">
      <w:r w:rsidRPr="00C8603F">
        <w:t>Расписание за день будет удалено.</w:t>
      </w:r>
    </w:p>
    <w:tbl>
      <w:tblPr>
        <w:tblStyle w:val="ScrollInfo"/>
        <w:tblW w:w="5000" w:type="pct"/>
        <w:tblLook w:val="0180" w:firstRow="0" w:lastRow="0" w:firstColumn="1" w:lastColumn="1" w:noHBand="0" w:noVBand="0"/>
      </w:tblPr>
      <w:tblGrid>
        <w:gridCol w:w="10205"/>
      </w:tblGrid>
      <w:tr w:rsidR="00AB0401" w:rsidRPr="00C8603F" w14:paraId="278D0A80" w14:textId="77777777" w:rsidTr="00515563">
        <w:tc>
          <w:tcPr>
            <w:tcW w:w="0" w:type="auto"/>
          </w:tcPr>
          <w:p w14:paraId="075F30F3" w14:textId="77777777" w:rsidR="00AB0401" w:rsidRPr="00C8603F" w:rsidRDefault="00AB0401" w:rsidP="008D4EFA">
            <w:pPr>
              <w:rPr>
                <w:lang w:val="ru-RU"/>
              </w:rPr>
            </w:pPr>
            <w:r w:rsidRPr="00C8603F">
              <w:rPr>
                <w:lang w:val="ru-RU"/>
              </w:rPr>
              <w:t>Примечание:</w:t>
            </w:r>
          </w:p>
          <w:p w14:paraId="69E594DE" w14:textId="77777777" w:rsidR="00AB0401" w:rsidRPr="00C8603F" w:rsidRDefault="00AB0401" w:rsidP="008D4EFA">
            <w:pPr>
              <w:rPr>
                <w:lang w:val="ru-RU"/>
              </w:rPr>
            </w:pPr>
            <w:r w:rsidRPr="00C8603F">
              <w:rPr>
                <w:lang w:val="ru-RU"/>
              </w:rPr>
              <w:t>Система позволяет удалять расписание только по дням.</w:t>
            </w:r>
          </w:p>
        </w:tc>
      </w:tr>
    </w:tbl>
    <w:p w14:paraId="59CC8BA2" w14:textId="77777777" w:rsidR="00AB0401" w:rsidRPr="00C8603F" w:rsidRDefault="00AB0401" w:rsidP="008D4EFA">
      <w:r w:rsidRPr="00C8603F">
        <w:t>Если в расписании имеются занятые бирки (запись пациента на определенное время), отобразится предупреждение. Нажмите "Да" для удаления только свободных бирок или "Нет" для отмены действия.</w:t>
      </w:r>
    </w:p>
    <w:p w14:paraId="17159C52" w14:textId="77777777" w:rsidR="00AB0401" w:rsidRPr="00C8603F" w:rsidRDefault="00AB0401" w:rsidP="00AB0401">
      <w:pPr>
        <w:pStyle w:val="3"/>
      </w:pPr>
      <w:bookmarkStart w:id="73" w:name="_Toc256000015"/>
      <w:bookmarkStart w:id="74" w:name="scroll-bookmark-18"/>
      <w:bookmarkStart w:id="75" w:name="_Toc57304760"/>
      <w:r w:rsidRPr="00C8603F">
        <w:lastRenderedPageBreak/>
        <w:t>Удаление записи</w:t>
      </w:r>
      <w:bookmarkEnd w:id="73"/>
      <w:bookmarkEnd w:id="74"/>
      <w:bookmarkEnd w:id="75"/>
    </w:p>
    <w:p w14:paraId="331AC0CB" w14:textId="77777777" w:rsidR="00AB0401" w:rsidRPr="00C8603F" w:rsidRDefault="00AB0401" w:rsidP="008D4EFA">
      <w:r w:rsidRPr="00C8603F">
        <w:t>Для удаления записи пациента:</w:t>
      </w:r>
    </w:p>
    <w:p w14:paraId="2462FEC5" w14:textId="77777777" w:rsidR="00AB0401" w:rsidRPr="00C8603F" w:rsidRDefault="00AB0401" w:rsidP="00AB0401">
      <w:pPr>
        <w:pStyle w:val="ScrollListBullet1"/>
        <w:rPr>
          <w:rFonts w:cs="Times New Roman"/>
        </w:rPr>
      </w:pPr>
      <w:r w:rsidRPr="00C8603F">
        <w:rPr>
          <w:rFonts w:cs="Times New Roman"/>
        </w:rPr>
        <w:t xml:space="preserve">Нажмите кнопку </w:t>
      </w:r>
      <w:proofErr w:type="gramStart"/>
      <w:r w:rsidRPr="00C8603F">
        <w:rPr>
          <w:rFonts w:cs="Times New Roman"/>
          <w:b/>
        </w:rPr>
        <w:t>Освободить</w:t>
      </w:r>
      <w:proofErr w:type="gramEnd"/>
      <w:r w:rsidRPr="00C8603F">
        <w:rPr>
          <w:rFonts w:cs="Times New Roman"/>
          <w:b/>
        </w:rPr>
        <w:t xml:space="preserve"> запись</w:t>
      </w:r>
      <w:r w:rsidRPr="00C8603F">
        <w:rPr>
          <w:rFonts w:cs="Times New Roman"/>
        </w:rPr>
        <w:t xml:space="preserve"> на панели инструментов главной формы.</w:t>
      </w:r>
    </w:p>
    <w:p w14:paraId="04D488F0" w14:textId="77777777" w:rsidR="00AB0401" w:rsidRPr="00C8603F" w:rsidRDefault="00AB0401" w:rsidP="00AB0401">
      <w:pPr>
        <w:pStyle w:val="ScrollListBullet1"/>
        <w:rPr>
          <w:rFonts w:cs="Times New Roman"/>
        </w:rPr>
      </w:pPr>
      <w:r w:rsidRPr="00C8603F">
        <w:rPr>
          <w:rFonts w:cs="Times New Roman"/>
        </w:rPr>
        <w:t xml:space="preserve">Отобразится запрос подтверждения действия. Нажмите </w:t>
      </w:r>
      <w:proofErr w:type="gramStart"/>
      <w:r w:rsidRPr="00C8603F">
        <w:rPr>
          <w:rFonts w:cs="Times New Roman"/>
          <w:b/>
        </w:rPr>
        <w:t>Да</w:t>
      </w:r>
      <w:proofErr w:type="gramEnd"/>
      <w:r w:rsidRPr="00C8603F">
        <w:rPr>
          <w:rFonts w:cs="Times New Roman"/>
        </w:rPr>
        <w:t xml:space="preserve"> для продолжения или </w:t>
      </w:r>
      <w:r w:rsidRPr="00C8603F">
        <w:rPr>
          <w:rFonts w:cs="Times New Roman"/>
          <w:b/>
        </w:rPr>
        <w:t>Нет</w:t>
      </w:r>
      <w:r w:rsidRPr="00C8603F">
        <w:rPr>
          <w:rFonts w:cs="Times New Roman"/>
        </w:rPr>
        <w:t xml:space="preserve"> для отмены.</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5EFB0514" w14:textId="77777777" w:rsidTr="00515563">
        <w:tc>
          <w:tcPr>
            <w:tcW w:w="8519" w:type="dxa"/>
            <w:tcBorders>
              <w:top w:val="nil"/>
              <w:left w:val="nil"/>
              <w:bottom w:val="nil"/>
              <w:right w:val="nil"/>
            </w:tcBorders>
            <w:shd w:val="solid" w:color="FFFFFF" w:fill="FFFFFF"/>
          </w:tcPr>
          <w:p w14:paraId="68960998"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66B1C071" wp14:editId="4C309F4B">
                  <wp:extent cx="2486025" cy="895350"/>
                  <wp:effectExtent l="0" t="0" r="0" b="0"/>
                  <wp:docPr id="100023" name="Рисунок 100023" descr="_scroll_external/attachments/2013-03-13_172556-cf55c69ada6ec641679f5924b088e724727fdc2033f5410b7bf7b265d50d7a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04771" name=""/>
                          <pic:cNvPicPr>
                            <a:picLocks noChangeAspect="1"/>
                          </pic:cNvPicPr>
                        </pic:nvPicPr>
                        <pic:blipFill>
                          <a:blip r:embed="rId32"/>
                          <a:stretch>
                            <a:fillRect/>
                          </a:stretch>
                        </pic:blipFill>
                        <pic:spPr>
                          <a:xfrm>
                            <a:off x="0" y="0"/>
                            <a:ext cx="2486025" cy="895350"/>
                          </a:xfrm>
                          <a:prstGeom prst="rect">
                            <a:avLst/>
                          </a:prstGeom>
                          <a:ln w="9525">
                            <a:solidFill>
                              <a:srgbClr val="000000"/>
                            </a:solidFill>
                          </a:ln>
                        </pic:spPr>
                      </pic:pic>
                    </a:graphicData>
                  </a:graphic>
                </wp:inline>
              </w:drawing>
            </w:r>
          </w:p>
        </w:tc>
      </w:tr>
    </w:tbl>
    <w:tbl>
      <w:tblPr>
        <w:tblStyle w:val="ScrollInfo"/>
        <w:tblW w:w="0" w:type="auto"/>
        <w:tblInd w:w="1315" w:type="dxa"/>
        <w:tblLayout w:type="fixed"/>
        <w:tblLook w:val="0180" w:firstRow="0" w:lastRow="0" w:firstColumn="1" w:lastColumn="1" w:noHBand="0" w:noVBand="0"/>
      </w:tblPr>
      <w:tblGrid>
        <w:gridCol w:w="8519"/>
      </w:tblGrid>
      <w:tr w:rsidR="00AB0401" w:rsidRPr="00C8603F" w14:paraId="0E64BC2A" w14:textId="77777777" w:rsidTr="00515563">
        <w:tc>
          <w:tcPr>
            <w:tcW w:w="8519" w:type="dxa"/>
          </w:tcPr>
          <w:p w14:paraId="6ABC8062" w14:textId="77777777" w:rsidR="00AB0401" w:rsidRPr="00C8603F" w:rsidRDefault="00AB0401" w:rsidP="00AB0401">
            <w:pPr>
              <w:pStyle w:val="ScrollListBullet1"/>
              <w:rPr>
                <w:rFonts w:cs="Times New Roman"/>
              </w:rPr>
            </w:pPr>
            <w:proofErr w:type="spellStart"/>
            <w:r w:rsidRPr="00C8603F">
              <w:rPr>
                <w:rFonts w:cs="Times New Roman"/>
              </w:rPr>
              <w:t>Примечания</w:t>
            </w:r>
            <w:proofErr w:type="spellEnd"/>
            <w:r w:rsidRPr="00C8603F">
              <w:rPr>
                <w:rFonts w:cs="Times New Roman"/>
              </w:rPr>
              <w:t>:</w:t>
            </w:r>
          </w:p>
          <w:p w14:paraId="5C9625D6" w14:textId="77777777" w:rsidR="00AB0401" w:rsidRPr="00C8603F" w:rsidRDefault="00AB0401" w:rsidP="00A95515">
            <w:pPr>
              <w:pStyle w:val="ScrollListBullet"/>
              <w:numPr>
                <w:ilvl w:val="0"/>
                <w:numId w:val="28"/>
              </w:numPr>
              <w:rPr>
                <w:rFonts w:cs="Times New Roman"/>
                <w:lang w:val="ru-RU"/>
              </w:rPr>
            </w:pPr>
            <w:r w:rsidRPr="00C8603F">
              <w:rPr>
                <w:rFonts w:cs="Times New Roman"/>
                <w:lang w:val="ru-RU"/>
              </w:rPr>
              <w:t>Невозможно удалить запись пациента, по которой состоялся осмотр.</w:t>
            </w:r>
          </w:p>
          <w:p w14:paraId="073674B6" w14:textId="77777777" w:rsidR="00AB0401" w:rsidRPr="00C8603F" w:rsidRDefault="00AB0401" w:rsidP="00A95515">
            <w:pPr>
              <w:pStyle w:val="ScrollListBullet"/>
              <w:numPr>
                <w:ilvl w:val="0"/>
                <w:numId w:val="28"/>
              </w:numPr>
              <w:rPr>
                <w:rFonts w:cs="Times New Roman"/>
                <w:lang w:val="ru-RU"/>
              </w:rPr>
            </w:pPr>
            <w:r w:rsidRPr="00C8603F">
              <w:rPr>
                <w:rFonts w:cs="Times New Roman"/>
                <w:lang w:val="ru-RU"/>
              </w:rPr>
              <w:t>Удаление записей доступно только пользователю, добавившему запись.</w:t>
            </w:r>
          </w:p>
          <w:p w14:paraId="4F282828" w14:textId="77777777" w:rsidR="00AB0401" w:rsidRPr="00C8603F" w:rsidRDefault="00AB0401" w:rsidP="00A95515">
            <w:pPr>
              <w:pStyle w:val="ScrollListBullet"/>
              <w:numPr>
                <w:ilvl w:val="0"/>
                <w:numId w:val="28"/>
              </w:numPr>
              <w:rPr>
                <w:rFonts w:cs="Times New Roman"/>
                <w:lang w:val="ru-RU"/>
              </w:rPr>
            </w:pPr>
            <w:r w:rsidRPr="00C8603F">
              <w:rPr>
                <w:rFonts w:cs="Times New Roman"/>
                <w:lang w:val="ru-RU"/>
              </w:rPr>
              <w:t>Если имеется запись на бирку, которая уже прошла (прошедший день и ранее), то действие по освобождению бирки на формах работы с расписанием не доступно.</w:t>
            </w:r>
          </w:p>
          <w:p w14:paraId="52996FA8" w14:textId="77777777" w:rsidR="00AB0401" w:rsidRPr="00C8603F" w:rsidRDefault="00AB0401" w:rsidP="00A95515">
            <w:pPr>
              <w:pStyle w:val="ScrollListBullet"/>
              <w:numPr>
                <w:ilvl w:val="0"/>
                <w:numId w:val="28"/>
              </w:numPr>
              <w:rPr>
                <w:rFonts w:cs="Times New Roman"/>
                <w:lang w:val="ru-RU"/>
              </w:rPr>
            </w:pPr>
            <w:r w:rsidRPr="00C8603F">
              <w:rPr>
                <w:rFonts w:cs="Times New Roman"/>
                <w:lang w:val="ru-RU"/>
              </w:rPr>
              <w:t>Если бирка связана с электронной очередью на услугу и текущий статус Талона ЭО не равен "Отменен" или "Обслужен", то при удалении бирки Талону ЭО присваивается статус «Отменен».</w:t>
            </w:r>
          </w:p>
          <w:p w14:paraId="635D53CD" w14:textId="5C7112DB" w:rsidR="00AB0401" w:rsidRPr="00C8603F" w:rsidRDefault="00AB0401" w:rsidP="00A95515">
            <w:pPr>
              <w:pStyle w:val="ScrollListBullet"/>
              <w:numPr>
                <w:ilvl w:val="0"/>
                <w:numId w:val="28"/>
              </w:numPr>
              <w:rPr>
                <w:rFonts w:cs="Times New Roman"/>
                <w:lang w:val="ru-RU"/>
              </w:rPr>
            </w:pPr>
            <w:r w:rsidRPr="00C8603F">
              <w:rPr>
                <w:rFonts w:cs="Times New Roman"/>
                <w:lang w:val="ru-RU"/>
              </w:rPr>
              <w:t xml:space="preserve">Права доступа для отмены записи приведены на странице </w:t>
            </w:r>
            <w:hyperlink r:id="rId33" w:history="1">
              <w:r w:rsidRPr="00C8603F">
                <w:rPr>
                  <w:rStyle w:val="a3"/>
                  <w:rFonts w:cs="Times New Roman"/>
                  <w:lang w:val="ru-RU"/>
                </w:rPr>
                <w:t>Права доступа для отмены записи</w:t>
              </w:r>
            </w:hyperlink>
            <w:r w:rsidRPr="00C8603F">
              <w:rPr>
                <w:rFonts w:cs="Times New Roman"/>
                <w:lang w:val="ru-RU"/>
              </w:rPr>
              <w:t>.</w:t>
            </w:r>
          </w:p>
        </w:tc>
      </w:tr>
    </w:tbl>
    <w:p w14:paraId="49933ED2" w14:textId="77777777" w:rsidR="00AB0401" w:rsidRPr="00C8603F" w:rsidRDefault="00AB0401" w:rsidP="00AB0401">
      <w:pPr>
        <w:pStyle w:val="3"/>
      </w:pPr>
      <w:bookmarkStart w:id="76" w:name="_Toc256000016"/>
      <w:bookmarkStart w:id="77" w:name="scroll-bookmark-19"/>
      <w:bookmarkStart w:id="78" w:name="_Toc57304761"/>
      <w:r w:rsidRPr="00C8603F">
        <w:t>Работа с группой бирок</w:t>
      </w:r>
      <w:bookmarkEnd w:id="76"/>
      <w:bookmarkEnd w:id="77"/>
      <w:bookmarkEnd w:id="78"/>
    </w:p>
    <w:p w14:paraId="30DDD488" w14:textId="77777777" w:rsidR="00AB0401" w:rsidRPr="00C8603F" w:rsidRDefault="00AB0401" w:rsidP="008D4EFA">
      <w:r w:rsidRPr="00C8603F">
        <w:t>Для выбора произвольной группы бирок в расписании нажмите левую кнопку мыши на бирке. Бирка будет выделена синим цветом. Для снятия выделения снова нажмите на выделенную бирку.</w:t>
      </w:r>
    </w:p>
    <w:p w14:paraId="492F41DE" w14:textId="77777777" w:rsidR="00AB0401" w:rsidRPr="00C8603F" w:rsidRDefault="00AB0401" w:rsidP="00CF3D79">
      <w:pPr>
        <w:pStyle w:val="phfigure"/>
      </w:pPr>
      <w:r w:rsidRPr="00C8603F">
        <w:rPr>
          <w:noProof/>
        </w:rPr>
        <w:lastRenderedPageBreak/>
        <w:drawing>
          <wp:inline distT="0" distB="0" distL="0" distR="0" wp14:anchorId="005BDDD6" wp14:editId="5F5A0932">
            <wp:extent cx="2571429" cy="2533333"/>
            <wp:effectExtent l="0" t="0" r="0" b="0"/>
            <wp:docPr id="100024" name="Рисунок 100024" descr="_scroll_external/attachments/2020-04-28_124849-8e4f2575b663e57b49748031f13f60d617ee7b91433241e1f888c35d8b3736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74205" name=""/>
                    <pic:cNvPicPr>
                      <a:picLocks noChangeAspect="1"/>
                    </pic:cNvPicPr>
                  </pic:nvPicPr>
                  <pic:blipFill>
                    <a:blip r:embed="rId34"/>
                    <a:stretch>
                      <a:fillRect/>
                    </a:stretch>
                  </pic:blipFill>
                  <pic:spPr>
                    <a:xfrm>
                      <a:off x="0" y="0"/>
                      <a:ext cx="2571429" cy="2533333"/>
                    </a:xfrm>
                    <a:prstGeom prst="rect">
                      <a:avLst/>
                    </a:prstGeom>
                    <a:ln w="9525">
                      <a:solidFill>
                        <a:srgbClr val="000000"/>
                      </a:solidFill>
                    </a:ln>
                  </pic:spPr>
                </pic:pic>
              </a:graphicData>
            </a:graphic>
          </wp:inline>
        </w:drawing>
      </w:r>
    </w:p>
    <w:p w14:paraId="34FEC108" w14:textId="77777777" w:rsidR="00AB0401" w:rsidRPr="00C8603F" w:rsidRDefault="00AB0401" w:rsidP="008D4EFA">
      <w:r w:rsidRPr="00C8603F">
        <w:t>Для действий с группой бирок вызовите контекстное меню правой кнопкой мыши, выберите нужный пункт.</w:t>
      </w:r>
    </w:p>
    <w:p w14:paraId="2C403283" w14:textId="77777777" w:rsidR="00AB0401" w:rsidRPr="00C8603F" w:rsidRDefault="00AB0401" w:rsidP="008D4EFA">
      <w:r w:rsidRPr="00C8603F">
        <w:t>Для удобства изменения типа бирок, примечаний используется форма редактирования бирок поликлиники/ коек стационара.</w:t>
      </w:r>
    </w:p>
    <w:p w14:paraId="35DEA6EE" w14:textId="77777777" w:rsidR="00AB0401" w:rsidRPr="00C8603F" w:rsidRDefault="00AB0401" w:rsidP="00CF3D79">
      <w:pPr>
        <w:pStyle w:val="phfigure"/>
      </w:pPr>
      <w:r w:rsidRPr="00C8603F">
        <w:rPr>
          <w:noProof/>
        </w:rPr>
        <w:drawing>
          <wp:inline distT="0" distB="0" distL="0" distR="0" wp14:anchorId="1C1FB4AF" wp14:editId="0763668F">
            <wp:extent cx="3543300" cy="2200275"/>
            <wp:effectExtent l="0" t="0" r="0" b="0"/>
            <wp:docPr id="100025" name="Рисунок 100025" descr="_scroll_external/attachments/2013-06-13_114009-ec3354e794dd0bc5df7557502f88ad7b20cfac196646fe6177112aa7acebdb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67969" name=""/>
                    <pic:cNvPicPr>
                      <a:picLocks noChangeAspect="1"/>
                    </pic:cNvPicPr>
                  </pic:nvPicPr>
                  <pic:blipFill>
                    <a:blip r:embed="rId35"/>
                    <a:stretch>
                      <a:fillRect/>
                    </a:stretch>
                  </pic:blipFill>
                  <pic:spPr>
                    <a:xfrm>
                      <a:off x="0" y="0"/>
                      <a:ext cx="3543300" cy="2200275"/>
                    </a:xfrm>
                    <a:prstGeom prst="rect">
                      <a:avLst/>
                    </a:prstGeom>
                    <a:ln w="9525">
                      <a:solidFill>
                        <a:srgbClr val="000000"/>
                      </a:solidFill>
                    </a:ln>
                  </pic:spPr>
                </pic:pic>
              </a:graphicData>
            </a:graphic>
          </wp:inline>
        </w:drawing>
      </w:r>
    </w:p>
    <w:p w14:paraId="39B6BC0C" w14:textId="77777777" w:rsidR="00AB0401" w:rsidRPr="00C8603F" w:rsidRDefault="00AB0401" w:rsidP="008D4EFA"/>
    <w:p w14:paraId="3258EC0E" w14:textId="77777777" w:rsidR="00AB0401" w:rsidRPr="00C8603F" w:rsidRDefault="00AB0401" w:rsidP="008D4EFA">
      <w:r w:rsidRPr="00C8603F">
        <w:t xml:space="preserve">Укажите необходимые данные. Для применения изменений нажмите кнопку </w:t>
      </w:r>
      <w:r w:rsidRPr="00C8603F">
        <w:rPr>
          <w:b/>
        </w:rPr>
        <w:t>Редактировать</w:t>
      </w:r>
      <w:r w:rsidRPr="00C8603F">
        <w:t>.</w:t>
      </w:r>
    </w:p>
    <w:p w14:paraId="1864AACF" w14:textId="77777777" w:rsidR="00AB0401" w:rsidRPr="00C8603F" w:rsidRDefault="00AB0401" w:rsidP="00AB0401">
      <w:pPr>
        <w:pStyle w:val="3"/>
      </w:pPr>
      <w:bookmarkStart w:id="79" w:name="_Toc256000017"/>
      <w:bookmarkStart w:id="80" w:name="scroll-bookmark-20"/>
      <w:bookmarkStart w:id="81" w:name="_Toc57304762"/>
      <w:r w:rsidRPr="00C8603F">
        <w:t>Добавление расписания для работы с электронной очередью</w:t>
      </w:r>
      <w:bookmarkEnd w:id="79"/>
      <w:bookmarkEnd w:id="80"/>
      <w:bookmarkEnd w:id="81"/>
    </w:p>
    <w:p w14:paraId="68F972E1" w14:textId="77777777" w:rsidR="00AB0401" w:rsidRPr="00C8603F" w:rsidRDefault="00AB0401" w:rsidP="00AB0401">
      <w:pPr>
        <w:pStyle w:val="4"/>
      </w:pPr>
      <w:bookmarkStart w:id="82" w:name="_Toc256000018"/>
      <w:bookmarkStart w:id="83" w:name="scroll-bookmark-21"/>
      <w:r w:rsidRPr="00C8603F">
        <w:t>Общий порядок работы</w:t>
      </w:r>
      <w:bookmarkEnd w:id="82"/>
      <w:bookmarkEnd w:id="83"/>
    </w:p>
    <w:p w14:paraId="44B91DF8" w14:textId="77777777" w:rsidR="00AB0401" w:rsidRPr="00C8603F" w:rsidRDefault="00AB0401" w:rsidP="008D4EFA">
      <w:r w:rsidRPr="00C8603F">
        <w:t>Для добавления расписания из АРМ врача поликлиники:</w:t>
      </w:r>
    </w:p>
    <w:p w14:paraId="0CBF9315" w14:textId="77777777" w:rsidR="00AB0401" w:rsidRPr="00C8603F" w:rsidRDefault="00AB0401" w:rsidP="00AB0401">
      <w:pPr>
        <w:pStyle w:val="ScrollListBullet1"/>
        <w:rPr>
          <w:rFonts w:cs="Times New Roman"/>
        </w:rPr>
      </w:pPr>
      <w:r w:rsidRPr="00C8603F">
        <w:rPr>
          <w:rFonts w:cs="Times New Roman"/>
        </w:rPr>
        <w:lastRenderedPageBreak/>
        <w:t xml:space="preserve">Нажмите кнопку </w:t>
      </w:r>
      <w:r w:rsidRPr="00C8603F">
        <w:rPr>
          <w:rFonts w:cs="Times New Roman"/>
          <w:b/>
        </w:rPr>
        <w:t>Работа с расписанием</w:t>
      </w:r>
      <w:r w:rsidRPr="00C8603F">
        <w:rPr>
          <w:rFonts w:cs="Times New Roman"/>
        </w:rPr>
        <w:t xml:space="preserve"> на боковой панели АРМ. Отобразится форма работы с расписанием.</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6725928F" w14:textId="77777777" w:rsidTr="00515563">
        <w:tc>
          <w:tcPr>
            <w:tcW w:w="8519" w:type="dxa"/>
            <w:tcBorders>
              <w:top w:val="nil"/>
              <w:left w:val="nil"/>
              <w:bottom w:val="nil"/>
              <w:right w:val="nil"/>
            </w:tcBorders>
            <w:shd w:val="solid" w:color="FFFFFF" w:fill="FFFFFF"/>
          </w:tcPr>
          <w:p w14:paraId="2C7A33E5"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0B622C48" wp14:editId="50497FB3">
                  <wp:extent cx="4574540" cy="3598103"/>
                  <wp:effectExtent l="0" t="0" r="0" b="0"/>
                  <wp:docPr id="100026" name="Рисунок 100026" descr="_scroll_external/attachments/2020-04-28_124905-0a6e621506095bea13ab5890d6c67dd80292ae0dea4396801eadc780f4a29f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97119" name=""/>
                          <pic:cNvPicPr>
                            <a:picLocks noChangeAspect="1"/>
                          </pic:cNvPicPr>
                        </pic:nvPicPr>
                        <pic:blipFill>
                          <a:blip r:embed="rId36"/>
                          <a:stretch>
                            <a:fillRect/>
                          </a:stretch>
                        </pic:blipFill>
                        <pic:spPr>
                          <a:xfrm>
                            <a:off x="0" y="0"/>
                            <a:ext cx="4574540" cy="3598103"/>
                          </a:xfrm>
                          <a:prstGeom prst="rect">
                            <a:avLst/>
                          </a:prstGeom>
                          <a:ln w="9525">
                            <a:solidFill>
                              <a:srgbClr val="000000"/>
                            </a:solidFill>
                          </a:ln>
                        </pic:spPr>
                      </pic:pic>
                    </a:graphicData>
                  </a:graphic>
                </wp:inline>
              </w:drawing>
            </w:r>
          </w:p>
        </w:tc>
      </w:tr>
    </w:tbl>
    <w:p w14:paraId="277464E6" w14:textId="77777777" w:rsidR="00AB0401" w:rsidRPr="00C8603F" w:rsidRDefault="00AB0401" w:rsidP="00AB0401">
      <w:pPr>
        <w:pStyle w:val="ScrollListBullet1"/>
        <w:rPr>
          <w:rFonts w:cs="Times New Roman"/>
        </w:rPr>
      </w:pPr>
      <w:r w:rsidRPr="00C8603F">
        <w:rPr>
          <w:rFonts w:cs="Times New Roman"/>
        </w:rPr>
        <w:t xml:space="preserve">Нажмите кнопку </w:t>
      </w:r>
      <w:proofErr w:type="gramStart"/>
      <w:r w:rsidRPr="00C8603F">
        <w:rPr>
          <w:rFonts w:cs="Times New Roman"/>
          <w:b/>
        </w:rPr>
        <w:t>Создать</w:t>
      </w:r>
      <w:proofErr w:type="gramEnd"/>
      <w:r w:rsidRPr="00C8603F">
        <w:rPr>
          <w:rFonts w:cs="Times New Roman"/>
          <w:b/>
        </w:rPr>
        <w:t xml:space="preserve"> расписание</w:t>
      </w:r>
      <w:r w:rsidRPr="00C8603F">
        <w:rPr>
          <w:rFonts w:cs="Times New Roman"/>
        </w:rPr>
        <w:t>. Отобразится форма "Создание расписания".</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00646099" w14:textId="77777777" w:rsidTr="00515563">
        <w:tc>
          <w:tcPr>
            <w:tcW w:w="8519" w:type="dxa"/>
            <w:tcBorders>
              <w:top w:val="nil"/>
              <w:left w:val="nil"/>
              <w:bottom w:val="nil"/>
              <w:right w:val="nil"/>
            </w:tcBorders>
            <w:shd w:val="solid" w:color="FFFFFF" w:fill="FFFFFF"/>
          </w:tcPr>
          <w:p w14:paraId="374F8314" w14:textId="77777777" w:rsidR="00AB0401" w:rsidRPr="00C8603F" w:rsidRDefault="00AB0401" w:rsidP="00515563">
            <w:pPr>
              <w:pStyle w:val="ScrollPanelNormal"/>
              <w:spacing w:beforeAutospacing="1"/>
              <w:jc w:val="center"/>
            </w:pPr>
            <w:r w:rsidRPr="00C8603F">
              <w:rPr>
                <w:noProof/>
                <w:sz w:val="20"/>
                <w:szCs w:val="20"/>
              </w:rPr>
              <w:lastRenderedPageBreak/>
              <w:drawing>
                <wp:inline distT="0" distB="0" distL="0" distR="0" wp14:anchorId="2EB4E30D" wp14:editId="6C772836">
                  <wp:extent cx="4574540" cy="3767268"/>
                  <wp:effectExtent l="0" t="0" r="0" b="0"/>
                  <wp:docPr id="100027" name="Рисунок 100027" descr="_scroll_external/attachments/2017-09-08_163306-879219248e362090a16ba1111119dad7e71c55a9737691f92a1ab526947a6d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84200" name=""/>
                          <pic:cNvPicPr>
                            <a:picLocks noChangeAspect="1"/>
                          </pic:cNvPicPr>
                        </pic:nvPicPr>
                        <pic:blipFill>
                          <a:blip r:embed="rId37"/>
                          <a:stretch>
                            <a:fillRect/>
                          </a:stretch>
                        </pic:blipFill>
                        <pic:spPr>
                          <a:xfrm>
                            <a:off x="0" y="0"/>
                            <a:ext cx="4574540" cy="3767268"/>
                          </a:xfrm>
                          <a:prstGeom prst="rect">
                            <a:avLst/>
                          </a:prstGeom>
                          <a:ln w="9525">
                            <a:solidFill>
                              <a:srgbClr val="000000"/>
                            </a:solidFill>
                          </a:ln>
                        </pic:spPr>
                      </pic:pic>
                    </a:graphicData>
                  </a:graphic>
                </wp:inline>
              </w:drawing>
            </w:r>
          </w:p>
        </w:tc>
      </w:tr>
    </w:tbl>
    <w:p w14:paraId="25DA8841" w14:textId="77777777" w:rsidR="00AB0401" w:rsidRPr="00C8603F" w:rsidRDefault="00AB0401" w:rsidP="00AB0401">
      <w:pPr>
        <w:pStyle w:val="ScrollListBullet1"/>
        <w:rPr>
          <w:rFonts w:cs="Times New Roman"/>
        </w:rPr>
      </w:pPr>
      <w:r w:rsidRPr="00C8603F">
        <w:rPr>
          <w:rFonts w:cs="Times New Roman"/>
        </w:rPr>
        <w:t>Заполните поля формы:</w:t>
      </w:r>
    </w:p>
    <w:p w14:paraId="4BA9E1B5" w14:textId="77777777" w:rsidR="00AB0401" w:rsidRPr="00C8603F" w:rsidRDefault="00AB0401" w:rsidP="00A95515">
      <w:pPr>
        <w:pStyle w:val="ScrollListBullet2"/>
        <w:numPr>
          <w:ilvl w:val="0"/>
          <w:numId w:val="29"/>
        </w:numPr>
        <w:tabs>
          <w:tab w:val="clear" w:pos="1315"/>
          <w:tab w:val="num" w:pos="1780"/>
        </w:tabs>
        <w:ind w:left="1780" w:hanging="465"/>
      </w:pPr>
      <w:r w:rsidRPr="00C8603F">
        <w:t>Для работы с записью в обычном режиме, укажите тип бирки "Обычная";</w:t>
      </w:r>
    </w:p>
    <w:p w14:paraId="4F44B88A" w14:textId="77777777" w:rsidR="00AB0401" w:rsidRPr="00C8603F" w:rsidRDefault="00AB0401" w:rsidP="00A95515">
      <w:pPr>
        <w:pStyle w:val="ScrollListBullet2"/>
        <w:numPr>
          <w:ilvl w:val="0"/>
          <w:numId w:val="29"/>
        </w:numPr>
        <w:tabs>
          <w:tab w:val="clear" w:pos="1315"/>
          <w:tab w:val="num" w:pos="1780"/>
        </w:tabs>
        <w:ind w:left="1780" w:hanging="465"/>
      </w:pPr>
      <w:r w:rsidRPr="00C8603F">
        <w:t>Для создания расписания с возможностью приема по "живой очереди" для типа бирки указывается значение "Живая очередь";</w:t>
      </w:r>
    </w:p>
    <w:p w14:paraId="1A687388" w14:textId="77777777" w:rsidR="00AB0401" w:rsidRPr="00C8603F" w:rsidRDefault="00AB0401" w:rsidP="00A95515">
      <w:pPr>
        <w:pStyle w:val="ScrollListBullet2"/>
        <w:numPr>
          <w:ilvl w:val="0"/>
          <w:numId w:val="29"/>
        </w:numPr>
        <w:tabs>
          <w:tab w:val="clear" w:pos="1315"/>
          <w:tab w:val="num" w:pos="1780"/>
        </w:tabs>
        <w:ind w:left="1780" w:hanging="465"/>
      </w:pPr>
      <w:r w:rsidRPr="00C8603F">
        <w:t>Для создания расписания для работы в смешанном режиме добавьте обычные бирки и бирки с типом "Живая очередь".</w:t>
      </w:r>
    </w:p>
    <w:p w14:paraId="3424E360" w14:textId="77777777" w:rsidR="00AB0401" w:rsidRPr="00C8603F" w:rsidRDefault="00AB0401" w:rsidP="00AB0401">
      <w:pPr>
        <w:pStyle w:val="ScrollListBullet1"/>
        <w:rPr>
          <w:rFonts w:cs="Times New Roman"/>
        </w:rPr>
      </w:pPr>
      <w:r w:rsidRPr="00C8603F">
        <w:rPr>
          <w:rFonts w:cs="Times New Roman"/>
        </w:rPr>
        <w:t xml:space="preserve">Нажмите кнопку </w:t>
      </w:r>
      <w:proofErr w:type="gramStart"/>
      <w:r w:rsidRPr="00C8603F">
        <w:rPr>
          <w:rFonts w:cs="Times New Roman"/>
        </w:rPr>
        <w:t>Создать</w:t>
      </w:r>
      <w:proofErr w:type="gramEnd"/>
      <w:r w:rsidRPr="00C8603F">
        <w:rPr>
          <w:rFonts w:cs="Times New Roman"/>
        </w:rPr>
        <w:t xml:space="preserve"> расписание.</w:t>
      </w:r>
    </w:p>
    <w:p w14:paraId="0633B1D8" w14:textId="77777777" w:rsidR="00AB0401" w:rsidRPr="00C8603F" w:rsidRDefault="00AB0401" w:rsidP="00AB0401">
      <w:pPr>
        <w:pStyle w:val="4"/>
      </w:pPr>
      <w:bookmarkStart w:id="84" w:name="_Toc256000019"/>
      <w:bookmarkStart w:id="85" w:name="scroll-bookmark-22"/>
      <w:r w:rsidRPr="00C8603F">
        <w:t>Запись в расписании</w:t>
      </w:r>
      <w:bookmarkEnd w:id="84"/>
      <w:bookmarkEnd w:id="85"/>
    </w:p>
    <w:p w14:paraId="083A6864" w14:textId="78ED3CF6" w:rsidR="00AB0401" w:rsidRPr="00C8603F" w:rsidRDefault="00AB0401" w:rsidP="008D4EFA">
      <w:r w:rsidRPr="00C8603F">
        <w:t xml:space="preserve">Возможность записи на текущий день, на следующий день и так далее определяется в параметрах системы. Подробнее см. </w:t>
      </w:r>
      <w:hyperlink r:id="rId38" w:anchor="id-Параметрысистемы-НастройкиЗаписьпациентов" w:history="1">
        <w:r w:rsidRPr="00C8603F">
          <w:rPr>
            <w:rStyle w:val="a3"/>
          </w:rPr>
          <w:t>Параметры системы</w:t>
        </w:r>
      </w:hyperlink>
      <w:r w:rsidRPr="00C8603F">
        <w:t>.</w:t>
      </w:r>
    </w:p>
    <w:p w14:paraId="43C36B4A" w14:textId="77777777" w:rsidR="00AB0401" w:rsidRPr="00C8603F" w:rsidRDefault="00AB0401" w:rsidP="008D4EFA">
      <w:r w:rsidRPr="00C8603F">
        <w:t>Если на очереди включена настройка "Запись на текущий день", то настройки запрета записи на сегодня и на завтра из параметров системы не учитываются.</w:t>
      </w:r>
    </w:p>
    <w:p w14:paraId="3AF7E11B" w14:textId="4048AEAA" w:rsidR="00AB0401" w:rsidRPr="00C8603F" w:rsidRDefault="00AB0401" w:rsidP="008D4EFA">
      <w:r w:rsidRPr="00C8603F">
        <w:t xml:space="preserve">Если на форме </w:t>
      </w:r>
      <w:hyperlink r:id="rId39" w:anchor="id-Параметрысистемы-Настройки:Записьпациентов" w:history="1">
        <w:r w:rsidRPr="00C8603F">
          <w:rPr>
            <w:rStyle w:val="a3"/>
          </w:rPr>
          <w:t>Параметры системы</w:t>
        </w:r>
      </w:hyperlink>
      <w:r w:rsidRPr="00C8603F">
        <w:t xml:space="preserve"> установлен флаг </w:t>
      </w:r>
      <w:r w:rsidRPr="00C8603F">
        <w:rPr>
          <w:b/>
        </w:rPr>
        <w:t>Запретить действия с бирками на прошедшее время (включая текущий день)</w:t>
      </w:r>
      <w:r w:rsidRPr="00C8603F">
        <w:t>, то для бирок время и дата которых меньше текущей даты и времени, недоступны функции:</w:t>
      </w:r>
    </w:p>
    <w:p w14:paraId="52839FE0" w14:textId="77777777" w:rsidR="00AB0401" w:rsidRPr="00C8603F" w:rsidRDefault="00AB0401" w:rsidP="00A95515">
      <w:pPr>
        <w:pStyle w:val="ScrollListBullet"/>
        <w:numPr>
          <w:ilvl w:val="0"/>
          <w:numId w:val="30"/>
        </w:numPr>
        <w:rPr>
          <w:rFonts w:cs="Times New Roman"/>
        </w:rPr>
      </w:pPr>
      <w:r w:rsidRPr="00C8603F">
        <w:rPr>
          <w:rFonts w:cs="Times New Roman"/>
        </w:rPr>
        <w:lastRenderedPageBreak/>
        <w:t>Освободить бирку;</w:t>
      </w:r>
    </w:p>
    <w:p w14:paraId="1E9930C4" w14:textId="77777777" w:rsidR="00AB0401" w:rsidRPr="00C8603F" w:rsidRDefault="00AB0401" w:rsidP="00A95515">
      <w:pPr>
        <w:pStyle w:val="ScrollListBullet"/>
        <w:numPr>
          <w:ilvl w:val="0"/>
          <w:numId w:val="30"/>
        </w:numPr>
        <w:rPr>
          <w:rFonts w:cs="Times New Roman"/>
        </w:rPr>
      </w:pPr>
      <w:r w:rsidRPr="00C8603F">
        <w:rPr>
          <w:rFonts w:cs="Times New Roman"/>
        </w:rPr>
        <w:t>Удалить бирку;</w:t>
      </w:r>
    </w:p>
    <w:p w14:paraId="75F08141" w14:textId="77777777" w:rsidR="00AB0401" w:rsidRPr="00C8603F" w:rsidRDefault="00AB0401" w:rsidP="00A95515">
      <w:pPr>
        <w:pStyle w:val="ScrollListBullet"/>
        <w:numPr>
          <w:ilvl w:val="0"/>
          <w:numId w:val="30"/>
        </w:numPr>
        <w:rPr>
          <w:rFonts w:cs="Times New Roman"/>
        </w:rPr>
      </w:pPr>
      <w:r w:rsidRPr="00C8603F">
        <w:rPr>
          <w:rFonts w:cs="Times New Roman"/>
        </w:rPr>
        <w:t>Очистить день.</w:t>
      </w:r>
    </w:p>
    <w:p w14:paraId="269B8158" w14:textId="77777777" w:rsidR="00AB0401" w:rsidRPr="00C8603F" w:rsidRDefault="00AB0401" w:rsidP="00AB0401">
      <w:pPr>
        <w:pStyle w:val="3"/>
      </w:pPr>
      <w:bookmarkStart w:id="86" w:name="_Toc256000020"/>
      <w:bookmarkStart w:id="87" w:name="scroll-bookmark-23"/>
      <w:bookmarkStart w:id="88" w:name="_Toc57304763"/>
      <w:r w:rsidRPr="00C8603F">
        <w:t>Работа с бирками с типом "Групповой прием"</w:t>
      </w:r>
      <w:bookmarkEnd w:id="86"/>
      <w:bookmarkEnd w:id="87"/>
      <w:bookmarkEnd w:id="88"/>
    </w:p>
    <w:p w14:paraId="36BDC1A5" w14:textId="292546E6" w:rsidR="00AB0401" w:rsidRPr="00C8603F" w:rsidRDefault="00AB0401" w:rsidP="008D4EFA">
      <w:r w:rsidRPr="00C8603F">
        <w:t>Описание работы с бирками "Групповой прием" см. Бирки с типом "Групповой прием".</w:t>
      </w:r>
    </w:p>
    <w:p w14:paraId="28BAA505" w14:textId="77777777" w:rsidR="00AB0401" w:rsidRPr="00C8603F" w:rsidRDefault="00AB0401" w:rsidP="00AB0401">
      <w:pPr>
        <w:pStyle w:val="2"/>
      </w:pPr>
      <w:bookmarkStart w:id="89" w:name="_Toc256000021"/>
      <w:bookmarkStart w:id="90" w:name="scroll-bookmark-25"/>
      <w:bookmarkStart w:id="91" w:name="_Toc57304764"/>
      <w:r w:rsidRPr="00C8603F">
        <w:t>Мастер редактирования расписания</w:t>
      </w:r>
      <w:bookmarkEnd w:id="89"/>
      <w:bookmarkEnd w:id="90"/>
      <w:bookmarkEnd w:id="91"/>
    </w:p>
    <w:p w14:paraId="0D8CD25E" w14:textId="77777777" w:rsidR="00AB0401" w:rsidRPr="00C8603F" w:rsidRDefault="00AB0401" w:rsidP="00AB0401">
      <w:pPr>
        <w:pStyle w:val="3"/>
      </w:pPr>
      <w:bookmarkStart w:id="92" w:name="_Toc256000022"/>
      <w:bookmarkStart w:id="93" w:name="scroll-bookmark-26"/>
      <w:bookmarkStart w:id="94" w:name="_Toc57304765"/>
      <w:r w:rsidRPr="00C8603F">
        <w:t>Описание формы</w:t>
      </w:r>
      <w:bookmarkEnd w:id="92"/>
      <w:bookmarkEnd w:id="93"/>
      <w:bookmarkEnd w:id="94"/>
    </w:p>
    <w:p w14:paraId="6E6F23E2" w14:textId="1CB77AF2" w:rsidR="00AB0401" w:rsidRPr="00C8603F" w:rsidRDefault="00AB0401" w:rsidP="008D4EFA">
      <w:r w:rsidRPr="00C8603F">
        <w:t xml:space="preserve">Форма доступна для вызова из </w:t>
      </w:r>
      <w:hyperlink r:id="rId40" w:history="1">
        <w:r w:rsidRPr="00C8603F">
          <w:rPr>
            <w:rStyle w:val="a3"/>
          </w:rPr>
          <w:t xml:space="preserve">АРМ оператора </w:t>
        </w:r>
        <w:proofErr w:type="spellStart"/>
        <w:r w:rsidRPr="00C8603F">
          <w:rPr>
            <w:rStyle w:val="a3"/>
          </w:rPr>
          <w:t>call</w:t>
        </w:r>
        <w:proofErr w:type="spellEnd"/>
        <w:r w:rsidRPr="00C8603F">
          <w:rPr>
            <w:rStyle w:val="a3"/>
          </w:rPr>
          <w:t>-центра</w:t>
        </w:r>
      </w:hyperlink>
      <w:r w:rsidRPr="00C8603F">
        <w:t xml:space="preserve">, </w:t>
      </w:r>
      <w:hyperlink r:id="rId41" w:history="1">
        <w:r w:rsidRPr="00C8603F">
          <w:rPr>
            <w:rStyle w:val="a3"/>
          </w:rPr>
          <w:t>АРМ регистратора поликлиники</w:t>
        </w:r>
      </w:hyperlink>
      <w:r w:rsidRPr="00C8603F">
        <w:t>. Для работы с расписанием нажмите кнопку </w:t>
      </w:r>
      <w:r w:rsidRPr="00C8603F">
        <w:rPr>
          <w:b/>
        </w:rPr>
        <w:t>Ведение расписания</w:t>
      </w:r>
      <w:r w:rsidRPr="00C8603F">
        <w:t> на боковой панели АРМ.</w:t>
      </w:r>
    </w:p>
    <w:p w14:paraId="38C076BC" w14:textId="77777777" w:rsidR="00AB0401" w:rsidRPr="00C8603F" w:rsidRDefault="00AB0401" w:rsidP="008D4EFA">
      <w:r w:rsidRPr="00C8603F">
        <w:t>Отобразится форма редактирования расписания.</w:t>
      </w:r>
    </w:p>
    <w:p w14:paraId="4A97D7D9" w14:textId="77777777" w:rsidR="00AB0401" w:rsidRPr="00C8603F" w:rsidRDefault="00AB0401" w:rsidP="008D4EFA">
      <w:r w:rsidRPr="00C8603F">
        <w:rPr>
          <w:noProof/>
        </w:rPr>
        <w:drawing>
          <wp:inline distT="0" distB="0" distL="0" distR="0" wp14:anchorId="324E8C30" wp14:editId="0A64EEEC">
            <wp:extent cx="6295390" cy="3896890"/>
            <wp:effectExtent l="0" t="0" r="0" b="0"/>
            <wp:docPr id="100028" name="Рисунок 100028" descr="_scroll_external/attachments/izobrayoenie-ebcabbee3975a150af244f6149a8295ce85261fdc14ea32a9ff534572347df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54967" name=""/>
                    <pic:cNvPicPr>
                      <a:picLocks noChangeAspect="1"/>
                    </pic:cNvPicPr>
                  </pic:nvPicPr>
                  <pic:blipFill>
                    <a:blip r:embed="rId42"/>
                    <a:stretch>
                      <a:fillRect/>
                    </a:stretch>
                  </pic:blipFill>
                  <pic:spPr>
                    <a:xfrm>
                      <a:off x="0" y="0"/>
                      <a:ext cx="6295390" cy="3896890"/>
                    </a:xfrm>
                    <a:prstGeom prst="rect">
                      <a:avLst/>
                    </a:prstGeom>
                    <a:ln w="9525">
                      <a:solidFill>
                        <a:srgbClr val="000000"/>
                      </a:solidFill>
                    </a:ln>
                  </pic:spPr>
                </pic:pic>
              </a:graphicData>
            </a:graphic>
          </wp:inline>
        </w:drawing>
      </w:r>
    </w:p>
    <w:p w14:paraId="3E407999" w14:textId="77777777" w:rsidR="00AB0401" w:rsidRPr="00C8603F" w:rsidRDefault="00AB0401" w:rsidP="008D4EFA">
      <w:r w:rsidRPr="00C8603F">
        <w:t>В области слева отображается дерево структурных элементов МО. В списке отображаются как открытые, так и закрытые на текущую дату элементы. Закрытые отмечены знаком в виде замка.</w:t>
      </w:r>
    </w:p>
    <w:p w14:paraId="4A85AD49" w14:textId="77777777" w:rsidR="00AB0401" w:rsidRPr="00C8603F" w:rsidRDefault="00AB0401" w:rsidP="008D4EFA">
      <w:r w:rsidRPr="00C8603F">
        <w:lastRenderedPageBreak/>
        <w:t>Ниже отображается перечень врачей/служб/ресурсов для которых необходимо редактирование расписания. В списке доступна фильтрация по открытым и закрытым местам работы. По умолчанию отображаются только открытые места работы сотрудников. Для отображения закрытых или всех мест работы раскройте список </w:t>
      </w:r>
      <w:proofErr w:type="gramStart"/>
      <w:r w:rsidRPr="00C8603F">
        <w:rPr>
          <w:b/>
        </w:rPr>
        <w:t>Показывать</w:t>
      </w:r>
      <w:proofErr w:type="gramEnd"/>
      <w:r w:rsidRPr="00C8603F">
        <w:t> и выберите соответствующее значение.</w:t>
      </w:r>
    </w:p>
    <w:p w14:paraId="0555A709" w14:textId="77777777" w:rsidR="00AB0401" w:rsidRPr="00C8603F" w:rsidRDefault="00AB0401" w:rsidP="008D4EFA">
      <w:r w:rsidRPr="00C8603F">
        <w:t xml:space="preserve">Выберите структурный элемент в дереве. В списке ниже отобразится перечень </w:t>
      </w:r>
      <w:proofErr w:type="gramStart"/>
      <w:r w:rsidRPr="00C8603F">
        <w:t>врачей</w:t>
      </w:r>
      <w:proofErr w:type="gramEnd"/>
      <w:r w:rsidRPr="00C8603F">
        <w:t xml:space="preserve"> работающих в данном отделении/службе, либо перечень услуг, оказываемых в данном отделении/службе. При выборе отделения стационара расписание будет создаваться на койки стационара. В области справа отобразится форма работы с расписанием.</w:t>
      </w:r>
    </w:p>
    <w:p w14:paraId="41F5ABC2" w14:textId="77777777" w:rsidR="00AB0401" w:rsidRPr="00C8603F" w:rsidRDefault="00AB0401" w:rsidP="008D4EFA">
      <w:r w:rsidRPr="00C8603F">
        <w:t>Для администратора центра записи доступен фильтр по медицинским организациям:</w:t>
      </w:r>
    </w:p>
    <w:p w14:paraId="08CB00C1" w14:textId="6C6E6626" w:rsidR="00AB0401" w:rsidRPr="00C8603F" w:rsidRDefault="00AB0401" w:rsidP="00CF3D79">
      <w:pPr>
        <w:pStyle w:val="phfigure"/>
      </w:pPr>
      <w:r w:rsidRPr="00C8603F">
        <w:rPr>
          <w:noProof/>
        </w:rPr>
        <w:drawing>
          <wp:inline distT="0" distB="0" distL="0" distR="0" wp14:anchorId="5D2E9346" wp14:editId="5ED4BF77">
            <wp:extent cx="3476625" cy="1885950"/>
            <wp:effectExtent l="0" t="0" r="0" b="0"/>
            <wp:docPr id="100029" name="Рисунок 100029" descr="_scroll_external/attachments/2020-05-25_123200-78d33120a49d4153ff316b45559ee6bf9d67f22afa097ac56f106c39482dca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78146" name=""/>
                    <pic:cNvPicPr>
                      <a:picLocks noChangeAspect="1"/>
                    </pic:cNvPicPr>
                  </pic:nvPicPr>
                  <pic:blipFill>
                    <a:blip r:embed="rId43"/>
                    <a:stretch>
                      <a:fillRect/>
                    </a:stretch>
                  </pic:blipFill>
                  <pic:spPr>
                    <a:xfrm>
                      <a:off x="0" y="0"/>
                      <a:ext cx="3476625" cy="1885950"/>
                    </a:xfrm>
                    <a:prstGeom prst="rect">
                      <a:avLst/>
                    </a:prstGeom>
                    <a:ln w="9525">
                      <a:solidFill>
                        <a:srgbClr val="000000"/>
                      </a:solidFill>
                    </a:ln>
                  </pic:spPr>
                </pic:pic>
              </a:graphicData>
            </a:graphic>
          </wp:inline>
        </w:drawing>
      </w:r>
    </w:p>
    <w:p w14:paraId="6EE8A654" w14:textId="77777777" w:rsidR="00AB0401" w:rsidRPr="00C8603F" w:rsidRDefault="00AB0401" w:rsidP="00AB0401">
      <w:pPr>
        <w:pStyle w:val="3"/>
      </w:pPr>
      <w:bookmarkStart w:id="95" w:name="_Toc256000023"/>
      <w:bookmarkStart w:id="96" w:name="scroll-bookmark-27"/>
      <w:bookmarkStart w:id="97" w:name="_Toc57304766"/>
      <w:r w:rsidRPr="00C8603F">
        <w:t>Общий алгоритм работы с расписанием</w:t>
      </w:r>
      <w:bookmarkEnd w:id="95"/>
      <w:bookmarkEnd w:id="96"/>
      <w:bookmarkEnd w:id="97"/>
    </w:p>
    <w:p w14:paraId="6E41E9E3" w14:textId="77777777" w:rsidR="00AB0401" w:rsidRPr="00C8603F" w:rsidRDefault="00AB0401" w:rsidP="008D4EFA">
      <w:r w:rsidRPr="00C8603F">
        <w:t>Варианты создания расписания:</w:t>
      </w:r>
    </w:p>
    <w:p w14:paraId="71B68F97" w14:textId="77777777" w:rsidR="00AB0401" w:rsidRPr="00C8603F" w:rsidRDefault="00AB0401" w:rsidP="00A95515">
      <w:pPr>
        <w:pStyle w:val="ScrollListBullet"/>
        <w:numPr>
          <w:ilvl w:val="0"/>
          <w:numId w:val="33"/>
        </w:numPr>
        <w:rPr>
          <w:rFonts w:cs="Times New Roman"/>
        </w:rPr>
      </w:pPr>
      <w:r w:rsidRPr="00C8603F">
        <w:rPr>
          <w:rFonts w:cs="Times New Roman"/>
        </w:rPr>
        <w:t>Врача.</w:t>
      </w:r>
    </w:p>
    <w:p w14:paraId="03AF83E1" w14:textId="77777777" w:rsidR="00AB0401" w:rsidRPr="00C8603F" w:rsidRDefault="00AB0401" w:rsidP="00A95515">
      <w:pPr>
        <w:pStyle w:val="ScrollListBullet"/>
        <w:numPr>
          <w:ilvl w:val="0"/>
          <w:numId w:val="33"/>
        </w:numPr>
        <w:rPr>
          <w:rFonts w:cs="Times New Roman"/>
        </w:rPr>
      </w:pPr>
      <w:r w:rsidRPr="00C8603F">
        <w:rPr>
          <w:rFonts w:cs="Times New Roman"/>
        </w:rPr>
        <w:t>Службы.</w:t>
      </w:r>
    </w:p>
    <w:p w14:paraId="7F62F120" w14:textId="77777777" w:rsidR="00AB0401" w:rsidRPr="00C8603F" w:rsidRDefault="00AB0401" w:rsidP="00A95515">
      <w:pPr>
        <w:pStyle w:val="ScrollListBullet"/>
        <w:numPr>
          <w:ilvl w:val="0"/>
          <w:numId w:val="33"/>
        </w:numPr>
        <w:rPr>
          <w:rFonts w:cs="Times New Roman"/>
        </w:rPr>
      </w:pPr>
      <w:r w:rsidRPr="00C8603F">
        <w:rPr>
          <w:rFonts w:cs="Times New Roman"/>
        </w:rPr>
        <w:t>Услуги.</w:t>
      </w:r>
    </w:p>
    <w:p w14:paraId="11C96724" w14:textId="77777777" w:rsidR="00AB0401" w:rsidRPr="00C8603F" w:rsidRDefault="00AB0401" w:rsidP="00A95515">
      <w:pPr>
        <w:pStyle w:val="ScrollListBullet"/>
        <w:numPr>
          <w:ilvl w:val="0"/>
          <w:numId w:val="33"/>
        </w:numPr>
        <w:rPr>
          <w:rFonts w:cs="Times New Roman"/>
        </w:rPr>
      </w:pPr>
      <w:r w:rsidRPr="00C8603F">
        <w:rPr>
          <w:rFonts w:cs="Times New Roman"/>
        </w:rPr>
        <w:t>Койки - для отделений стационара.</w:t>
      </w:r>
    </w:p>
    <w:p w14:paraId="76869622" w14:textId="77777777" w:rsidR="00AB0401" w:rsidRPr="00C8603F" w:rsidRDefault="00AB0401" w:rsidP="00A95515">
      <w:pPr>
        <w:pStyle w:val="ScrollListBullet"/>
        <w:numPr>
          <w:ilvl w:val="0"/>
          <w:numId w:val="33"/>
        </w:numPr>
        <w:rPr>
          <w:rFonts w:cs="Times New Roman"/>
        </w:rPr>
      </w:pPr>
      <w:r w:rsidRPr="00C8603F">
        <w:rPr>
          <w:rFonts w:cs="Times New Roman"/>
        </w:rPr>
        <w:t>Ресурса - только для служб с типом "Диагностика".</w:t>
      </w:r>
    </w:p>
    <w:p w14:paraId="243A9030" w14:textId="77777777" w:rsidR="00AB0401" w:rsidRPr="00C8603F" w:rsidRDefault="00AB0401" w:rsidP="008D4EFA">
      <w:r w:rsidRPr="00C8603F">
        <w:t>В стационаре расписание создается на отделение, с указанием типа и количества коек.</w:t>
      </w:r>
    </w:p>
    <w:tbl>
      <w:tblPr>
        <w:tblStyle w:val="ScrollInfo"/>
        <w:tblW w:w="5000" w:type="pct"/>
        <w:tblLook w:val="0180" w:firstRow="0" w:lastRow="0" w:firstColumn="1" w:lastColumn="1" w:noHBand="0" w:noVBand="0"/>
      </w:tblPr>
      <w:tblGrid>
        <w:gridCol w:w="10205"/>
      </w:tblGrid>
      <w:tr w:rsidR="00AB0401" w:rsidRPr="00C8603F" w14:paraId="54314F12" w14:textId="77777777" w:rsidTr="00515563">
        <w:tc>
          <w:tcPr>
            <w:tcW w:w="0" w:type="auto"/>
          </w:tcPr>
          <w:p w14:paraId="75BA4266" w14:textId="77777777" w:rsidR="00AB0401" w:rsidRPr="00C8603F" w:rsidRDefault="00AB0401" w:rsidP="008D4EFA">
            <w:pPr>
              <w:rPr>
                <w:lang w:val="ru-RU"/>
              </w:rPr>
            </w:pPr>
            <w:r w:rsidRPr="00C8603F">
              <w:rPr>
                <w:lang w:val="ru-RU"/>
              </w:rPr>
              <w:t>Примечание:</w:t>
            </w:r>
          </w:p>
          <w:p w14:paraId="05922F68" w14:textId="77777777" w:rsidR="00AB0401" w:rsidRPr="00C8603F" w:rsidRDefault="00AB0401" w:rsidP="008D4EFA">
            <w:pPr>
              <w:rPr>
                <w:lang w:val="ru-RU"/>
              </w:rPr>
            </w:pPr>
            <w:r w:rsidRPr="00C8603F">
              <w:rPr>
                <w:lang w:val="ru-RU"/>
              </w:rPr>
              <w:lastRenderedPageBreak/>
              <w:t>Для создания расписания на услуги, предварительно услуги должны быть добавлены на соответствующую службу.</w:t>
            </w:r>
          </w:p>
        </w:tc>
      </w:tr>
    </w:tbl>
    <w:p w14:paraId="3087E9F0" w14:textId="77777777" w:rsidR="00AB0401" w:rsidRPr="00C8603F" w:rsidRDefault="00AB0401" w:rsidP="008D4EFA">
      <w:r w:rsidRPr="00C8603F">
        <w:lastRenderedPageBreak/>
        <w:t>Для редактирования расписания службы:</w:t>
      </w:r>
    </w:p>
    <w:p w14:paraId="69267534" w14:textId="77777777" w:rsidR="00AB0401" w:rsidRPr="00C8603F" w:rsidRDefault="00AB0401" w:rsidP="00AB0401">
      <w:pPr>
        <w:pStyle w:val="ScrollListBullet1"/>
        <w:rPr>
          <w:rFonts w:cs="Times New Roman"/>
        </w:rPr>
      </w:pPr>
      <w:r w:rsidRPr="00C8603F">
        <w:rPr>
          <w:rFonts w:cs="Times New Roman"/>
        </w:rPr>
        <w:t>Выберите службу в дереве структуры МО.</w:t>
      </w:r>
    </w:p>
    <w:p w14:paraId="036B34A5" w14:textId="77777777" w:rsidR="00AB0401" w:rsidRPr="00C8603F" w:rsidRDefault="00AB0401" w:rsidP="00AB0401">
      <w:pPr>
        <w:pStyle w:val="ScrollListBullet1"/>
        <w:rPr>
          <w:rFonts w:cs="Times New Roman"/>
        </w:rPr>
      </w:pPr>
      <w:r w:rsidRPr="00C8603F">
        <w:rPr>
          <w:rFonts w:cs="Times New Roman"/>
        </w:rPr>
        <w:t>Отредактируйте расписание в области работы с расписанием.</w:t>
      </w:r>
    </w:p>
    <w:p w14:paraId="42CF4EDF" w14:textId="77777777" w:rsidR="00AB0401" w:rsidRPr="00C8603F" w:rsidRDefault="00AB0401" w:rsidP="008D4EFA">
      <w:r w:rsidRPr="00C8603F">
        <w:t>Для редактирования расписания врача:</w:t>
      </w:r>
    </w:p>
    <w:p w14:paraId="26118BF1" w14:textId="77777777" w:rsidR="00AB0401" w:rsidRPr="00C8603F" w:rsidRDefault="00AB0401" w:rsidP="00AB0401">
      <w:pPr>
        <w:pStyle w:val="ScrollListBullet1"/>
        <w:rPr>
          <w:rFonts w:cs="Times New Roman"/>
        </w:rPr>
      </w:pPr>
      <w:r w:rsidRPr="00C8603F">
        <w:rPr>
          <w:rFonts w:cs="Times New Roman"/>
        </w:rPr>
        <w:t>В дереве структуры МО выберите отделение, где работает врач, затем выберите врача из списка ниже. Для поиска врача можно воспользоваться фильтром.</w:t>
      </w:r>
    </w:p>
    <w:p w14:paraId="0A32689B" w14:textId="77777777" w:rsidR="00AB0401" w:rsidRPr="00C8603F" w:rsidRDefault="00AB0401" w:rsidP="00AB0401">
      <w:pPr>
        <w:pStyle w:val="ScrollListBullet1"/>
        <w:rPr>
          <w:rFonts w:cs="Times New Roman"/>
        </w:rPr>
      </w:pPr>
      <w:r w:rsidRPr="00C8603F">
        <w:rPr>
          <w:rFonts w:cs="Times New Roman"/>
        </w:rPr>
        <w:t>Отредактируйте расписание в области работы с расписанием.</w:t>
      </w:r>
    </w:p>
    <w:p w14:paraId="4AE3C3CC" w14:textId="77777777" w:rsidR="00AB0401" w:rsidRPr="00C8603F" w:rsidRDefault="00AB0401" w:rsidP="008D4EFA">
      <w:r w:rsidRPr="00C8603F">
        <w:t>Для редактирования расписания услуги:</w:t>
      </w:r>
    </w:p>
    <w:p w14:paraId="1EDB3983" w14:textId="77777777" w:rsidR="00AB0401" w:rsidRPr="00C8603F" w:rsidRDefault="00AB0401" w:rsidP="00AB0401">
      <w:pPr>
        <w:pStyle w:val="ScrollListBullet1"/>
        <w:rPr>
          <w:rFonts w:cs="Times New Roman"/>
        </w:rPr>
      </w:pPr>
      <w:r w:rsidRPr="00C8603F">
        <w:rPr>
          <w:rFonts w:cs="Times New Roman"/>
        </w:rPr>
        <w:t>Выберите службу в дереве структуры МО. В списке ниже отобразятся услуги, оказываемые этой службой.</w:t>
      </w:r>
    </w:p>
    <w:p w14:paraId="5B3A063E" w14:textId="77777777" w:rsidR="00AB0401" w:rsidRPr="00C8603F" w:rsidRDefault="00AB0401" w:rsidP="00AB0401">
      <w:pPr>
        <w:pStyle w:val="ScrollListBullet1"/>
        <w:rPr>
          <w:rFonts w:cs="Times New Roman"/>
        </w:rPr>
      </w:pPr>
      <w:r w:rsidRPr="00C8603F">
        <w:rPr>
          <w:rFonts w:cs="Times New Roman"/>
        </w:rPr>
        <w:t>Выберите услугу в списке. В области справа отобразится расписание. Внесите необходимые изменения.</w:t>
      </w:r>
    </w:p>
    <w:p w14:paraId="5C0E6671" w14:textId="77777777" w:rsidR="00AB0401" w:rsidRPr="00C8603F" w:rsidRDefault="00AB0401" w:rsidP="008D4EFA">
      <w:r w:rsidRPr="00C8603F">
        <w:t>Для редактирования расписания коек стационара:</w:t>
      </w:r>
    </w:p>
    <w:p w14:paraId="2F7CE8CD" w14:textId="77777777" w:rsidR="00AB0401" w:rsidRPr="00C8603F" w:rsidRDefault="00AB0401" w:rsidP="00AB0401">
      <w:pPr>
        <w:pStyle w:val="ScrollListBullet1"/>
        <w:rPr>
          <w:rFonts w:cs="Times New Roman"/>
        </w:rPr>
      </w:pPr>
      <w:r w:rsidRPr="00C8603F">
        <w:rPr>
          <w:rFonts w:cs="Times New Roman"/>
        </w:rPr>
        <w:t>Выберите отделение стационара в дереве структуры МО.</w:t>
      </w:r>
    </w:p>
    <w:p w14:paraId="65FBBB97" w14:textId="77777777" w:rsidR="00AB0401" w:rsidRPr="00C8603F" w:rsidRDefault="00AB0401" w:rsidP="00AB0401">
      <w:pPr>
        <w:pStyle w:val="ScrollListBullet1"/>
        <w:rPr>
          <w:rFonts w:cs="Times New Roman"/>
        </w:rPr>
      </w:pPr>
      <w:r w:rsidRPr="00C8603F">
        <w:rPr>
          <w:rFonts w:cs="Times New Roman"/>
        </w:rPr>
        <w:t>В области справа отобразится расписание. Внесите необходимые изменения.</w:t>
      </w:r>
    </w:p>
    <w:tbl>
      <w:tblPr>
        <w:tblStyle w:val="ScrollInfo"/>
        <w:tblW w:w="0" w:type="auto"/>
        <w:tblInd w:w="1315" w:type="dxa"/>
        <w:tblLayout w:type="fixed"/>
        <w:tblLook w:val="0180" w:firstRow="0" w:lastRow="0" w:firstColumn="1" w:lastColumn="1" w:noHBand="0" w:noVBand="0"/>
      </w:tblPr>
      <w:tblGrid>
        <w:gridCol w:w="8519"/>
      </w:tblGrid>
      <w:tr w:rsidR="00AB0401" w:rsidRPr="00C8603F" w14:paraId="7E5E8C06" w14:textId="77777777" w:rsidTr="00515563">
        <w:tc>
          <w:tcPr>
            <w:tcW w:w="8519" w:type="dxa"/>
          </w:tcPr>
          <w:p w14:paraId="055875C3" w14:textId="77777777" w:rsidR="00AB0401" w:rsidRPr="00C8603F" w:rsidRDefault="00AB0401" w:rsidP="00AB0401">
            <w:pPr>
              <w:pStyle w:val="ScrollListBullet1"/>
              <w:rPr>
                <w:rFonts w:cs="Times New Roman"/>
              </w:rPr>
            </w:pPr>
            <w:r w:rsidRPr="00C8603F">
              <w:rPr>
                <w:rFonts w:cs="Times New Roman"/>
              </w:rPr>
              <w:t>Примечание:</w:t>
            </w:r>
          </w:p>
          <w:p w14:paraId="2DAA6E84" w14:textId="77777777" w:rsidR="00AB0401" w:rsidRPr="00C8603F" w:rsidRDefault="00AB0401" w:rsidP="008D4EFA">
            <w:pPr>
              <w:rPr>
                <w:lang w:val="ru-RU"/>
              </w:rPr>
            </w:pPr>
            <w:r w:rsidRPr="00C8603F">
              <w:rPr>
                <w:lang w:val="ru-RU"/>
              </w:rPr>
              <w:t>В расписании стационара отображаются не реальные свободные койки, а то количество пациентов, которое в среднем стационар готов принять в данный день.</w:t>
            </w:r>
          </w:p>
        </w:tc>
      </w:tr>
    </w:tbl>
    <w:p w14:paraId="0C2ECCBA" w14:textId="77777777" w:rsidR="00AB0401" w:rsidRPr="00C8603F" w:rsidRDefault="00AB0401" w:rsidP="008D4EFA">
      <w:r w:rsidRPr="00C8603F">
        <w:t>Для редактирования расписания ресурса:</w:t>
      </w:r>
    </w:p>
    <w:p w14:paraId="7A70A980" w14:textId="77777777" w:rsidR="00AB0401" w:rsidRPr="00C8603F" w:rsidRDefault="00AB0401" w:rsidP="00AB0401">
      <w:pPr>
        <w:pStyle w:val="ScrollListBullet1"/>
        <w:rPr>
          <w:rFonts w:cs="Times New Roman"/>
        </w:rPr>
      </w:pPr>
      <w:r w:rsidRPr="00C8603F">
        <w:rPr>
          <w:rFonts w:cs="Times New Roman"/>
        </w:rPr>
        <w:t>Выберите службу с типом "диагностика" в дереве структуры МО. В списке ниже отобразятся ресурсы, доступные на службе.</w:t>
      </w:r>
    </w:p>
    <w:p w14:paraId="4F237A9A" w14:textId="77777777" w:rsidR="00AB0401" w:rsidRPr="00C8603F" w:rsidRDefault="00AB0401" w:rsidP="00AB0401">
      <w:pPr>
        <w:pStyle w:val="ScrollListBullet1"/>
        <w:rPr>
          <w:rFonts w:cs="Times New Roman"/>
        </w:rPr>
      </w:pPr>
      <w:r w:rsidRPr="00C8603F">
        <w:rPr>
          <w:rFonts w:cs="Times New Roman"/>
        </w:rPr>
        <w:t>Выберите ресурс в списке. В области справа отобразится расписание. Внесите необходимые изменения.</w:t>
      </w:r>
    </w:p>
    <w:p w14:paraId="1F233D64" w14:textId="77777777" w:rsidR="00AB0401" w:rsidRPr="00C8603F" w:rsidRDefault="00AB0401" w:rsidP="00AB0401">
      <w:pPr>
        <w:pStyle w:val="4"/>
      </w:pPr>
      <w:bookmarkStart w:id="98" w:name="_Toc256000024"/>
      <w:bookmarkStart w:id="99" w:name="scroll-bookmark-28"/>
      <w:r w:rsidRPr="00C8603F">
        <w:lastRenderedPageBreak/>
        <w:t>Описание типов бирок</w:t>
      </w:r>
      <w:bookmarkEnd w:id="98"/>
      <w:bookmarkEnd w:id="99"/>
    </w:p>
    <w:p w14:paraId="25F6D7D5" w14:textId="77777777" w:rsidR="00AB0401" w:rsidRPr="00C8603F" w:rsidRDefault="00AB0401" w:rsidP="008D4EFA">
      <w:r w:rsidRPr="00C8603F">
        <w:t xml:space="preserve">В виде столбцов выводятся дни недели и месяца, а в виде строк - </w:t>
      </w:r>
      <w:proofErr w:type="gramStart"/>
      <w:r w:rsidRPr="00C8603F">
        <w:t>"бирки"</w:t>
      </w:r>
      <w:proofErr w:type="gramEnd"/>
      <w:r w:rsidRPr="00C8603F">
        <w:t xml:space="preserve"> внесенные в расписание врача.</w:t>
      </w:r>
    </w:p>
    <w:p w14:paraId="09C2CA31" w14:textId="77777777" w:rsidR="00AB0401" w:rsidRPr="00C8603F" w:rsidRDefault="00AB0401" w:rsidP="008D4EFA">
      <w:r w:rsidRPr="00C8603F">
        <w:t>Бирки выделяются разными цветами:</w:t>
      </w:r>
    </w:p>
    <w:tbl>
      <w:tblPr>
        <w:tblStyle w:val="ScrollTableNormal"/>
        <w:tblW w:w="5000" w:type="pct"/>
        <w:tblLook w:val="0000" w:firstRow="0" w:lastRow="0" w:firstColumn="0" w:lastColumn="0" w:noHBand="0" w:noVBand="0"/>
      </w:tblPr>
      <w:tblGrid>
        <w:gridCol w:w="1983"/>
        <w:gridCol w:w="1283"/>
        <w:gridCol w:w="967"/>
        <w:gridCol w:w="2474"/>
        <w:gridCol w:w="3488"/>
      </w:tblGrid>
      <w:tr w:rsidR="00AB0401" w:rsidRPr="00C8603F" w14:paraId="7C0DD25A" w14:textId="77777777" w:rsidTr="005155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0D37C0A" w14:textId="77777777" w:rsidR="00AB0401" w:rsidRPr="00C8603F" w:rsidRDefault="00AB0401" w:rsidP="008D4EFA">
            <w:r w:rsidRPr="00C8603F">
              <w:t xml:space="preserve">Тип </w:t>
            </w:r>
            <w:proofErr w:type="spellStart"/>
            <w:r w:rsidRPr="00C8603F">
              <w:t>бирки</w:t>
            </w:r>
            <w:proofErr w:type="spellEnd"/>
          </w:p>
        </w:tc>
        <w:tc>
          <w:tcPr>
            <w:cnfStyle w:val="000001000000" w:firstRow="0" w:lastRow="0" w:firstColumn="0" w:lastColumn="0" w:oddVBand="0" w:evenVBand="1" w:oddHBand="0" w:evenHBand="0" w:firstRowFirstColumn="0" w:firstRowLastColumn="0" w:lastRowFirstColumn="0" w:lastRowLastColumn="0"/>
            <w:tcW w:w="0" w:type="auto"/>
            <w:gridSpan w:val="2"/>
            <w:tcMar>
              <w:top w:w="30" w:type="dxa"/>
              <w:left w:w="30" w:type="dxa"/>
              <w:bottom w:w="20" w:type="dxa"/>
              <w:right w:w="30" w:type="dxa"/>
            </w:tcMar>
          </w:tcPr>
          <w:p w14:paraId="1C4A54FD" w14:textId="77777777" w:rsidR="00AB0401" w:rsidRPr="00C8603F" w:rsidRDefault="00AB0401" w:rsidP="008D4EFA">
            <w:proofErr w:type="spellStart"/>
            <w:r w:rsidRPr="00C8603F">
              <w:t>Индикация</w:t>
            </w:r>
            <w:proofErr w:type="spellEnd"/>
            <w:r w:rsidRPr="00C8603F">
              <w:t xml:space="preserve"> </w:t>
            </w:r>
            <w:proofErr w:type="spellStart"/>
            <w:r w:rsidRPr="00C8603F">
              <w:t>бирки</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AAB4114" w14:textId="77777777" w:rsidR="00AB0401" w:rsidRPr="00C8603F" w:rsidRDefault="00AB0401" w:rsidP="008D4EFA">
            <w:r w:rsidRPr="00C8603F">
              <w:t>Описание</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46EC8DEF" w14:textId="77777777" w:rsidR="00AB0401" w:rsidRPr="00C8603F" w:rsidRDefault="00AB0401" w:rsidP="008D4EFA">
            <w:proofErr w:type="spellStart"/>
            <w:r w:rsidRPr="00C8603F">
              <w:t>Доступность</w:t>
            </w:r>
            <w:proofErr w:type="spellEnd"/>
          </w:p>
        </w:tc>
      </w:tr>
      <w:tr w:rsidR="00AB0401" w:rsidRPr="00C8603F" w14:paraId="4861D789" w14:textId="77777777" w:rsidTr="005155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94BC04E" w14:textId="77777777" w:rsidR="00AB0401" w:rsidRPr="00C8603F" w:rsidRDefault="00AB0401" w:rsidP="008D4EFA">
            <w:proofErr w:type="spellStart"/>
            <w:r w:rsidRPr="00C8603F">
              <w:t>Дополнительная</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2A1D42AF"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F93FEF4"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2BA8A624" w14:textId="77777777" w:rsidR="00AB0401" w:rsidRPr="00C8603F" w:rsidRDefault="00AB0401" w:rsidP="008D4EFA">
            <w:pPr>
              <w:rPr>
                <w:lang w:val="ru-RU"/>
              </w:rPr>
            </w:pPr>
            <w:r w:rsidRPr="00C8603F">
              <w:rPr>
                <w:lang w:val="ru-RU"/>
              </w:rPr>
              <w:t>Бирка, внесенная в расписание особо. Дополнительной может быть бирка любого типа.</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FFA8233" w14:textId="77777777" w:rsidR="00AB0401" w:rsidRPr="00C8603F" w:rsidRDefault="00AB0401" w:rsidP="008D4EFA">
            <w:pPr>
              <w:rPr>
                <w:lang w:val="ru-RU"/>
              </w:rPr>
            </w:pPr>
            <w:r w:rsidRPr="00C8603F">
              <w:rPr>
                <w:lang w:val="ru-RU"/>
              </w:rPr>
              <w:t>В зависимости от типа дополнительной бирки.</w:t>
            </w:r>
          </w:p>
        </w:tc>
      </w:tr>
      <w:tr w:rsidR="00AB0401" w:rsidRPr="00C8603F" w14:paraId="797C4DAA" w14:textId="77777777" w:rsidTr="005155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C968A18" w14:textId="77777777" w:rsidR="00AB0401" w:rsidRPr="00C8603F" w:rsidRDefault="00AB0401" w:rsidP="008D4EFA">
            <w:proofErr w:type="spellStart"/>
            <w:r w:rsidRPr="00C8603F">
              <w:t>Обычная</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663CA710"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FE203D4"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5CB9AEE3" w14:textId="77777777" w:rsidR="00AB0401" w:rsidRPr="00C8603F" w:rsidRDefault="00AB0401" w:rsidP="008D4EFA">
            <w:pPr>
              <w:rPr>
                <w:lang w:val="ru-RU"/>
              </w:rPr>
            </w:pPr>
            <w:r w:rsidRPr="00C8603F">
              <w:rPr>
                <w:lang w:val="ru-RU"/>
              </w:rPr>
              <w:t>Обычные бирки для записи пациентов.</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A771042" w14:textId="77777777" w:rsidR="00AB0401" w:rsidRPr="00C8603F" w:rsidRDefault="00AB0401" w:rsidP="008D4EFA">
            <w:pPr>
              <w:rPr>
                <w:lang w:val="ru-RU"/>
              </w:rPr>
            </w:pPr>
            <w:r w:rsidRPr="00C8603F">
              <w:rPr>
                <w:lang w:val="ru-RU"/>
              </w:rPr>
              <w:t>Запись на бирки доступна для следующих групп пользователей:</w:t>
            </w:r>
          </w:p>
          <w:p w14:paraId="24B78CFE"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w:t>
            </w:r>
            <w:proofErr w:type="spellEnd"/>
            <w:r w:rsidRPr="00C8603F">
              <w:rPr>
                <w:rFonts w:cs="Times New Roman"/>
                <w:sz w:val="20"/>
                <w:szCs w:val="20"/>
              </w:rPr>
              <w:t xml:space="preserve">, </w:t>
            </w:r>
            <w:proofErr w:type="spellStart"/>
            <w:r w:rsidRPr="00C8603F">
              <w:rPr>
                <w:rFonts w:cs="Times New Roman"/>
                <w:sz w:val="20"/>
                <w:szCs w:val="20"/>
              </w:rPr>
              <w:t>которому</w:t>
            </w:r>
            <w:proofErr w:type="spellEnd"/>
            <w:r w:rsidRPr="00C8603F">
              <w:rPr>
                <w:rFonts w:cs="Times New Roman"/>
                <w:sz w:val="20"/>
                <w:szCs w:val="20"/>
              </w:rPr>
              <w:t xml:space="preserve"> </w:t>
            </w:r>
            <w:proofErr w:type="spellStart"/>
            <w:r w:rsidRPr="00C8603F">
              <w:rPr>
                <w:rFonts w:cs="Times New Roman"/>
                <w:sz w:val="20"/>
                <w:szCs w:val="20"/>
              </w:rPr>
              <w:t>принадлежит</w:t>
            </w:r>
            <w:proofErr w:type="spellEnd"/>
            <w:r w:rsidRPr="00C8603F">
              <w:rPr>
                <w:rFonts w:cs="Times New Roman"/>
                <w:sz w:val="20"/>
                <w:szCs w:val="20"/>
              </w:rPr>
              <w:t xml:space="preserve"> </w:t>
            </w:r>
            <w:proofErr w:type="spellStart"/>
            <w:r w:rsidRPr="00C8603F">
              <w:rPr>
                <w:rFonts w:cs="Times New Roman"/>
                <w:sz w:val="20"/>
                <w:szCs w:val="20"/>
              </w:rPr>
              <w:t>бирка</w:t>
            </w:r>
            <w:proofErr w:type="spellEnd"/>
            <w:r w:rsidRPr="00C8603F">
              <w:rPr>
                <w:rFonts w:cs="Times New Roman"/>
                <w:sz w:val="20"/>
                <w:szCs w:val="20"/>
              </w:rPr>
              <w:t>;</w:t>
            </w:r>
          </w:p>
          <w:p w14:paraId="30A8BE05"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своего</w:t>
            </w:r>
            <w:proofErr w:type="spellEnd"/>
            <w:r w:rsidRPr="00C8603F">
              <w:rPr>
                <w:rFonts w:cs="Times New Roman"/>
                <w:sz w:val="20"/>
                <w:szCs w:val="20"/>
              </w:rPr>
              <w:t xml:space="preserve"> </w:t>
            </w:r>
            <w:proofErr w:type="spellStart"/>
            <w:r w:rsidRPr="00C8603F">
              <w:rPr>
                <w:rFonts w:cs="Times New Roman"/>
                <w:sz w:val="20"/>
                <w:szCs w:val="20"/>
              </w:rPr>
              <w:t>подразделения</w:t>
            </w:r>
            <w:proofErr w:type="spellEnd"/>
            <w:r w:rsidRPr="00C8603F">
              <w:rPr>
                <w:rFonts w:cs="Times New Roman"/>
                <w:sz w:val="20"/>
                <w:szCs w:val="20"/>
              </w:rPr>
              <w:t>;</w:t>
            </w:r>
          </w:p>
          <w:p w14:paraId="548EA62C"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7F89D673"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Регистраторы</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65F4EC44"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0018DB87" w14:textId="77777777" w:rsidR="00AB0401" w:rsidRPr="00C8603F" w:rsidRDefault="00AB0401" w:rsidP="00AB0401">
            <w:pPr>
              <w:pStyle w:val="ScrollListBullet1"/>
              <w:rPr>
                <w:rFonts w:cs="Times New Roman"/>
                <w:sz w:val="20"/>
                <w:szCs w:val="20"/>
                <w:lang w:val="ru-RU"/>
              </w:rPr>
            </w:pPr>
            <w:r w:rsidRPr="00C8603F">
              <w:rPr>
                <w:rFonts w:cs="Times New Roman"/>
                <w:sz w:val="20"/>
                <w:szCs w:val="20"/>
                <w:lang w:val="ru-RU"/>
              </w:rPr>
              <w:t>Пользователи чужих МО через направления;</w:t>
            </w:r>
          </w:p>
          <w:p w14:paraId="54AA6FF5"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центра</w:t>
            </w:r>
            <w:proofErr w:type="spellEnd"/>
            <w:r w:rsidRPr="00C8603F">
              <w:rPr>
                <w:rFonts w:cs="Times New Roman"/>
                <w:sz w:val="20"/>
                <w:szCs w:val="20"/>
              </w:rPr>
              <w:t xml:space="preserve"> </w:t>
            </w:r>
            <w:proofErr w:type="spellStart"/>
            <w:r w:rsidRPr="00C8603F">
              <w:rPr>
                <w:rFonts w:cs="Times New Roman"/>
                <w:sz w:val="20"/>
                <w:szCs w:val="20"/>
              </w:rPr>
              <w:t>записи</w:t>
            </w:r>
            <w:proofErr w:type="spellEnd"/>
            <w:r w:rsidRPr="00C8603F">
              <w:rPr>
                <w:rFonts w:cs="Times New Roman"/>
                <w:sz w:val="20"/>
                <w:szCs w:val="20"/>
              </w:rPr>
              <w:t>;</w:t>
            </w:r>
          </w:p>
          <w:p w14:paraId="2995E066"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Интернет-пользователи</w:t>
            </w:r>
            <w:proofErr w:type="spellEnd"/>
            <w:r w:rsidRPr="00C8603F">
              <w:rPr>
                <w:rFonts w:cs="Times New Roman"/>
                <w:sz w:val="20"/>
                <w:szCs w:val="20"/>
              </w:rPr>
              <w:t>;</w:t>
            </w:r>
          </w:p>
          <w:p w14:paraId="75CE7AB9"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инфомата</w:t>
            </w:r>
            <w:proofErr w:type="spellEnd"/>
            <w:r w:rsidRPr="00C8603F">
              <w:rPr>
                <w:rFonts w:cs="Times New Roman"/>
                <w:sz w:val="20"/>
                <w:szCs w:val="20"/>
              </w:rPr>
              <w:t>;</w:t>
            </w:r>
          </w:p>
          <w:p w14:paraId="0D470AF7"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Пользователи</w:t>
            </w:r>
            <w:proofErr w:type="spellEnd"/>
            <w:r w:rsidRPr="00C8603F">
              <w:rPr>
                <w:rFonts w:cs="Times New Roman"/>
                <w:sz w:val="20"/>
                <w:szCs w:val="20"/>
              </w:rPr>
              <w:t xml:space="preserve"> СМО, ТФОМС.</w:t>
            </w:r>
          </w:p>
        </w:tc>
      </w:tr>
      <w:tr w:rsidR="00AB0401" w:rsidRPr="00C8603F" w14:paraId="3CE365EA" w14:textId="77777777" w:rsidTr="005155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0BC6BD8" w14:textId="77777777" w:rsidR="00AB0401" w:rsidRPr="00C8603F" w:rsidRDefault="00AB0401" w:rsidP="008D4EFA">
            <w:proofErr w:type="spellStart"/>
            <w:r w:rsidRPr="00C8603F">
              <w:t>Резервная</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47820553"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2132268"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31BE725" w14:textId="77777777" w:rsidR="00AB0401" w:rsidRPr="00C8603F" w:rsidRDefault="00AB0401" w:rsidP="008D4EFA">
            <w:pPr>
              <w:rPr>
                <w:lang w:val="ru-RU"/>
              </w:rPr>
            </w:pPr>
            <w:r w:rsidRPr="00C8603F">
              <w:rPr>
                <w:lang w:val="ru-RU"/>
              </w:rPr>
              <w:t xml:space="preserve">Зарезервированные бирки, запись на них возможна по </w:t>
            </w:r>
            <w:r w:rsidRPr="00C8603F">
              <w:rPr>
                <w:lang w:val="ru-RU"/>
              </w:rPr>
              <w:lastRenderedPageBreak/>
              <w:t>согласованию с администрацией МО.</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07F377B" w14:textId="77777777" w:rsidR="00AB0401" w:rsidRPr="00C8603F" w:rsidRDefault="00AB0401" w:rsidP="008D4EFA">
            <w:pPr>
              <w:rPr>
                <w:lang w:val="ru-RU"/>
              </w:rPr>
            </w:pPr>
            <w:r w:rsidRPr="00C8603F">
              <w:rPr>
                <w:lang w:val="ru-RU"/>
              </w:rPr>
              <w:lastRenderedPageBreak/>
              <w:t>Запись на бирки доступна для следующих групп пользователей:</w:t>
            </w:r>
          </w:p>
          <w:p w14:paraId="1B8036A3"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lastRenderedPageBreak/>
              <w:t>Врач</w:t>
            </w:r>
            <w:proofErr w:type="spellEnd"/>
            <w:r w:rsidRPr="00C8603F">
              <w:rPr>
                <w:rFonts w:cs="Times New Roman"/>
                <w:sz w:val="20"/>
                <w:szCs w:val="20"/>
              </w:rPr>
              <w:t xml:space="preserve">, </w:t>
            </w:r>
            <w:proofErr w:type="spellStart"/>
            <w:r w:rsidRPr="00C8603F">
              <w:rPr>
                <w:rFonts w:cs="Times New Roman"/>
                <w:sz w:val="20"/>
                <w:szCs w:val="20"/>
              </w:rPr>
              <w:t>которому</w:t>
            </w:r>
            <w:proofErr w:type="spellEnd"/>
            <w:r w:rsidRPr="00C8603F">
              <w:rPr>
                <w:rFonts w:cs="Times New Roman"/>
                <w:sz w:val="20"/>
                <w:szCs w:val="20"/>
              </w:rPr>
              <w:t xml:space="preserve"> </w:t>
            </w:r>
            <w:proofErr w:type="spellStart"/>
            <w:r w:rsidRPr="00C8603F">
              <w:rPr>
                <w:rFonts w:cs="Times New Roman"/>
                <w:sz w:val="20"/>
                <w:szCs w:val="20"/>
              </w:rPr>
              <w:t>принадлежит</w:t>
            </w:r>
            <w:proofErr w:type="spellEnd"/>
            <w:r w:rsidRPr="00C8603F">
              <w:rPr>
                <w:rFonts w:cs="Times New Roman"/>
                <w:sz w:val="20"/>
                <w:szCs w:val="20"/>
              </w:rPr>
              <w:t xml:space="preserve"> </w:t>
            </w:r>
            <w:proofErr w:type="spellStart"/>
            <w:r w:rsidRPr="00C8603F">
              <w:rPr>
                <w:rFonts w:cs="Times New Roman"/>
                <w:sz w:val="20"/>
                <w:szCs w:val="20"/>
              </w:rPr>
              <w:t>бирка</w:t>
            </w:r>
            <w:proofErr w:type="spellEnd"/>
            <w:r w:rsidRPr="00C8603F">
              <w:rPr>
                <w:rFonts w:cs="Times New Roman"/>
                <w:sz w:val="20"/>
                <w:szCs w:val="20"/>
              </w:rPr>
              <w:t>;</w:t>
            </w:r>
          </w:p>
          <w:p w14:paraId="20BCD399"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своего</w:t>
            </w:r>
            <w:proofErr w:type="spellEnd"/>
            <w:r w:rsidRPr="00C8603F">
              <w:rPr>
                <w:rFonts w:cs="Times New Roman"/>
                <w:sz w:val="20"/>
                <w:szCs w:val="20"/>
              </w:rPr>
              <w:t xml:space="preserve"> </w:t>
            </w:r>
            <w:proofErr w:type="spellStart"/>
            <w:r w:rsidRPr="00C8603F">
              <w:rPr>
                <w:rFonts w:cs="Times New Roman"/>
                <w:sz w:val="20"/>
                <w:szCs w:val="20"/>
              </w:rPr>
              <w:t>подразделения</w:t>
            </w:r>
            <w:proofErr w:type="spellEnd"/>
            <w:r w:rsidRPr="00C8603F">
              <w:rPr>
                <w:rFonts w:cs="Times New Roman"/>
                <w:sz w:val="20"/>
                <w:szCs w:val="20"/>
              </w:rPr>
              <w:t>;</w:t>
            </w:r>
          </w:p>
          <w:p w14:paraId="070E59E5"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4C9B5A57"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Регистраторы</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7EE5A5A0"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4B0FEC27"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Администраторы</w:t>
            </w:r>
            <w:proofErr w:type="spellEnd"/>
            <w:r w:rsidRPr="00C8603F">
              <w:rPr>
                <w:rFonts w:cs="Times New Roman"/>
                <w:sz w:val="20"/>
                <w:szCs w:val="20"/>
              </w:rPr>
              <w:t xml:space="preserve"> </w:t>
            </w:r>
            <w:proofErr w:type="spellStart"/>
            <w:r w:rsidRPr="00C8603F">
              <w:rPr>
                <w:rFonts w:cs="Times New Roman"/>
                <w:sz w:val="20"/>
                <w:szCs w:val="20"/>
              </w:rPr>
              <w:t>холла</w:t>
            </w:r>
            <w:proofErr w:type="spellEnd"/>
            <w:r w:rsidRPr="00C8603F">
              <w:rPr>
                <w:rFonts w:cs="Times New Roman"/>
                <w:sz w:val="20"/>
                <w:szCs w:val="20"/>
              </w:rPr>
              <w:t>.</w:t>
            </w:r>
          </w:p>
        </w:tc>
      </w:tr>
      <w:tr w:rsidR="00AB0401" w:rsidRPr="00C8603F" w14:paraId="64F716DA" w14:textId="77777777" w:rsidTr="005155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AC9A25D" w14:textId="77777777" w:rsidR="00AB0401" w:rsidRPr="00C8603F" w:rsidRDefault="00AB0401" w:rsidP="008D4EFA">
            <w:proofErr w:type="spellStart"/>
            <w:r w:rsidRPr="00C8603F">
              <w:lastRenderedPageBreak/>
              <w:t>Платная</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2466BA41"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4041BD2"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CABF059" w14:textId="77777777" w:rsidR="00AB0401" w:rsidRPr="00C8603F" w:rsidRDefault="00AB0401" w:rsidP="008D4EFA">
            <w:pPr>
              <w:rPr>
                <w:lang w:val="ru-RU"/>
              </w:rPr>
            </w:pPr>
            <w:r w:rsidRPr="00C8603F">
              <w:rPr>
                <w:lang w:val="ru-RU"/>
              </w:rPr>
              <w:t>Бирки для платного приема пациентов.</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B3074D9" w14:textId="77777777" w:rsidR="00AB0401" w:rsidRPr="00C8603F" w:rsidRDefault="00AB0401" w:rsidP="008D4EFA">
            <w:pPr>
              <w:rPr>
                <w:lang w:val="ru-RU"/>
              </w:rPr>
            </w:pPr>
            <w:r w:rsidRPr="00C8603F">
              <w:rPr>
                <w:lang w:val="ru-RU"/>
              </w:rPr>
              <w:t>Запись на бирки доступна для следующих групп пользователей:</w:t>
            </w:r>
          </w:p>
          <w:p w14:paraId="3CFFA60A"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w:t>
            </w:r>
            <w:proofErr w:type="spellEnd"/>
            <w:r w:rsidRPr="00C8603F">
              <w:rPr>
                <w:rFonts w:cs="Times New Roman"/>
                <w:sz w:val="20"/>
                <w:szCs w:val="20"/>
              </w:rPr>
              <w:t xml:space="preserve">, </w:t>
            </w:r>
            <w:proofErr w:type="spellStart"/>
            <w:r w:rsidRPr="00C8603F">
              <w:rPr>
                <w:rFonts w:cs="Times New Roman"/>
                <w:sz w:val="20"/>
                <w:szCs w:val="20"/>
              </w:rPr>
              <w:t>которому</w:t>
            </w:r>
            <w:proofErr w:type="spellEnd"/>
            <w:r w:rsidRPr="00C8603F">
              <w:rPr>
                <w:rFonts w:cs="Times New Roman"/>
                <w:sz w:val="20"/>
                <w:szCs w:val="20"/>
              </w:rPr>
              <w:t xml:space="preserve"> </w:t>
            </w:r>
            <w:proofErr w:type="spellStart"/>
            <w:r w:rsidRPr="00C8603F">
              <w:rPr>
                <w:rFonts w:cs="Times New Roman"/>
                <w:sz w:val="20"/>
                <w:szCs w:val="20"/>
              </w:rPr>
              <w:t>принадлежит</w:t>
            </w:r>
            <w:proofErr w:type="spellEnd"/>
            <w:r w:rsidRPr="00C8603F">
              <w:rPr>
                <w:rFonts w:cs="Times New Roman"/>
                <w:sz w:val="20"/>
                <w:szCs w:val="20"/>
              </w:rPr>
              <w:t xml:space="preserve"> </w:t>
            </w:r>
            <w:proofErr w:type="spellStart"/>
            <w:r w:rsidRPr="00C8603F">
              <w:rPr>
                <w:rFonts w:cs="Times New Roman"/>
                <w:sz w:val="20"/>
                <w:szCs w:val="20"/>
              </w:rPr>
              <w:t>бирка</w:t>
            </w:r>
            <w:proofErr w:type="spellEnd"/>
            <w:r w:rsidRPr="00C8603F">
              <w:rPr>
                <w:rFonts w:cs="Times New Roman"/>
                <w:sz w:val="20"/>
                <w:szCs w:val="20"/>
              </w:rPr>
              <w:t>;</w:t>
            </w:r>
          </w:p>
          <w:p w14:paraId="36919531"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своего</w:t>
            </w:r>
            <w:proofErr w:type="spellEnd"/>
            <w:r w:rsidRPr="00C8603F">
              <w:rPr>
                <w:rFonts w:cs="Times New Roman"/>
                <w:sz w:val="20"/>
                <w:szCs w:val="20"/>
              </w:rPr>
              <w:t xml:space="preserve"> </w:t>
            </w:r>
            <w:proofErr w:type="spellStart"/>
            <w:r w:rsidRPr="00C8603F">
              <w:rPr>
                <w:rFonts w:cs="Times New Roman"/>
                <w:sz w:val="20"/>
                <w:szCs w:val="20"/>
              </w:rPr>
              <w:t>подразделения</w:t>
            </w:r>
            <w:proofErr w:type="spellEnd"/>
            <w:r w:rsidRPr="00C8603F">
              <w:rPr>
                <w:rFonts w:cs="Times New Roman"/>
                <w:sz w:val="20"/>
                <w:szCs w:val="20"/>
              </w:rPr>
              <w:t>;</w:t>
            </w:r>
          </w:p>
          <w:p w14:paraId="0A153E30"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6BFF728E"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Регистраторы</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41DA977D"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79F27172"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Пользователи</w:t>
            </w:r>
            <w:proofErr w:type="spellEnd"/>
            <w:r w:rsidRPr="00C8603F">
              <w:rPr>
                <w:rFonts w:cs="Times New Roman"/>
                <w:sz w:val="20"/>
                <w:szCs w:val="20"/>
              </w:rPr>
              <w:t xml:space="preserve"> СМО, ТФОМС.</w:t>
            </w:r>
          </w:p>
        </w:tc>
      </w:tr>
      <w:tr w:rsidR="00AB0401" w:rsidRPr="00C8603F" w14:paraId="701BF3D6" w14:textId="77777777" w:rsidTr="005155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6348D85" w14:textId="77777777" w:rsidR="00AB0401" w:rsidRPr="00C8603F" w:rsidRDefault="00AB0401" w:rsidP="008D4EFA">
            <w:proofErr w:type="spellStart"/>
            <w:r w:rsidRPr="00C8603F">
              <w:t>Бирка</w:t>
            </w:r>
            <w:proofErr w:type="spellEnd"/>
            <w:r w:rsidRPr="00C8603F">
              <w:t xml:space="preserve"> для ЦЗ</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59262FD6"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905FCC9"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65BF6EE7" w14:textId="77777777" w:rsidR="00AB0401" w:rsidRPr="00C8603F" w:rsidRDefault="00AB0401" w:rsidP="008D4EFA">
            <w:pPr>
              <w:rPr>
                <w:lang w:val="ru-RU"/>
              </w:rPr>
            </w:pPr>
            <w:r w:rsidRPr="00C8603F">
              <w:rPr>
                <w:lang w:val="ru-RU"/>
              </w:rPr>
              <w:t>Бирки, зарезервированные для записи пациента через центр записи.</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C0E837C" w14:textId="77777777" w:rsidR="00AB0401" w:rsidRPr="00C8603F" w:rsidRDefault="00AB0401" w:rsidP="008D4EFA">
            <w:pPr>
              <w:rPr>
                <w:lang w:val="ru-RU"/>
              </w:rPr>
            </w:pPr>
            <w:r w:rsidRPr="00C8603F">
              <w:rPr>
                <w:lang w:val="ru-RU"/>
              </w:rPr>
              <w:t>Запись на бирки доступна для следующих групп пользователей:</w:t>
            </w:r>
          </w:p>
          <w:p w14:paraId="53D717A5"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w:t>
            </w:r>
            <w:proofErr w:type="spellEnd"/>
            <w:r w:rsidRPr="00C8603F">
              <w:rPr>
                <w:rFonts w:cs="Times New Roman"/>
                <w:sz w:val="20"/>
                <w:szCs w:val="20"/>
              </w:rPr>
              <w:t xml:space="preserve">, </w:t>
            </w:r>
            <w:proofErr w:type="spellStart"/>
            <w:r w:rsidRPr="00C8603F">
              <w:rPr>
                <w:rFonts w:cs="Times New Roman"/>
                <w:sz w:val="20"/>
                <w:szCs w:val="20"/>
              </w:rPr>
              <w:t>которому</w:t>
            </w:r>
            <w:proofErr w:type="spellEnd"/>
            <w:r w:rsidRPr="00C8603F">
              <w:rPr>
                <w:rFonts w:cs="Times New Roman"/>
                <w:sz w:val="20"/>
                <w:szCs w:val="20"/>
              </w:rPr>
              <w:t xml:space="preserve"> </w:t>
            </w:r>
            <w:proofErr w:type="spellStart"/>
            <w:r w:rsidRPr="00C8603F">
              <w:rPr>
                <w:rFonts w:cs="Times New Roman"/>
                <w:sz w:val="20"/>
                <w:szCs w:val="20"/>
              </w:rPr>
              <w:t>принадлежит</w:t>
            </w:r>
            <w:proofErr w:type="spellEnd"/>
            <w:r w:rsidRPr="00C8603F">
              <w:rPr>
                <w:rFonts w:cs="Times New Roman"/>
                <w:sz w:val="20"/>
                <w:szCs w:val="20"/>
              </w:rPr>
              <w:t xml:space="preserve"> </w:t>
            </w:r>
            <w:proofErr w:type="spellStart"/>
            <w:r w:rsidRPr="00C8603F">
              <w:rPr>
                <w:rFonts w:cs="Times New Roman"/>
                <w:sz w:val="20"/>
                <w:szCs w:val="20"/>
              </w:rPr>
              <w:t>бирка</w:t>
            </w:r>
            <w:proofErr w:type="spellEnd"/>
            <w:r w:rsidRPr="00C8603F">
              <w:rPr>
                <w:rFonts w:cs="Times New Roman"/>
                <w:sz w:val="20"/>
                <w:szCs w:val="20"/>
              </w:rPr>
              <w:t>;</w:t>
            </w:r>
          </w:p>
          <w:p w14:paraId="7DB2E87C"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своего</w:t>
            </w:r>
            <w:proofErr w:type="spellEnd"/>
            <w:r w:rsidRPr="00C8603F">
              <w:rPr>
                <w:rFonts w:cs="Times New Roman"/>
                <w:sz w:val="20"/>
                <w:szCs w:val="20"/>
              </w:rPr>
              <w:t xml:space="preserve"> </w:t>
            </w:r>
            <w:proofErr w:type="spellStart"/>
            <w:r w:rsidRPr="00C8603F">
              <w:rPr>
                <w:rFonts w:cs="Times New Roman"/>
                <w:sz w:val="20"/>
                <w:szCs w:val="20"/>
              </w:rPr>
              <w:t>подразделения</w:t>
            </w:r>
            <w:proofErr w:type="spellEnd"/>
            <w:r w:rsidRPr="00C8603F">
              <w:rPr>
                <w:rFonts w:cs="Times New Roman"/>
                <w:sz w:val="20"/>
                <w:szCs w:val="20"/>
              </w:rPr>
              <w:t>;</w:t>
            </w:r>
          </w:p>
          <w:p w14:paraId="538DCB31"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01B8F13E"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Регистраторы</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2F0B9437"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6A41E0C4"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центра</w:t>
            </w:r>
            <w:proofErr w:type="spellEnd"/>
            <w:r w:rsidRPr="00C8603F">
              <w:rPr>
                <w:rFonts w:cs="Times New Roman"/>
                <w:sz w:val="20"/>
                <w:szCs w:val="20"/>
              </w:rPr>
              <w:t xml:space="preserve"> </w:t>
            </w:r>
            <w:proofErr w:type="spellStart"/>
            <w:r w:rsidRPr="00C8603F">
              <w:rPr>
                <w:rFonts w:cs="Times New Roman"/>
                <w:sz w:val="20"/>
                <w:szCs w:val="20"/>
              </w:rPr>
              <w:t>записи</w:t>
            </w:r>
            <w:proofErr w:type="spellEnd"/>
            <w:r w:rsidRPr="00C8603F">
              <w:rPr>
                <w:rFonts w:cs="Times New Roman"/>
                <w:sz w:val="20"/>
                <w:szCs w:val="20"/>
              </w:rPr>
              <w:t>;</w:t>
            </w:r>
          </w:p>
          <w:p w14:paraId="7C58A76D"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Администраторы</w:t>
            </w:r>
            <w:proofErr w:type="spellEnd"/>
            <w:r w:rsidRPr="00C8603F">
              <w:rPr>
                <w:rFonts w:cs="Times New Roman"/>
                <w:sz w:val="20"/>
                <w:szCs w:val="20"/>
              </w:rPr>
              <w:t xml:space="preserve"> </w:t>
            </w:r>
            <w:proofErr w:type="spellStart"/>
            <w:r w:rsidRPr="00C8603F">
              <w:rPr>
                <w:rFonts w:cs="Times New Roman"/>
                <w:sz w:val="20"/>
                <w:szCs w:val="20"/>
              </w:rPr>
              <w:t>холла</w:t>
            </w:r>
            <w:proofErr w:type="spellEnd"/>
            <w:r w:rsidRPr="00C8603F">
              <w:rPr>
                <w:rFonts w:cs="Times New Roman"/>
                <w:sz w:val="20"/>
                <w:szCs w:val="20"/>
              </w:rPr>
              <w:t>.</w:t>
            </w:r>
          </w:p>
        </w:tc>
      </w:tr>
      <w:tr w:rsidR="00AB0401" w:rsidRPr="00C8603F" w14:paraId="75E9737E" w14:textId="77777777" w:rsidTr="005155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B6640AA" w14:textId="77777777" w:rsidR="00AB0401" w:rsidRPr="00C8603F" w:rsidRDefault="00AB0401" w:rsidP="008D4EFA">
            <w:proofErr w:type="spellStart"/>
            <w:r w:rsidRPr="00C8603F">
              <w:lastRenderedPageBreak/>
              <w:t>По</w:t>
            </w:r>
            <w:proofErr w:type="spellEnd"/>
            <w:r w:rsidRPr="00C8603F">
              <w:t xml:space="preserve"> </w:t>
            </w:r>
            <w:proofErr w:type="spellStart"/>
            <w:r w:rsidRPr="00C8603F">
              <w:t>направлению</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CCBB791"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E4DE840"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DD3D065" w14:textId="77777777" w:rsidR="00AB0401" w:rsidRPr="00C8603F" w:rsidRDefault="00AB0401" w:rsidP="008D4EFA">
            <w:pPr>
              <w:rPr>
                <w:lang w:val="ru-RU"/>
              </w:rPr>
            </w:pPr>
            <w:r w:rsidRPr="00C8603F">
              <w:rPr>
                <w:lang w:val="ru-RU"/>
              </w:rPr>
              <w:t>Бирка для записи пациентов из других МО.</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1EE70CE" w14:textId="77777777" w:rsidR="00AB0401" w:rsidRPr="00C8603F" w:rsidRDefault="00AB0401" w:rsidP="008D4EFA">
            <w:pPr>
              <w:rPr>
                <w:lang w:val="ru-RU"/>
              </w:rPr>
            </w:pPr>
            <w:r w:rsidRPr="00C8603F">
              <w:rPr>
                <w:lang w:val="ru-RU"/>
              </w:rPr>
              <w:t>Запись на бирки доступна для следующих групп пользователей:</w:t>
            </w:r>
          </w:p>
          <w:p w14:paraId="136A7EEF"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w:t>
            </w:r>
            <w:proofErr w:type="spellEnd"/>
            <w:r w:rsidRPr="00C8603F">
              <w:rPr>
                <w:rFonts w:cs="Times New Roman"/>
                <w:sz w:val="20"/>
                <w:szCs w:val="20"/>
              </w:rPr>
              <w:t xml:space="preserve">, </w:t>
            </w:r>
            <w:proofErr w:type="spellStart"/>
            <w:r w:rsidRPr="00C8603F">
              <w:rPr>
                <w:rFonts w:cs="Times New Roman"/>
                <w:sz w:val="20"/>
                <w:szCs w:val="20"/>
              </w:rPr>
              <w:t>которому</w:t>
            </w:r>
            <w:proofErr w:type="spellEnd"/>
            <w:r w:rsidRPr="00C8603F">
              <w:rPr>
                <w:rFonts w:cs="Times New Roman"/>
                <w:sz w:val="20"/>
                <w:szCs w:val="20"/>
              </w:rPr>
              <w:t xml:space="preserve"> </w:t>
            </w:r>
            <w:proofErr w:type="spellStart"/>
            <w:r w:rsidRPr="00C8603F">
              <w:rPr>
                <w:rFonts w:cs="Times New Roman"/>
                <w:sz w:val="20"/>
                <w:szCs w:val="20"/>
              </w:rPr>
              <w:t>принадлежит</w:t>
            </w:r>
            <w:proofErr w:type="spellEnd"/>
            <w:r w:rsidRPr="00C8603F">
              <w:rPr>
                <w:rFonts w:cs="Times New Roman"/>
                <w:sz w:val="20"/>
                <w:szCs w:val="20"/>
              </w:rPr>
              <w:t xml:space="preserve"> </w:t>
            </w:r>
            <w:proofErr w:type="spellStart"/>
            <w:r w:rsidRPr="00C8603F">
              <w:rPr>
                <w:rFonts w:cs="Times New Roman"/>
                <w:sz w:val="20"/>
                <w:szCs w:val="20"/>
              </w:rPr>
              <w:t>бирка</w:t>
            </w:r>
            <w:proofErr w:type="spellEnd"/>
            <w:r w:rsidRPr="00C8603F">
              <w:rPr>
                <w:rFonts w:cs="Times New Roman"/>
                <w:sz w:val="20"/>
                <w:szCs w:val="20"/>
              </w:rPr>
              <w:t>;</w:t>
            </w:r>
          </w:p>
          <w:p w14:paraId="7794401B"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своего</w:t>
            </w:r>
            <w:proofErr w:type="spellEnd"/>
            <w:r w:rsidRPr="00C8603F">
              <w:rPr>
                <w:rFonts w:cs="Times New Roman"/>
                <w:sz w:val="20"/>
                <w:szCs w:val="20"/>
              </w:rPr>
              <w:t xml:space="preserve"> </w:t>
            </w:r>
            <w:proofErr w:type="spellStart"/>
            <w:r w:rsidRPr="00C8603F">
              <w:rPr>
                <w:rFonts w:cs="Times New Roman"/>
                <w:sz w:val="20"/>
                <w:szCs w:val="20"/>
              </w:rPr>
              <w:t>подразделения</w:t>
            </w:r>
            <w:proofErr w:type="spellEnd"/>
            <w:r w:rsidRPr="00C8603F">
              <w:rPr>
                <w:rFonts w:cs="Times New Roman"/>
                <w:sz w:val="20"/>
                <w:szCs w:val="20"/>
              </w:rPr>
              <w:t>;</w:t>
            </w:r>
          </w:p>
          <w:p w14:paraId="0D6C4F3C"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0F287B5B"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Регистраторы</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1F10FB46"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69845C28" w14:textId="77777777" w:rsidR="00AB0401" w:rsidRPr="00C8603F" w:rsidRDefault="00AB0401" w:rsidP="00AB0401">
            <w:pPr>
              <w:pStyle w:val="ScrollListBullet1"/>
              <w:rPr>
                <w:rFonts w:cs="Times New Roman"/>
                <w:sz w:val="20"/>
                <w:szCs w:val="20"/>
                <w:lang w:val="ru-RU"/>
              </w:rPr>
            </w:pPr>
            <w:r w:rsidRPr="00C8603F">
              <w:rPr>
                <w:rFonts w:cs="Times New Roman"/>
                <w:sz w:val="20"/>
                <w:szCs w:val="20"/>
                <w:lang w:val="ru-RU"/>
              </w:rPr>
              <w:t>Пользователи чужих МО через направления;</w:t>
            </w:r>
          </w:p>
          <w:p w14:paraId="15D05F6C"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Пользователи</w:t>
            </w:r>
            <w:proofErr w:type="spellEnd"/>
            <w:r w:rsidRPr="00C8603F">
              <w:rPr>
                <w:rFonts w:cs="Times New Roman"/>
                <w:sz w:val="20"/>
                <w:szCs w:val="20"/>
              </w:rPr>
              <w:t xml:space="preserve"> СМО, ТФОМС.</w:t>
            </w:r>
          </w:p>
        </w:tc>
      </w:tr>
      <w:tr w:rsidR="00AB0401" w:rsidRPr="00C8603F" w14:paraId="128875F6" w14:textId="77777777" w:rsidTr="005155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800B0FF" w14:textId="77777777" w:rsidR="00AB0401" w:rsidRPr="00C8603F" w:rsidRDefault="00AB0401" w:rsidP="008D4EFA">
            <w:proofErr w:type="spellStart"/>
            <w:r w:rsidRPr="00C8603F">
              <w:t>Экстренная</w:t>
            </w:r>
            <w:proofErr w:type="spellEnd"/>
            <w:r w:rsidRPr="00C8603F">
              <w:t xml:space="preserve"> </w:t>
            </w:r>
            <w:proofErr w:type="spellStart"/>
            <w:r w:rsidRPr="00C8603F">
              <w:t>койка</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6D92E2CD"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713CD35"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DB4321D" w14:textId="77777777" w:rsidR="00AB0401" w:rsidRPr="00C8603F" w:rsidRDefault="00AB0401" w:rsidP="008D4EFA">
            <w:pPr>
              <w:rPr>
                <w:lang w:val="ru-RU"/>
              </w:rPr>
            </w:pPr>
            <w:r w:rsidRPr="00C8603F">
              <w:rPr>
                <w:lang w:val="ru-RU"/>
              </w:rPr>
              <w:t>Койки, зарезервированные для случаев экстренной госпитализации.</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4F33D6E" w14:textId="77777777" w:rsidR="00AB0401" w:rsidRPr="00C8603F" w:rsidRDefault="00AB0401" w:rsidP="008D4EFA">
            <w:proofErr w:type="spellStart"/>
            <w:r w:rsidRPr="00C8603F">
              <w:t>Недоступна</w:t>
            </w:r>
            <w:proofErr w:type="spellEnd"/>
            <w:r w:rsidRPr="00C8603F">
              <w:t xml:space="preserve"> </w:t>
            </w:r>
            <w:proofErr w:type="spellStart"/>
            <w:r w:rsidRPr="00C8603F">
              <w:t>запись</w:t>
            </w:r>
            <w:proofErr w:type="spellEnd"/>
            <w:r w:rsidRPr="00C8603F">
              <w:t xml:space="preserve"> </w:t>
            </w:r>
            <w:proofErr w:type="spellStart"/>
            <w:r w:rsidRPr="00C8603F">
              <w:t>из</w:t>
            </w:r>
            <w:proofErr w:type="spellEnd"/>
            <w:r w:rsidRPr="00C8603F">
              <w:t xml:space="preserve"> Системы.</w:t>
            </w:r>
          </w:p>
        </w:tc>
      </w:tr>
      <w:tr w:rsidR="00AB0401" w:rsidRPr="00C8603F" w14:paraId="3FAE1BB1" w14:textId="77777777" w:rsidTr="005155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8221F68" w14:textId="77777777" w:rsidR="00AB0401" w:rsidRPr="00C8603F" w:rsidRDefault="00AB0401" w:rsidP="008D4EFA">
            <w:r w:rsidRPr="00C8603F">
              <w:t xml:space="preserve">Для </w:t>
            </w:r>
            <w:proofErr w:type="spellStart"/>
            <w:r w:rsidRPr="00C8603F">
              <w:t>врачей</w:t>
            </w:r>
            <w:proofErr w:type="spellEnd"/>
            <w:r w:rsidRPr="00C8603F">
              <w:t xml:space="preserve"> </w:t>
            </w:r>
            <w:proofErr w:type="spellStart"/>
            <w:r w:rsidRPr="00C8603F">
              <w:t>своей</w:t>
            </w:r>
            <w:proofErr w:type="spellEnd"/>
            <w:r w:rsidRPr="00C8603F">
              <w:t xml:space="preserve"> МО</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01BA5BB"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FB1E5AD"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6C509AC" w14:textId="77777777" w:rsidR="00AB0401" w:rsidRPr="00C8603F" w:rsidRDefault="00AB0401" w:rsidP="008D4EFA">
            <w:pPr>
              <w:rPr>
                <w:lang w:val="ru-RU"/>
              </w:rPr>
            </w:pPr>
            <w:r w:rsidRPr="00C8603F">
              <w:rPr>
                <w:lang w:val="ru-RU"/>
              </w:rPr>
              <w:t>Бирки для записи пациентов только врачами своей МО.</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010CDA6" w14:textId="77777777" w:rsidR="00AB0401" w:rsidRPr="00C8603F" w:rsidRDefault="00AB0401" w:rsidP="008D4EFA">
            <w:pPr>
              <w:rPr>
                <w:lang w:val="ru-RU"/>
              </w:rPr>
            </w:pPr>
            <w:r w:rsidRPr="00C8603F">
              <w:rPr>
                <w:lang w:val="ru-RU"/>
              </w:rPr>
              <w:t>Запись на бирки доступна для врачей своей МО.</w:t>
            </w:r>
          </w:p>
        </w:tc>
      </w:tr>
      <w:tr w:rsidR="00AB0401" w:rsidRPr="00C8603F" w14:paraId="75A90757" w14:textId="77777777" w:rsidTr="005155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5692C98" w14:textId="77777777" w:rsidR="00AB0401" w:rsidRPr="00C8603F" w:rsidRDefault="00AB0401" w:rsidP="008D4EFA">
            <w:proofErr w:type="spellStart"/>
            <w:r w:rsidRPr="00C8603F">
              <w:t>Запись</w:t>
            </w:r>
            <w:proofErr w:type="spellEnd"/>
            <w:r w:rsidRPr="00C8603F">
              <w:t xml:space="preserve"> </w:t>
            </w:r>
            <w:proofErr w:type="spellStart"/>
            <w:r w:rsidRPr="00C8603F">
              <w:t>через</w:t>
            </w:r>
            <w:proofErr w:type="spellEnd"/>
            <w:r w:rsidRPr="00C8603F">
              <w:t xml:space="preserve"> </w:t>
            </w:r>
            <w:proofErr w:type="spellStart"/>
            <w:r w:rsidRPr="00C8603F">
              <w:t>инфомат</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EE08E25"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7BA13DC"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898A07D" w14:textId="77777777" w:rsidR="00AB0401" w:rsidRPr="00C8603F" w:rsidRDefault="00AB0401" w:rsidP="008D4EFA">
            <w:pPr>
              <w:rPr>
                <w:lang w:val="ru-RU"/>
              </w:rPr>
            </w:pPr>
            <w:r w:rsidRPr="00C8603F">
              <w:rPr>
                <w:lang w:val="ru-RU"/>
              </w:rPr>
              <w:t>Бирки для записи через терминалы.</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2518C69" w14:textId="77777777" w:rsidR="00AB0401" w:rsidRPr="00C8603F" w:rsidRDefault="00AB0401" w:rsidP="008D4EFA">
            <w:pPr>
              <w:rPr>
                <w:lang w:val="ru-RU"/>
              </w:rPr>
            </w:pPr>
            <w:r w:rsidRPr="00C8603F">
              <w:rPr>
                <w:lang w:val="ru-RU"/>
              </w:rPr>
              <w:t>Запись на бирки доступна для следующих групп пользователей:</w:t>
            </w:r>
          </w:p>
          <w:p w14:paraId="6D849067" w14:textId="77777777" w:rsidR="00AB0401" w:rsidRPr="00C8603F" w:rsidRDefault="00AB0401" w:rsidP="00A95515">
            <w:pPr>
              <w:pStyle w:val="ScrollListBullet"/>
              <w:numPr>
                <w:ilvl w:val="0"/>
                <w:numId w:val="34"/>
              </w:numPr>
              <w:rPr>
                <w:rFonts w:cs="Times New Roman"/>
              </w:rPr>
            </w:pPr>
            <w:proofErr w:type="spellStart"/>
            <w:r w:rsidRPr="00C8603F">
              <w:rPr>
                <w:rFonts w:cs="Times New Roman"/>
              </w:rPr>
              <w:t>Пользователи</w:t>
            </w:r>
            <w:proofErr w:type="spellEnd"/>
            <w:r w:rsidRPr="00C8603F">
              <w:rPr>
                <w:rFonts w:cs="Times New Roman"/>
              </w:rPr>
              <w:t xml:space="preserve"> </w:t>
            </w:r>
            <w:proofErr w:type="spellStart"/>
            <w:r w:rsidRPr="00C8603F">
              <w:rPr>
                <w:rFonts w:cs="Times New Roman"/>
              </w:rPr>
              <w:t>инфомата</w:t>
            </w:r>
            <w:proofErr w:type="spellEnd"/>
            <w:r w:rsidRPr="00C8603F">
              <w:rPr>
                <w:rFonts w:cs="Times New Roman"/>
              </w:rPr>
              <w:t>;</w:t>
            </w:r>
          </w:p>
          <w:p w14:paraId="11A4ADB7" w14:textId="77777777" w:rsidR="00AB0401" w:rsidRPr="00C8603F" w:rsidRDefault="00AB0401" w:rsidP="00A95515">
            <w:pPr>
              <w:pStyle w:val="ScrollListBullet"/>
              <w:numPr>
                <w:ilvl w:val="0"/>
                <w:numId w:val="34"/>
              </w:numPr>
              <w:rPr>
                <w:rFonts w:cs="Times New Roman"/>
              </w:rPr>
            </w:pPr>
            <w:proofErr w:type="spellStart"/>
            <w:r w:rsidRPr="00C8603F">
              <w:rPr>
                <w:rFonts w:cs="Times New Roman"/>
              </w:rPr>
              <w:t>Сотрудники</w:t>
            </w:r>
            <w:proofErr w:type="spellEnd"/>
            <w:r w:rsidRPr="00C8603F">
              <w:rPr>
                <w:rFonts w:cs="Times New Roman"/>
              </w:rPr>
              <w:t xml:space="preserve"> </w:t>
            </w:r>
            <w:proofErr w:type="spellStart"/>
            <w:r w:rsidRPr="00C8603F">
              <w:rPr>
                <w:rFonts w:cs="Times New Roman"/>
              </w:rPr>
              <w:t>поликлиники</w:t>
            </w:r>
            <w:proofErr w:type="spellEnd"/>
            <w:r w:rsidRPr="00C8603F">
              <w:rPr>
                <w:rFonts w:cs="Times New Roman"/>
              </w:rPr>
              <w:t>.</w:t>
            </w:r>
          </w:p>
        </w:tc>
      </w:tr>
      <w:tr w:rsidR="00AB0401" w:rsidRPr="00C8603F" w14:paraId="62C5D195" w14:textId="77777777" w:rsidTr="005155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08B87D8" w14:textId="77777777" w:rsidR="00AB0401" w:rsidRPr="00C8603F" w:rsidRDefault="00AB0401" w:rsidP="008D4EFA">
            <w:r w:rsidRPr="00C8603F">
              <w:lastRenderedPageBreak/>
              <w:t xml:space="preserve">Для </w:t>
            </w:r>
            <w:proofErr w:type="spellStart"/>
            <w:r w:rsidRPr="00C8603F">
              <w:t>интернета</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33E75165"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C2A6722"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1C35C38" w14:textId="77777777" w:rsidR="00AB0401" w:rsidRPr="00C8603F" w:rsidRDefault="00AB0401" w:rsidP="008D4EFA">
            <w:pPr>
              <w:rPr>
                <w:lang w:val="ru-RU"/>
              </w:rPr>
            </w:pPr>
            <w:r w:rsidRPr="00C8603F">
              <w:rPr>
                <w:lang w:val="ru-RU"/>
              </w:rPr>
              <w:t>Бирки для записи через терминалы.</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EB59428" w14:textId="77777777" w:rsidR="00AB0401" w:rsidRPr="00C8603F" w:rsidRDefault="00AB0401" w:rsidP="008D4EFA">
            <w:pPr>
              <w:rPr>
                <w:lang w:val="ru-RU"/>
              </w:rPr>
            </w:pPr>
            <w:r w:rsidRPr="00C8603F">
              <w:rPr>
                <w:lang w:val="ru-RU"/>
              </w:rPr>
              <w:t>Запись на бирки доступна для следующих групп пользователей:</w:t>
            </w:r>
          </w:p>
          <w:p w14:paraId="670184C4" w14:textId="77777777" w:rsidR="00AB0401" w:rsidRPr="00C8603F" w:rsidRDefault="00AB0401" w:rsidP="00A95515">
            <w:pPr>
              <w:pStyle w:val="ScrollListBullet"/>
              <w:numPr>
                <w:ilvl w:val="0"/>
                <w:numId w:val="35"/>
              </w:numPr>
              <w:rPr>
                <w:rFonts w:cs="Times New Roman"/>
              </w:rPr>
            </w:pPr>
            <w:proofErr w:type="spellStart"/>
            <w:r w:rsidRPr="00C8603F">
              <w:rPr>
                <w:rFonts w:cs="Times New Roman"/>
              </w:rPr>
              <w:t>Интернет-пользователи</w:t>
            </w:r>
            <w:proofErr w:type="spellEnd"/>
            <w:r w:rsidRPr="00C8603F">
              <w:rPr>
                <w:rFonts w:cs="Times New Roman"/>
              </w:rPr>
              <w:t>;</w:t>
            </w:r>
          </w:p>
          <w:p w14:paraId="404F42EC" w14:textId="77777777" w:rsidR="00AB0401" w:rsidRPr="00C8603F" w:rsidRDefault="00AB0401" w:rsidP="00A95515">
            <w:pPr>
              <w:pStyle w:val="ScrollListBullet"/>
              <w:numPr>
                <w:ilvl w:val="0"/>
                <w:numId w:val="35"/>
              </w:numPr>
              <w:rPr>
                <w:rFonts w:cs="Times New Roman"/>
              </w:rPr>
            </w:pPr>
            <w:proofErr w:type="spellStart"/>
            <w:r w:rsidRPr="00C8603F">
              <w:rPr>
                <w:rFonts w:cs="Times New Roman"/>
              </w:rPr>
              <w:t>Пользователи</w:t>
            </w:r>
            <w:proofErr w:type="spellEnd"/>
            <w:r w:rsidRPr="00C8603F">
              <w:rPr>
                <w:rFonts w:cs="Times New Roman"/>
              </w:rPr>
              <w:t xml:space="preserve"> </w:t>
            </w:r>
            <w:proofErr w:type="spellStart"/>
            <w:r w:rsidRPr="00C8603F">
              <w:rPr>
                <w:rFonts w:cs="Times New Roman"/>
              </w:rPr>
              <w:t>инфомата</w:t>
            </w:r>
            <w:proofErr w:type="spellEnd"/>
            <w:r w:rsidRPr="00C8603F">
              <w:rPr>
                <w:rFonts w:cs="Times New Roman"/>
              </w:rPr>
              <w:t>;</w:t>
            </w:r>
          </w:p>
          <w:p w14:paraId="3BC72AE8" w14:textId="77777777" w:rsidR="00AB0401" w:rsidRPr="00C8603F" w:rsidRDefault="00AB0401" w:rsidP="00A95515">
            <w:pPr>
              <w:pStyle w:val="ScrollListBullet"/>
              <w:numPr>
                <w:ilvl w:val="0"/>
                <w:numId w:val="35"/>
              </w:numPr>
              <w:rPr>
                <w:rFonts w:cs="Times New Roman"/>
              </w:rPr>
            </w:pPr>
            <w:proofErr w:type="spellStart"/>
            <w:r w:rsidRPr="00C8603F">
              <w:rPr>
                <w:rFonts w:cs="Times New Roman"/>
              </w:rPr>
              <w:t>Сотрудники</w:t>
            </w:r>
            <w:proofErr w:type="spellEnd"/>
            <w:r w:rsidRPr="00C8603F">
              <w:rPr>
                <w:rFonts w:cs="Times New Roman"/>
              </w:rPr>
              <w:t xml:space="preserve"> </w:t>
            </w:r>
            <w:proofErr w:type="spellStart"/>
            <w:r w:rsidRPr="00C8603F">
              <w:rPr>
                <w:rFonts w:cs="Times New Roman"/>
              </w:rPr>
              <w:t>поликлиники</w:t>
            </w:r>
            <w:proofErr w:type="spellEnd"/>
            <w:r w:rsidRPr="00C8603F">
              <w:rPr>
                <w:rFonts w:cs="Times New Roman"/>
              </w:rPr>
              <w:t>.</w:t>
            </w:r>
          </w:p>
        </w:tc>
      </w:tr>
      <w:tr w:rsidR="00AB0401" w:rsidRPr="00C8603F" w14:paraId="75A07D4E" w14:textId="77777777" w:rsidTr="005155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A063006" w14:textId="77777777" w:rsidR="00AB0401" w:rsidRPr="00C8603F" w:rsidRDefault="00AB0401" w:rsidP="008D4EFA">
            <w:proofErr w:type="spellStart"/>
            <w:r w:rsidRPr="00C8603F">
              <w:t>Живая</w:t>
            </w:r>
            <w:proofErr w:type="spellEnd"/>
            <w:r w:rsidRPr="00C8603F">
              <w:t xml:space="preserve"> </w:t>
            </w:r>
            <w:proofErr w:type="spellStart"/>
            <w:r w:rsidRPr="00C8603F">
              <w:t>очередь</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3A6D296D"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8DB0CDF"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56898B6C" w14:textId="77777777" w:rsidR="00AB0401" w:rsidRPr="00C8603F" w:rsidRDefault="00AB0401" w:rsidP="008D4EFA">
            <w:pPr>
              <w:rPr>
                <w:lang w:val="ru-RU"/>
              </w:rPr>
            </w:pPr>
            <w:r w:rsidRPr="00C8603F">
              <w:rPr>
                <w:lang w:val="ru-RU"/>
              </w:rPr>
              <w:t>Бирки для работ с электронной очередью и приема пациентов в порядке регистрации в электронной очереди.</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5B681DA" w14:textId="77777777" w:rsidR="00AB0401" w:rsidRPr="00C8603F" w:rsidRDefault="00AB0401" w:rsidP="008D4EFA">
            <w:pPr>
              <w:rPr>
                <w:lang w:val="ru-RU"/>
              </w:rPr>
            </w:pPr>
            <w:r w:rsidRPr="00C8603F">
              <w:rPr>
                <w:lang w:val="ru-RU"/>
              </w:rPr>
              <w:t xml:space="preserve">Запись в электронную очередь осуществляется на </w:t>
            </w:r>
            <w:proofErr w:type="spellStart"/>
            <w:r w:rsidRPr="00C8603F">
              <w:rPr>
                <w:lang w:val="ru-RU"/>
              </w:rPr>
              <w:t>Инфомате</w:t>
            </w:r>
            <w:proofErr w:type="spellEnd"/>
            <w:r w:rsidRPr="00C8603F">
              <w:rPr>
                <w:lang w:val="ru-RU"/>
              </w:rPr>
              <w:t>.</w:t>
            </w:r>
          </w:p>
        </w:tc>
      </w:tr>
      <w:tr w:rsidR="00AB0401" w:rsidRPr="00C8603F" w14:paraId="63593D9F" w14:textId="77777777" w:rsidTr="005155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8F415F2" w14:textId="77777777" w:rsidR="00AB0401" w:rsidRPr="00C8603F" w:rsidRDefault="00AB0401" w:rsidP="008D4EFA">
            <w:proofErr w:type="spellStart"/>
            <w:r w:rsidRPr="00C8603F">
              <w:t>Видеосвязь</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36FA9B17"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71C8158"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2B9AEB74" w14:textId="77777777" w:rsidR="00AB0401" w:rsidRPr="00C8603F" w:rsidRDefault="00AB0401" w:rsidP="008D4EFA">
            <w:pPr>
              <w:rPr>
                <w:lang w:val="ru-RU"/>
              </w:rPr>
            </w:pPr>
            <w:r w:rsidRPr="00C8603F">
              <w:rPr>
                <w:lang w:val="ru-RU"/>
              </w:rPr>
              <w:t>Бирка для записи пациента на видеосвязь с врачом</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1479CDA" w14:textId="77777777" w:rsidR="00AB0401" w:rsidRPr="00C8603F" w:rsidRDefault="00AB0401" w:rsidP="008D4EFA">
            <w:pPr>
              <w:rPr>
                <w:lang w:val="ru-RU"/>
              </w:rPr>
            </w:pPr>
            <w:r w:rsidRPr="00C8603F">
              <w:rPr>
                <w:lang w:val="ru-RU"/>
              </w:rPr>
              <w:t>Запись на бирку доступна пользователям, включенным в группы: "Пользователь своей МО", "Пользователь других МО через направления". Бирки данного типа видны пользователям других МО, если на форме</w:t>
            </w:r>
            <w:r w:rsidRPr="00C8603F">
              <w:t> </w:t>
            </w:r>
            <w:r w:rsidRPr="00C8603F">
              <w:rPr>
                <w:b/>
                <w:lang w:val="ru-RU"/>
              </w:rPr>
              <w:t>Место работы</w:t>
            </w:r>
            <w:r w:rsidRPr="00C8603F">
              <w:t> </w:t>
            </w:r>
            <w:r w:rsidRPr="00C8603F">
              <w:rPr>
                <w:lang w:val="ru-RU"/>
              </w:rPr>
              <w:t>врача установлен флаг</w:t>
            </w:r>
            <w:r w:rsidRPr="00C8603F">
              <w:t> </w:t>
            </w:r>
            <w:r w:rsidRPr="00C8603F">
              <w:rPr>
                <w:b/>
                <w:lang w:val="ru-RU"/>
              </w:rPr>
              <w:t>Разрешать запись из других МО</w:t>
            </w:r>
            <w:r w:rsidRPr="00C8603F">
              <w:rPr>
                <w:lang w:val="ru-RU"/>
              </w:rPr>
              <w:t>.</w:t>
            </w:r>
          </w:p>
        </w:tc>
      </w:tr>
      <w:tr w:rsidR="00AB0401" w:rsidRPr="00C8603F" w14:paraId="11AA1F77" w14:textId="77777777" w:rsidTr="005155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19DE249" w14:textId="77777777" w:rsidR="00AB0401" w:rsidRPr="00C8603F" w:rsidRDefault="00AB0401" w:rsidP="008D4EFA">
            <w:proofErr w:type="spellStart"/>
            <w:r w:rsidRPr="00C8603F">
              <w:t>Групповой</w:t>
            </w:r>
            <w:proofErr w:type="spellEnd"/>
            <w:r w:rsidRPr="00C8603F">
              <w:t xml:space="preserve"> </w:t>
            </w:r>
            <w:proofErr w:type="spellStart"/>
            <w:r w:rsidRPr="00C8603F">
              <w:t>прием</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50FF0F71"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40044E1"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95F5BFA" w14:textId="77777777" w:rsidR="00AB0401" w:rsidRPr="00C8603F" w:rsidRDefault="00AB0401" w:rsidP="008D4EFA">
            <w:pPr>
              <w:rPr>
                <w:lang w:val="ru-RU"/>
              </w:rPr>
            </w:pPr>
            <w:r w:rsidRPr="00C8603F">
              <w:rPr>
                <w:lang w:val="ru-RU"/>
              </w:rPr>
              <w:t xml:space="preserve">Бирка для групповых приемов. На бирки данного типа можно записывать </w:t>
            </w:r>
            <w:r w:rsidRPr="00C8603F">
              <w:rPr>
                <w:lang w:val="ru-RU"/>
              </w:rPr>
              <w:lastRenderedPageBreak/>
              <w:t>несколько пациентов.</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A5889C5" w14:textId="77777777" w:rsidR="00AB0401" w:rsidRPr="00C8603F" w:rsidRDefault="00AB0401" w:rsidP="008D4EFA">
            <w:pPr>
              <w:rPr>
                <w:lang w:val="ru-RU"/>
              </w:rPr>
            </w:pPr>
            <w:r w:rsidRPr="00C8603F">
              <w:rPr>
                <w:lang w:val="ru-RU"/>
              </w:rPr>
              <w:lastRenderedPageBreak/>
              <w:t xml:space="preserve">Запись на бирку доступна пользователям, включенным в группы: "Пользователь своей МО", "Пользователь других </w:t>
            </w:r>
            <w:r w:rsidRPr="00C8603F">
              <w:rPr>
                <w:lang w:val="ru-RU"/>
              </w:rPr>
              <w:lastRenderedPageBreak/>
              <w:t>МО через направления". Бирки данного типа видны пользователям других МО, если на форме</w:t>
            </w:r>
            <w:r w:rsidRPr="00C8603F">
              <w:t> </w:t>
            </w:r>
            <w:r w:rsidRPr="00C8603F">
              <w:rPr>
                <w:b/>
                <w:lang w:val="ru-RU"/>
              </w:rPr>
              <w:t>Место работы</w:t>
            </w:r>
            <w:r w:rsidRPr="00C8603F">
              <w:t> </w:t>
            </w:r>
            <w:r w:rsidRPr="00C8603F">
              <w:rPr>
                <w:lang w:val="ru-RU"/>
              </w:rPr>
              <w:t>врача установлен флаг</w:t>
            </w:r>
            <w:r w:rsidRPr="00C8603F">
              <w:t> </w:t>
            </w:r>
            <w:r w:rsidRPr="00C8603F">
              <w:rPr>
                <w:b/>
                <w:lang w:val="ru-RU"/>
              </w:rPr>
              <w:t>Разрешать запись из других МО</w:t>
            </w:r>
            <w:r w:rsidRPr="00C8603F">
              <w:rPr>
                <w:lang w:val="ru-RU"/>
              </w:rPr>
              <w:t>.</w:t>
            </w:r>
          </w:p>
        </w:tc>
      </w:tr>
    </w:tbl>
    <w:p w14:paraId="4685C3FD" w14:textId="77777777" w:rsidR="00AB0401" w:rsidRPr="00C8603F" w:rsidRDefault="00AB0401" w:rsidP="008D4EFA">
      <w:r w:rsidRPr="00C8603F">
        <w:lastRenderedPageBreak/>
        <w:t>Отметка в виде "Звезды" проставляется пациентам с льготными категориями:</w:t>
      </w:r>
    </w:p>
    <w:p w14:paraId="14BC9DC0" w14:textId="77777777" w:rsidR="00AB0401" w:rsidRPr="00C8603F" w:rsidRDefault="00AB0401" w:rsidP="00A95515">
      <w:pPr>
        <w:pStyle w:val="ScrollListBullet"/>
        <w:numPr>
          <w:ilvl w:val="0"/>
          <w:numId w:val="69"/>
        </w:numPr>
        <w:rPr>
          <w:rFonts w:cs="Times New Roman"/>
        </w:rPr>
      </w:pPr>
      <w:r w:rsidRPr="00C8603F">
        <w:rPr>
          <w:rFonts w:cs="Times New Roman"/>
        </w:rPr>
        <w:t>11 Участники ВОВ - инвалиды.</w:t>
      </w:r>
    </w:p>
    <w:p w14:paraId="22FC8440" w14:textId="77777777" w:rsidR="00AB0401" w:rsidRPr="00C8603F" w:rsidRDefault="00AB0401" w:rsidP="00A95515">
      <w:pPr>
        <w:pStyle w:val="ScrollListBullet"/>
        <w:numPr>
          <w:ilvl w:val="0"/>
          <w:numId w:val="69"/>
        </w:numPr>
        <w:rPr>
          <w:rFonts w:cs="Times New Roman"/>
        </w:rPr>
      </w:pPr>
      <w:r w:rsidRPr="00C8603F">
        <w:rPr>
          <w:rFonts w:cs="Times New Roman"/>
        </w:rPr>
        <w:t>20 Участники ВОВ.</w:t>
      </w:r>
    </w:p>
    <w:p w14:paraId="4C6A5940" w14:textId="77777777" w:rsidR="00AB0401" w:rsidRPr="00C8603F" w:rsidRDefault="00AB0401" w:rsidP="00A95515">
      <w:pPr>
        <w:pStyle w:val="ScrollListBullet"/>
        <w:numPr>
          <w:ilvl w:val="0"/>
          <w:numId w:val="69"/>
        </w:numPr>
        <w:rPr>
          <w:rFonts w:cs="Times New Roman"/>
        </w:rPr>
      </w:pPr>
      <w:r w:rsidRPr="00C8603F">
        <w:rPr>
          <w:rFonts w:cs="Times New Roman"/>
        </w:rPr>
        <w:t>40 Военнослужащие тыла.</w:t>
      </w:r>
    </w:p>
    <w:p w14:paraId="26EEC976" w14:textId="77777777" w:rsidR="00AB0401" w:rsidRPr="00C8603F" w:rsidRDefault="00AB0401" w:rsidP="00A95515">
      <w:pPr>
        <w:pStyle w:val="ScrollListBullet"/>
        <w:numPr>
          <w:ilvl w:val="0"/>
          <w:numId w:val="69"/>
        </w:numPr>
        <w:rPr>
          <w:rFonts w:cs="Times New Roman"/>
        </w:rPr>
      </w:pPr>
      <w:r w:rsidRPr="00C8603F">
        <w:rPr>
          <w:rFonts w:cs="Times New Roman"/>
        </w:rPr>
        <w:t>50 Жители блокадного Ленинграда.</w:t>
      </w:r>
    </w:p>
    <w:p w14:paraId="31B38C35" w14:textId="77777777" w:rsidR="00AB0401" w:rsidRPr="00C8603F" w:rsidRDefault="00AB0401" w:rsidP="00A95515">
      <w:pPr>
        <w:pStyle w:val="ScrollListBullet"/>
        <w:numPr>
          <w:ilvl w:val="0"/>
          <w:numId w:val="69"/>
        </w:numPr>
        <w:rPr>
          <w:rFonts w:cs="Times New Roman"/>
        </w:rPr>
      </w:pPr>
      <w:r w:rsidRPr="00C8603F">
        <w:rPr>
          <w:rFonts w:cs="Times New Roman"/>
        </w:rPr>
        <w:t>140 Несовершеннолетние узники концлагерей - инвалиды.</w:t>
      </w:r>
    </w:p>
    <w:p w14:paraId="5016AD03" w14:textId="48602265" w:rsidR="00AB0401" w:rsidRPr="00C8603F" w:rsidRDefault="00AB0401" w:rsidP="00A95515">
      <w:pPr>
        <w:pStyle w:val="ScrollListBullet"/>
        <w:numPr>
          <w:ilvl w:val="0"/>
          <w:numId w:val="69"/>
        </w:numPr>
        <w:rPr>
          <w:rFonts w:cs="Times New Roman"/>
        </w:rPr>
      </w:pPr>
      <w:r w:rsidRPr="00C8603F">
        <w:rPr>
          <w:rFonts w:cs="Times New Roman"/>
        </w:rPr>
        <w:t>150 Несовершеннолетние узники концлагерей.</w:t>
      </w:r>
    </w:p>
    <w:p w14:paraId="10F82B2D" w14:textId="77777777" w:rsidR="00AB0401" w:rsidRPr="00C8603F" w:rsidRDefault="00AB0401" w:rsidP="00AB0401">
      <w:pPr>
        <w:pStyle w:val="4"/>
      </w:pPr>
      <w:bookmarkStart w:id="100" w:name="_Toc256000025"/>
      <w:bookmarkStart w:id="101" w:name="scroll-bookmark-29"/>
      <w:r w:rsidRPr="00C8603F">
        <w:t>Панель управления</w:t>
      </w:r>
      <w:bookmarkEnd w:id="100"/>
      <w:bookmarkEnd w:id="101"/>
    </w:p>
    <w:p w14:paraId="1B9D2415" w14:textId="77777777" w:rsidR="00AB0401" w:rsidRPr="00C8603F" w:rsidRDefault="00AB0401" w:rsidP="008D4EFA">
      <w:r w:rsidRPr="00C8603F">
        <w:t xml:space="preserve">Для работы с расписанием используется панель </w:t>
      </w:r>
      <w:proofErr w:type="gramStart"/>
      <w:r w:rsidRPr="00C8603F">
        <w:t>инструментов :</w:t>
      </w:r>
      <w:proofErr w:type="gramEnd"/>
    </w:p>
    <w:p w14:paraId="767DFF16" w14:textId="77777777" w:rsidR="00AB0401" w:rsidRPr="00C8603F" w:rsidRDefault="00AB0401" w:rsidP="008D4EFA">
      <w:r w:rsidRPr="00C8603F">
        <w:rPr>
          <w:noProof/>
        </w:rPr>
        <w:drawing>
          <wp:inline distT="0" distB="0" distL="0" distR="0" wp14:anchorId="22C22CAC" wp14:editId="0E38804E">
            <wp:extent cx="4981575" cy="238125"/>
            <wp:effectExtent l="0" t="0" r="0" b="0"/>
            <wp:docPr id="100030" name="Рисунок 100030" descr="_scroll_external/attachments/2020-05-25_123500-c5452caac3545a8f0685dbb066b9894d16a394c73f89d20b76d6c8d81016dd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32486" name=""/>
                    <pic:cNvPicPr>
                      <a:picLocks noChangeAspect="1"/>
                    </pic:cNvPicPr>
                  </pic:nvPicPr>
                  <pic:blipFill>
                    <a:blip r:embed="rId44"/>
                    <a:stretch>
                      <a:fillRect/>
                    </a:stretch>
                  </pic:blipFill>
                  <pic:spPr>
                    <a:xfrm>
                      <a:off x="0" y="0"/>
                      <a:ext cx="4981575" cy="238125"/>
                    </a:xfrm>
                    <a:prstGeom prst="rect">
                      <a:avLst/>
                    </a:prstGeom>
                    <a:ln w="9525">
                      <a:solidFill>
                        <a:srgbClr val="000000"/>
                      </a:solidFill>
                    </a:ln>
                  </pic:spPr>
                </pic:pic>
              </a:graphicData>
            </a:graphic>
          </wp:inline>
        </w:drawing>
      </w:r>
    </w:p>
    <w:p w14:paraId="5AAFD771" w14:textId="77777777" w:rsidR="00AB0401" w:rsidRPr="00C8603F" w:rsidRDefault="00AB0401" w:rsidP="00A95515">
      <w:pPr>
        <w:pStyle w:val="ScrollListBullet"/>
        <w:numPr>
          <w:ilvl w:val="0"/>
          <w:numId w:val="70"/>
        </w:numPr>
        <w:rPr>
          <w:rFonts w:cs="Times New Roman"/>
        </w:rPr>
      </w:pPr>
      <w:r w:rsidRPr="00C8603F">
        <w:rPr>
          <w:rFonts w:cs="Times New Roman"/>
        </w:rPr>
        <w:t>Предыдущий - переход к предыдущей дате для отображения расписания.</w:t>
      </w:r>
    </w:p>
    <w:p w14:paraId="26E8EBFC" w14:textId="77777777" w:rsidR="00AB0401" w:rsidRPr="00C8603F" w:rsidRDefault="00AB0401" w:rsidP="00A95515">
      <w:pPr>
        <w:pStyle w:val="ScrollListBullet"/>
        <w:numPr>
          <w:ilvl w:val="0"/>
          <w:numId w:val="70"/>
        </w:numPr>
        <w:rPr>
          <w:rFonts w:cs="Times New Roman"/>
        </w:rPr>
      </w:pPr>
      <w:r w:rsidRPr="00C8603F">
        <w:rPr>
          <w:rFonts w:cs="Times New Roman"/>
        </w:rPr>
        <w:t>Дата - начальная дата для отображения расписания.</w:t>
      </w:r>
    </w:p>
    <w:p w14:paraId="50B1E588" w14:textId="77777777" w:rsidR="00AB0401" w:rsidRPr="00C8603F" w:rsidRDefault="00AB0401" w:rsidP="00A95515">
      <w:pPr>
        <w:pStyle w:val="ScrollListBullet"/>
        <w:numPr>
          <w:ilvl w:val="0"/>
          <w:numId w:val="70"/>
        </w:numPr>
        <w:rPr>
          <w:rFonts w:cs="Times New Roman"/>
        </w:rPr>
      </w:pPr>
      <w:r w:rsidRPr="00C8603F">
        <w:rPr>
          <w:rFonts w:cs="Times New Roman"/>
        </w:rPr>
        <w:t>Следующий - следующая дата для отображения расписания.</w:t>
      </w:r>
    </w:p>
    <w:p w14:paraId="53BF7B15" w14:textId="77777777" w:rsidR="00AB0401" w:rsidRPr="00C8603F" w:rsidRDefault="00AB0401" w:rsidP="00A95515">
      <w:pPr>
        <w:pStyle w:val="ScrollListBullet"/>
        <w:numPr>
          <w:ilvl w:val="0"/>
          <w:numId w:val="70"/>
        </w:numPr>
        <w:rPr>
          <w:rFonts w:cs="Times New Roman"/>
        </w:rPr>
      </w:pPr>
      <w:r w:rsidRPr="00C8603F">
        <w:rPr>
          <w:rFonts w:cs="Times New Roman"/>
        </w:rPr>
        <w:t>Обновить - обновление расписания.</w:t>
      </w:r>
    </w:p>
    <w:p w14:paraId="73E1A4F3" w14:textId="77777777" w:rsidR="00AB0401" w:rsidRPr="00C8603F" w:rsidRDefault="00AB0401" w:rsidP="00A95515">
      <w:pPr>
        <w:pStyle w:val="ScrollListBullet"/>
        <w:numPr>
          <w:ilvl w:val="0"/>
          <w:numId w:val="70"/>
        </w:numPr>
        <w:rPr>
          <w:rFonts w:cs="Times New Roman"/>
        </w:rPr>
      </w:pPr>
      <w:r w:rsidRPr="00C8603F">
        <w:rPr>
          <w:rFonts w:cs="Times New Roman"/>
        </w:rPr>
        <w:t>Создать расписание - добавить расписание.</w:t>
      </w:r>
    </w:p>
    <w:p w14:paraId="3281F3B1" w14:textId="77777777" w:rsidR="00AB0401" w:rsidRPr="00C8603F" w:rsidRDefault="00AB0401" w:rsidP="00A95515">
      <w:pPr>
        <w:pStyle w:val="ScrollListBullet"/>
        <w:numPr>
          <w:ilvl w:val="0"/>
          <w:numId w:val="70"/>
        </w:numPr>
        <w:rPr>
          <w:rFonts w:cs="Times New Roman"/>
        </w:rPr>
      </w:pPr>
      <w:r w:rsidRPr="00C8603F">
        <w:rPr>
          <w:rFonts w:cs="Times New Roman"/>
        </w:rPr>
        <w:t>Печать - распечатать расписание, выведенное на экран.</w:t>
      </w:r>
    </w:p>
    <w:p w14:paraId="3E6E990E" w14:textId="77777777" w:rsidR="00AB0401" w:rsidRPr="00C8603F" w:rsidRDefault="00AB0401" w:rsidP="00AB0401">
      <w:pPr>
        <w:pStyle w:val="4"/>
      </w:pPr>
      <w:bookmarkStart w:id="102" w:name="_Toc256000026"/>
      <w:bookmarkStart w:id="103" w:name="scroll-bookmark-30"/>
      <w:r w:rsidRPr="00C8603F">
        <w:t>Заполнение расписания</w:t>
      </w:r>
      <w:bookmarkEnd w:id="102"/>
      <w:bookmarkEnd w:id="103"/>
    </w:p>
    <w:tbl>
      <w:tblPr>
        <w:tblStyle w:val="ScrollInfo"/>
        <w:tblW w:w="5000" w:type="pct"/>
        <w:tblLook w:val="0180" w:firstRow="0" w:lastRow="0" w:firstColumn="1" w:lastColumn="1" w:noHBand="0" w:noVBand="0"/>
      </w:tblPr>
      <w:tblGrid>
        <w:gridCol w:w="10205"/>
      </w:tblGrid>
      <w:tr w:rsidR="00AB0401" w:rsidRPr="00C8603F" w14:paraId="078BB930" w14:textId="77777777" w:rsidTr="00515563">
        <w:tc>
          <w:tcPr>
            <w:tcW w:w="0" w:type="auto"/>
          </w:tcPr>
          <w:p w14:paraId="33F27A10" w14:textId="77777777" w:rsidR="00AB0401" w:rsidRPr="00C8603F" w:rsidRDefault="00AB0401" w:rsidP="00515563">
            <w:pPr>
              <w:pStyle w:val="phnormal"/>
            </w:pPr>
            <w:r w:rsidRPr="00C8603F">
              <w:rPr>
                <w:b/>
              </w:rPr>
              <w:t>Примечание:</w:t>
            </w:r>
          </w:p>
          <w:p w14:paraId="784198B1" w14:textId="77777777" w:rsidR="00AB0401" w:rsidRPr="00C8603F" w:rsidRDefault="00AB0401" w:rsidP="008D4EFA">
            <w:pPr>
              <w:rPr>
                <w:lang w:val="ru-RU"/>
              </w:rPr>
            </w:pPr>
            <w:r w:rsidRPr="00C8603F">
              <w:rPr>
                <w:lang w:val="ru-RU"/>
              </w:rPr>
              <w:lastRenderedPageBreak/>
              <w:t>Расписание на службу с типом "Диагностика" не ведется. При выборе службы фокус автоматически встает на первую запись ресурса и отображается для редактирования его расписание.</w:t>
            </w:r>
          </w:p>
        </w:tc>
      </w:tr>
    </w:tbl>
    <w:p w14:paraId="7FE9FEEB" w14:textId="77777777" w:rsidR="00AB0401" w:rsidRPr="00C8603F" w:rsidRDefault="00AB0401" w:rsidP="00AB0401">
      <w:pPr>
        <w:pStyle w:val="ScrollListBullet1"/>
        <w:rPr>
          <w:rFonts w:cs="Times New Roman"/>
        </w:rPr>
      </w:pPr>
      <w:r w:rsidRPr="00C8603F">
        <w:rPr>
          <w:rFonts w:cs="Times New Roman"/>
        </w:rPr>
        <w:lastRenderedPageBreak/>
        <w:t>В поле работы с расписанием или на панели инструментов выберите нужный день.</w:t>
      </w:r>
    </w:p>
    <w:p w14:paraId="4EE57DB9" w14:textId="77777777" w:rsidR="00AB0401" w:rsidRPr="00C8603F" w:rsidRDefault="00AB0401" w:rsidP="00AB0401">
      <w:pPr>
        <w:pStyle w:val="ScrollListBullet1"/>
        <w:rPr>
          <w:rFonts w:cs="Times New Roman"/>
        </w:rPr>
      </w:pPr>
      <w:r w:rsidRPr="00C8603F">
        <w:rPr>
          <w:rFonts w:cs="Times New Roman"/>
        </w:rPr>
        <w:t>Вызов формы </w:t>
      </w:r>
      <w:r w:rsidRPr="00C8603F">
        <w:rPr>
          <w:rFonts w:cs="Times New Roman"/>
          <w:b/>
        </w:rPr>
        <w:t>Создание расписания</w:t>
      </w:r>
      <w:r w:rsidRPr="00C8603F">
        <w:rPr>
          <w:rFonts w:cs="Times New Roman"/>
        </w:rPr>
        <w:t> доступен следующими способами:</w:t>
      </w:r>
    </w:p>
    <w:p w14:paraId="551501E4" w14:textId="77777777" w:rsidR="00AB0401" w:rsidRPr="00C8603F" w:rsidRDefault="00AB0401" w:rsidP="00A95515">
      <w:pPr>
        <w:pStyle w:val="ScrollListBullet2"/>
        <w:numPr>
          <w:ilvl w:val="0"/>
          <w:numId w:val="36"/>
        </w:numPr>
        <w:tabs>
          <w:tab w:val="clear" w:pos="1315"/>
          <w:tab w:val="num" w:pos="1780"/>
        </w:tabs>
        <w:ind w:left="1780" w:hanging="465"/>
      </w:pPr>
      <w:r w:rsidRPr="00C8603F">
        <w:t>Нажмите кнопку </w:t>
      </w:r>
      <w:r w:rsidRPr="00C8603F">
        <w:rPr>
          <w:b/>
        </w:rPr>
        <w:t>Создание расписания</w:t>
      </w:r>
      <w:r w:rsidRPr="00C8603F">
        <w:t> на панели управления расписанием.</w:t>
      </w:r>
    </w:p>
    <w:p w14:paraId="21F65FF2" w14:textId="77777777" w:rsidR="00AB0401" w:rsidRPr="00C8603F" w:rsidRDefault="00AB0401" w:rsidP="00A95515">
      <w:pPr>
        <w:pStyle w:val="ScrollListBullet2"/>
        <w:numPr>
          <w:ilvl w:val="0"/>
          <w:numId w:val="36"/>
        </w:numPr>
        <w:tabs>
          <w:tab w:val="clear" w:pos="1315"/>
          <w:tab w:val="num" w:pos="1780"/>
        </w:tabs>
        <w:ind w:left="1780" w:hanging="465"/>
      </w:pPr>
      <w:r w:rsidRPr="00C8603F">
        <w:t>Перейдите по ссылке </w:t>
      </w:r>
      <w:proofErr w:type="gramStart"/>
      <w:r w:rsidRPr="00C8603F">
        <w:rPr>
          <w:b/>
        </w:rPr>
        <w:t>Заполнить</w:t>
      </w:r>
      <w:proofErr w:type="gramEnd"/>
      <w:r w:rsidRPr="00C8603F">
        <w:rPr>
          <w:b/>
        </w:rPr>
        <w:t xml:space="preserve"> расписание</w:t>
      </w:r>
      <w:r w:rsidRPr="00C8603F">
        <w:t> в нижней части списка расписания на определенную дату.</w:t>
      </w:r>
    </w:p>
    <w:p w14:paraId="33A3F7A7" w14:textId="77777777" w:rsidR="00AB0401" w:rsidRPr="00C8603F" w:rsidRDefault="00AB0401" w:rsidP="00AB0401">
      <w:pPr>
        <w:pStyle w:val="ScrollListBullet1"/>
        <w:rPr>
          <w:rFonts w:cs="Times New Roman"/>
        </w:rPr>
      </w:pPr>
      <w:r w:rsidRPr="00C8603F">
        <w:rPr>
          <w:rFonts w:cs="Times New Roman"/>
        </w:rPr>
        <w:t>В первом случае необходимо вручную установить диапазон дат, на которые будет создано новое расписание. Во втором случае диапазон будет задан автоматически и будет соответствовать выбранной дате. При необходимости его можно будет изменить.</w:t>
      </w:r>
    </w:p>
    <w:p w14:paraId="34608747" w14:textId="77777777" w:rsidR="00AB0401" w:rsidRPr="00C8603F" w:rsidRDefault="00AB0401" w:rsidP="00AB0401">
      <w:pPr>
        <w:pStyle w:val="ScrollListBullet1"/>
        <w:rPr>
          <w:rFonts w:cs="Times New Roman"/>
        </w:rPr>
      </w:pPr>
      <w:r w:rsidRPr="00C8603F">
        <w:rPr>
          <w:rFonts w:cs="Times New Roman"/>
        </w:rPr>
        <w:t xml:space="preserve">Выберите </w:t>
      </w:r>
      <w:r w:rsidRPr="00C8603F">
        <w:rPr>
          <w:rFonts w:cs="Times New Roman"/>
          <w:b/>
        </w:rPr>
        <w:t xml:space="preserve">Вариант создания </w:t>
      </w:r>
      <w:r w:rsidRPr="00C8603F">
        <w:rPr>
          <w:rFonts w:cs="Times New Roman"/>
        </w:rPr>
        <w:t>расписания. Содержимое формы отобразится в соответствии с выбранным вариантом создания расписания:</w:t>
      </w:r>
    </w:p>
    <w:tbl>
      <w:tblPr>
        <w:tblStyle w:val="ScrollInfo"/>
        <w:tblW w:w="0" w:type="auto"/>
        <w:tblInd w:w="1315" w:type="dxa"/>
        <w:tblLayout w:type="fixed"/>
        <w:tblLook w:val="0180" w:firstRow="0" w:lastRow="0" w:firstColumn="1" w:lastColumn="1" w:noHBand="0" w:noVBand="0"/>
      </w:tblPr>
      <w:tblGrid>
        <w:gridCol w:w="8519"/>
      </w:tblGrid>
      <w:tr w:rsidR="00AB0401" w:rsidRPr="00C8603F" w14:paraId="1F373E78" w14:textId="77777777" w:rsidTr="00515563">
        <w:tc>
          <w:tcPr>
            <w:tcW w:w="8519" w:type="dxa"/>
          </w:tcPr>
          <w:p w14:paraId="76327ED0" w14:textId="77777777" w:rsidR="00AB0401" w:rsidRPr="00C8603F" w:rsidRDefault="00AB0401" w:rsidP="00AB0401">
            <w:pPr>
              <w:pStyle w:val="ScrollListBullet1"/>
              <w:rPr>
                <w:rFonts w:cs="Times New Roman"/>
                <w:lang w:val="ru-RU"/>
              </w:rPr>
            </w:pPr>
            <w:r w:rsidRPr="00C8603F">
              <w:rPr>
                <w:rFonts w:cs="Times New Roman"/>
                <w:lang w:val="ru-RU"/>
              </w:rPr>
              <w:t>Примечание:</w:t>
            </w:r>
          </w:p>
          <w:p w14:paraId="0A37F178" w14:textId="77777777" w:rsidR="00AB0401" w:rsidRPr="00C8603F" w:rsidRDefault="00AB0401" w:rsidP="008D4EFA">
            <w:pPr>
              <w:rPr>
                <w:lang w:val="ru-RU"/>
              </w:rPr>
            </w:pPr>
            <w:r w:rsidRPr="00C8603F">
              <w:rPr>
                <w:lang w:val="ru-RU"/>
              </w:rPr>
              <w:t>Невозможно создать расписание более, чем на 7 дней, отобразится сообщение об ошибке "Нельзя создать расписание более, чем на 7 дней".</w:t>
            </w:r>
          </w:p>
        </w:tc>
      </w:tr>
    </w:tbl>
    <w:p w14:paraId="13C73D83" w14:textId="77777777" w:rsidR="00AB0401" w:rsidRPr="00C8603F" w:rsidRDefault="00AB0401" w:rsidP="00A95515">
      <w:pPr>
        <w:pStyle w:val="ScrollListBullet2"/>
        <w:numPr>
          <w:ilvl w:val="0"/>
          <w:numId w:val="37"/>
        </w:numPr>
        <w:tabs>
          <w:tab w:val="clear" w:pos="1315"/>
          <w:tab w:val="num" w:pos="1780"/>
        </w:tabs>
        <w:ind w:left="1780" w:hanging="465"/>
      </w:pPr>
      <w:r w:rsidRPr="00C8603F">
        <w:t>Задать новое расписание.</w:t>
      </w:r>
    </w:p>
    <w:p w14:paraId="5D8F7E70" w14:textId="77777777" w:rsidR="00AB0401" w:rsidRPr="00C8603F" w:rsidRDefault="00AB0401" w:rsidP="00A95515">
      <w:pPr>
        <w:pStyle w:val="ScrollListBullet2"/>
        <w:numPr>
          <w:ilvl w:val="0"/>
          <w:numId w:val="37"/>
        </w:numPr>
        <w:tabs>
          <w:tab w:val="clear" w:pos="1315"/>
          <w:tab w:val="num" w:pos="1780"/>
        </w:tabs>
        <w:ind w:left="1780" w:hanging="465"/>
      </w:pPr>
      <w:r w:rsidRPr="00C8603F">
        <w:t>Скопировать существующее расписание.</w:t>
      </w:r>
    </w:p>
    <w:tbl>
      <w:tblPr>
        <w:tblStyle w:val="ScrollInfo"/>
        <w:tblW w:w="0" w:type="auto"/>
        <w:tblInd w:w="1780" w:type="dxa"/>
        <w:tblLayout w:type="fixed"/>
        <w:tblLook w:val="0180" w:firstRow="0" w:lastRow="0" w:firstColumn="1" w:lastColumn="1" w:noHBand="0" w:noVBand="0"/>
      </w:tblPr>
      <w:tblGrid>
        <w:gridCol w:w="8054"/>
      </w:tblGrid>
      <w:tr w:rsidR="00AB0401" w:rsidRPr="00C8603F" w14:paraId="08F88AF3" w14:textId="77777777" w:rsidTr="00515563">
        <w:tc>
          <w:tcPr>
            <w:tcW w:w="8054" w:type="dxa"/>
          </w:tcPr>
          <w:p w14:paraId="64F28333" w14:textId="77777777" w:rsidR="00AB0401" w:rsidRPr="00C8603F" w:rsidRDefault="00AB0401" w:rsidP="00515563">
            <w:pPr>
              <w:pStyle w:val="ScrollListBullet2"/>
              <w:numPr>
                <w:ilvl w:val="0"/>
                <w:numId w:val="0"/>
              </w:numPr>
            </w:pPr>
            <w:r w:rsidRPr="00C8603F">
              <w:rPr>
                <w:b/>
              </w:rPr>
              <w:t>Примечание:</w:t>
            </w:r>
          </w:p>
          <w:p w14:paraId="46A026AD" w14:textId="11BB6B21" w:rsidR="006653A6" w:rsidRPr="00C8603F" w:rsidRDefault="00AB0401" w:rsidP="008D4EFA">
            <w:pPr>
              <w:rPr>
                <w:lang w:val="ru-RU"/>
              </w:rPr>
            </w:pPr>
            <w:r w:rsidRPr="00C8603F">
              <w:rPr>
                <w:lang w:val="ru-RU"/>
              </w:rPr>
              <w:t>В зависимости от типа отделения и службы, для которого настраивается расписание, отобразится возможность добавления бирок или коек.</w:t>
            </w:r>
          </w:p>
        </w:tc>
      </w:tr>
    </w:tbl>
    <w:p w14:paraId="41F7466C" w14:textId="5E097A7F" w:rsidR="00AB0401" w:rsidRPr="00C8603F" w:rsidRDefault="00AB0401" w:rsidP="00AB0401">
      <w:pPr>
        <w:pStyle w:val="phnormal"/>
        <w:rPr>
          <w:b/>
          <w:bCs/>
        </w:rPr>
      </w:pPr>
      <w:bookmarkStart w:id="104" w:name="scroll-bookmark-31"/>
      <w:r w:rsidRPr="00C8603F">
        <w:rPr>
          <w:b/>
          <w:bCs/>
        </w:rPr>
        <w:t>Задать новое расписание</w:t>
      </w:r>
      <w:bookmarkEnd w:id="104"/>
    </w:p>
    <w:p w14:paraId="46557546" w14:textId="77777777" w:rsidR="00AB0401" w:rsidRPr="00C8603F" w:rsidRDefault="00AB0401" w:rsidP="008D4EFA">
      <w:r w:rsidRPr="00C8603F">
        <w:t>Если расписание уже создано, повторно создавать расписание на указанную дату нельзя.</w:t>
      </w:r>
    </w:p>
    <w:p w14:paraId="5780E8AD" w14:textId="77777777" w:rsidR="00AB0401" w:rsidRPr="00C8603F" w:rsidRDefault="00AB0401" w:rsidP="008D4EFA">
      <w:pPr>
        <w:pStyle w:val="phfigure"/>
      </w:pPr>
      <w:r w:rsidRPr="00C8603F">
        <w:rPr>
          <w:noProof/>
        </w:rPr>
        <w:lastRenderedPageBreak/>
        <w:drawing>
          <wp:inline distT="0" distB="0" distL="0" distR="0" wp14:anchorId="289EDE32" wp14:editId="71BEDDEE">
            <wp:extent cx="4676775" cy="3619500"/>
            <wp:effectExtent l="0" t="0" r="0" b="0"/>
            <wp:docPr id="100031" name="Рисунок 100031" descr="_scroll_external/attachments/izobrayoenie4-608ba2fbc294cd906367e8e878ad843ba7eb8259393f348a800fe2a230e889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96504" name=""/>
                    <pic:cNvPicPr>
                      <a:picLocks noChangeAspect="1"/>
                    </pic:cNvPicPr>
                  </pic:nvPicPr>
                  <pic:blipFill>
                    <a:blip r:embed="rId14"/>
                    <a:stretch>
                      <a:fillRect/>
                    </a:stretch>
                  </pic:blipFill>
                  <pic:spPr>
                    <a:xfrm>
                      <a:off x="0" y="0"/>
                      <a:ext cx="4676775" cy="3619500"/>
                    </a:xfrm>
                    <a:prstGeom prst="rect">
                      <a:avLst/>
                    </a:prstGeom>
                    <a:ln w="9525">
                      <a:solidFill>
                        <a:srgbClr val="000000"/>
                      </a:solidFill>
                    </a:ln>
                  </pic:spPr>
                </pic:pic>
              </a:graphicData>
            </a:graphic>
          </wp:inline>
        </w:drawing>
      </w:r>
    </w:p>
    <w:tbl>
      <w:tblPr>
        <w:tblStyle w:val="ScrollNote"/>
        <w:tblW w:w="5000" w:type="pct"/>
        <w:tblLook w:val="0180" w:firstRow="0" w:lastRow="0" w:firstColumn="1" w:lastColumn="1" w:noHBand="0" w:noVBand="0"/>
      </w:tblPr>
      <w:tblGrid>
        <w:gridCol w:w="10205"/>
      </w:tblGrid>
      <w:tr w:rsidR="00AB0401" w:rsidRPr="00C8603F" w14:paraId="03CEF95C" w14:textId="77777777" w:rsidTr="00515563">
        <w:tc>
          <w:tcPr>
            <w:tcW w:w="0" w:type="auto"/>
          </w:tcPr>
          <w:p w14:paraId="076B246B" w14:textId="77777777" w:rsidR="00AB0401" w:rsidRPr="00C8603F" w:rsidRDefault="00AB0401" w:rsidP="008D4EFA">
            <w:pPr>
              <w:rPr>
                <w:lang w:val="ru-RU"/>
              </w:rPr>
            </w:pPr>
            <w:r w:rsidRPr="00C8603F">
              <w:rPr>
                <w:lang w:val="ru-RU"/>
              </w:rPr>
              <w:t>Важно!</w:t>
            </w:r>
          </w:p>
          <w:p w14:paraId="3460E21B" w14:textId="77777777" w:rsidR="00AB0401" w:rsidRPr="00C8603F" w:rsidRDefault="00AB0401" w:rsidP="008D4EFA">
            <w:pPr>
              <w:rPr>
                <w:lang w:val="ru-RU"/>
              </w:rPr>
            </w:pPr>
            <w:r w:rsidRPr="00C8603F">
              <w:rPr>
                <w:lang w:val="ru-RU"/>
              </w:rPr>
              <w:t>Для того, чтобы скопировать расписание за выбранный период, предварительно должно быть создано расписание за этот период.</w:t>
            </w:r>
          </w:p>
        </w:tc>
      </w:tr>
    </w:tbl>
    <w:p w14:paraId="71D81564" w14:textId="77777777" w:rsidR="00AB0401" w:rsidRPr="00C8603F" w:rsidRDefault="00AB0401" w:rsidP="008D4EFA">
      <w:r w:rsidRPr="00C8603F">
        <w:t>При работе с расписанием отделения стационара, расписание создается на койки отделения, с указанием количества мужских, женских, общих коек.</w:t>
      </w:r>
    </w:p>
    <w:p w14:paraId="09B998D0" w14:textId="77777777" w:rsidR="00AB0401" w:rsidRPr="00C8603F" w:rsidRDefault="00AB0401" w:rsidP="008D4EFA">
      <w:r w:rsidRPr="00C8603F">
        <w:t>Для службы с типом </w:t>
      </w:r>
      <w:r w:rsidRPr="00C8603F">
        <w:rPr>
          <w:b/>
        </w:rPr>
        <w:t>Осмотр с целью госпитализации</w:t>
      </w:r>
      <w:r w:rsidRPr="00C8603F">
        <w:t> расписание создается для службы, а не для услуги.</w:t>
      </w:r>
    </w:p>
    <w:p w14:paraId="3028243A" w14:textId="77777777" w:rsidR="00AB0401" w:rsidRPr="00C8603F" w:rsidRDefault="00AB0401" w:rsidP="00124A41">
      <w:pPr>
        <w:pStyle w:val="phfigure"/>
      </w:pPr>
      <w:r w:rsidRPr="00C8603F">
        <w:rPr>
          <w:noProof/>
        </w:rPr>
        <w:lastRenderedPageBreak/>
        <w:drawing>
          <wp:inline distT="0" distB="0" distL="0" distR="0" wp14:anchorId="4254F563" wp14:editId="5056AF9B">
            <wp:extent cx="3819525" cy="3324225"/>
            <wp:effectExtent l="0" t="0" r="0" b="0"/>
            <wp:docPr id="100032" name="Рисунок 100032" descr="_scroll_external/attachments/izobrayoenie5-f270b946df7218edacd148d2180937182af90233706b415cc8fcea43504828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5378" name=""/>
                    <pic:cNvPicPr>
                      <a:picLocks noChangeAspect="1"/>
                    </pic:cNvPicPr>
                  </pic:nvPicPr>
                  <pic:blipFill>
                    <a:blip r:embed="rId15"/>
                    <a:stretch>
                      <a:fillRect/>
                    </a:stretch>
                  </pic:blipFill>
                  <pic:spPr>
                    <a:xfrm>
                      <a:off x="0" y="0"/>
                      <a:ext cx="3819525" cy="3324225"/>
                    </a:xfrm>
                    <a:prstGeom prst="rect">
                      <a:avLst/>
                    </a:prstGeom>
                    <a:ln w="9525">
                      <a:solidFill>
                        <a:srgbClr val="000000"/>
                      </a:solidFill>
                    </a:ln>
                  </pic:spPr>
                </pic:pic>
              </a:graphicData>
            </a:graphic>
          </wp:inline>
        </w:drawing>
      </w:r>
    </w:p>
    <w:p w14:paraId="0F02958C" w14:textId="77777777" w:rsidR="00AB0401" w:rsidRPr="00C8603F" w:rsidRDefault="00AB0401" w:rsidP="00AB0401">
      <w:pPr>
        <w:pStyle w:val="ScrollListBullet1"/>
        <w:rPr>
          <w:rFonts w:cs="Times New Roman"/>
        </w:rPr>
      </w:pPr>
      <w:r w:rsidRPr="00C8603F">
        <w:rPr>
          <w:rFonts w:cs="Times New Roman"/>
        </w:rPr>
        <w:t xml:space="preserve">Укажите параметры приема: дату приема, начало и окончание приема, длительность приема, тип бирки. При копировании расписания укажите количество повторов копирования заданного периода в поле </w:t>
      </w:r>
      <w:proofErr w:type="gramStart"/>
      <w:r w:rsidRPr="00C8603F">
        <w:rPr>
          <w:rFonts w:cs="Times New Roman"/>
          <w:b/>
        </w:rPr>
        <w:t>Скопировать</w:t>
      </w:r>
      <w:proofErr w:type="gramEnd"/>
      <w:r w:rsidRPr="00C8603F">
        <w:rPr>
          <w:rFonts w:cs="Times New Roman"/>
          <w:b/>
        </w:rPr>
        <w:t xml:space="preserve"> раз</w:t>
      </w:r>
      <w:r w:rsidRPr="00C8603F">
        <w:rPr>
          <w:rFonts w:cs="Times New Roman"/>
        </w:rPr>
        <w:t>. Например, если задан период понедельник – вторник, количество – 2, то расписание будет скопировано на среду – четверг, пятницу – субботу.</w:t>
      </w:r>
    </w:p>
    <w:p w14:paraId="712FD27B" w14:textId="0C72C352" w:rsidR="00AB0401" w:rsidRPr="00C8603F" w:rsidRDefault="00AB0401" w:rsidP="00AB0401">
      <w:pPr>
        <w:pStyle w:val="ScrollListBullet1"/>
        <w:rPr>
          <w:rFonts w:cs="Times New Roman"/>
        </w:rPr>
      </w:pPr>
      <w:r w:rsidRPr="00C8603F">
        <w:rPr>
          <w:rFonts w:cs="Times New Roman"/>
        </w:rPr>
        <w:t>Для добавления примечаний из формы "Создание расписания" установите флаг "Создать примечание". Станут доступными поля "Тип", "Видимость", "Текст". Действие доступно только с расписанием врачей и ресурсов. Описание полей приведено в разделе Добавление и редактирование примечаний.</w:t>
      </w:r>
    </w:p>
    <w:p w14:paraId="52AAA27B" w14:textId="77777777" w:rsidR="00AB0401" w:rsidRPr="00C8603F" w:rsidRDefault="00AB0401" w:rsidP="00AB0401">
      <w:pPr>
        <w:pStyle w:val="ScrollListBullet1"/>
        <w:rPr>
          <w:rFonts w:cs="Times New Roman"/>
        </w:rPr>
      </w:pPr>
      <w:r w:rsidRPr="00C8603F">
        <w:rPr>
          <w:rFonts w:cs="Times New Roman"/>
        </w:rPr>
        <w:t>Нажмите кнопку </w:t>
      </w:r>
      <w:proofErr w:type="gramStart"/>
      <w:r w:rsidRPr="00C8603F">
        <w:rPr>
          <w:rFonts w:cs="Times New Roman"/>
          <w:b/>
        </w:rPr>
        <w:t>Создать</w:t>
      </w:r>
      <w:proofErr w:type="gramEnd"/>
      <w:r w:rsidRPr="00C8603F">
        <w:rPr>
          <w:rFonts w:cs="Times New Roman"/>
          <w:b/>
        </w:rPr>
        <w:t xml:space="preserve"> расписание</w:t>
      </w:r>
      <w:r w:rsidRPr="00C8603F">
        <w:rPr>
          <w:rFonts w:cs="Times New Roman"/>
        </w:rPr>
        <w:t>. Отобразится форма с созданным расписанием работы. Если расписание уже создано, повторно создавать расписание на указанную дату не допускается.</w:t>
      </w:r>
    </w:p>
    <w:p w14:paraId="772834CD" w14:textId="77777777" w:rsidR="00AB0401" w:rsidRPr="00C8603F" w:rsidRDefault="00AB0401" w:rsidP="008D4EFA">
      <w:r w:rsidRPr="00C8603F">
        <w:t>Создание расписание производится на произвольный период времени, создавать расписание за прошедшие периоды запрещено.</w:t>
      </w:r>
    </w:p>
    <w:tbl>
      <w:tblPr>
        <w:tblStyle w:val="ScrollInfo"/>
        <w:tblW w:w="5000" w:type="pct"/>
        <w:tblLook w:val="0180" w:firstRow="0" w:lastRow="0" w:firstColumn="1" w:lastColumn="1" w:noHBand="0" w:noVBand="0"/>
      </w:tblPr>
      <w:tblGrid>
        <w:gridCol w:w="10205"/>
      </w:tblGrid>
      <w:tr w:rsidR="00AB0401" w:rsidRPr="00C8603F" w14:paraId="6622C96F" w14:textId="77777777" w:rsidTr="00515563">
        <w:tc>
          <w:tcPr>
            <w:tcW w:w="0" w:type="auto"/>
          </w:tcPr>
          <w:p w14:paraId="5C7EA0CB" w14:textId="77777777" w:rsidR="00AB0401" w:rsidRPr="00C8603F" w:rsidRDefault="00AB0401" w:rsidP="008D4EFA">
            <w:pPr>
              <w:rPr>
                <w:lang w:val="ru-RU"/>
              </w:rPr>
            </w:pPr>
            <w:r w:rsidRPr="00C8603F">
              <w:rPr>
                <w:lang w:val="ru-RU"/>
              </w:rPr>
              <w:t>Примечание:</w:t>
            </w:r>
          </w:p>
          <w:p w14:paraId="00EB8390" w14:textId="77777777" w:rsidR="00AB0401" w:rsidRPr="00C8603F" w:rsidRDefault="00AB0401" w:rsidP="008D4EFA">
            <w:pPr>
              <w:rPr>
                <w:lang w:val="ru-RU"/>
              </w:rPr>
            </w:pPr>
            <w:r w:rsidRPr="00C8603F">
              <w:rPr>
                <w:lang w:val="ru-RU"/>
              </w:rPr>
              <w:t>При создании расписания, производится проверка, чтобы созданное расписание входило в период работы сотрудника.</w:t>
            </w:r>
          </w:p>
        </w:tc>
      </w:tr>
    </w:tbl>
    <w:p w14:paraId="2C02C41A" w14:textId="77777777" w:rsidR="00AB0401" w:rsidRPr="00C8603F" w:rsidRDefault="00AB0401" w:rsidP="008D4EFA">
      <w:r w:rsidRPr="00C8603F">
        <w:lastRenderedPageBreak/>
        <w:t>Для места работы врача, у которого определен тип записи "Прием по "живой очереди" (указано значение "Прием по "Живой очереди" в поле "Тип записи" (Структура МО - вкладка "Сотрудники" - форма "Место работы" - вкладка "Атрибуты ЭР"), возможно добавить расписание только с типом бирок "Живая очередь".</w:t>
      </w:r>
    </w:p>
    <w:p w14:paraId="0129E7F9" w14:textId="77777777" w:rsidR="00AB0401" w:rsidRPr="00C8603F" w:rsidRDefault="00AB0401" w:rsidP="00AB0401">
      <w:pPr>
        <w:pStyle w:val="phnormal"/>
        <w:rPr>
          <w:b/>
          <w:bCs/>
        </w:rPr>
      </w:pPr>
      <w:bookmarkStart w:id="105" w:name="scroll-bookmark-32"/>
      <w:r w:rsidRPr="00C8603F">
        <w:rPr>
          <w:b/>
          <w:bCs/>
        </w:rPr>
        <w:t>Копирование существующего расписания</w:t>
      </w:r>
      <w:bookmarkEnd w:id="105"/>
    </w:p>
    <w:p w14:paraId="3FB4FCB8" w14:textId="77777777" w:rsidR="00AB0401" w:rsidRPr="00C8603F" w:rsidRDefault="00AB0401" w:rsidP="008D4EFA">
      <w:r w:rsidRPr="00C8603F">
        <w:t>Для создания расписания на основе существующего выберите в поле </w:t>
      </w:r>
      <w:r w:rsidRPr="00C8603F">
        <w:rPr>
          <w:b/>
        </w:rPr>
        <w:t>Вариант создания</w:t>
      </w:r>
      <w:r w:rsidRPr="00C8603F">
        <w:t> значение </w:t>
      </w:r>
      <w:proofErr w:type="gramStart"/>
      <w:r w:rsidRPr="00C8603F">
        <w:rPr>
          <w:b/>
        </w:rPr>
        <w:t>Скопировать</w:t>
      </w:r>
      <w:proofErr w:type="gramEnd"/>
      <w:r w:rsidRPr="00C8603F">
        <w:rPr>
          <w:b/>
        </w:rPr>
        <w:t xml:space="preserve"> существующее расписание</w:t>
      </w:r>
      <w:r w:rsidRPr="00C8603F">
        <w:t>.</w:t>
      </w:r>
    </w:p>
    <w:p w14:paraId="1D5000B4" w14:textId="77777777" w:rsidR="00AB0401" w:rsidRPr="00C8603F" w:rsidRDefault="00AB0401" w:rsidP="00CF3D79">
      <w:pPr>
        <w:pStyle w:val="phfigure"/>
      </w:pPr>
      <w:r w:rsidRPr="00C8603F">
        <w:rPr>
          <w:noProof/>
        </w:rPr>
        <w:drawing>
          <wp:inline distT="0" distB="0" distL="0" distR="0" wp14:anchorId="289BA294" wp14:editId="75B8D65D">
            <wp:extent cx="5238750" cy="4286250"/>
            <wp:effectExtent l="0" t="0" r="0" b="0"/>
            <wp:docPr id="100033" name="Рисунок 100033" descr="_scroll_external/attachments/izobrayoenie6-7fd54dc53277f78318efe353d4b846eedb5d184619cf4b442d55e680490ca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28678" name=""/>
                    <pic:cNvPicPr>
                      <a:picLocks noChangeAspect="1"/>
                    </pic:cNvPicPr>
                  </pic:nvPicPr>
                  <pic:blipFill>
                    <a:blip r:embed="rId16"/>
                    <a:stretch>
                      <a:fillRect/>
                    </a:stretch>
                  </pic:blipFill>
                  <pic:spPr>
                    <a:xfrm>
                      <a:off x="0" y="0"/>
                      <a:ext cx="5238750" cy="4286250"/>
                    </a:xfrm>
                    <a:prstGeom prst="rect">
                      <a:avLst/>
                    </a:prstGeom>
                    <a:ln w="9525">
                      <a:solidFill>
                        <a:srgbClr val="000000"/>
                      </a:solidFill>
                    </a:ln>
                  </pic:spPr>
                </pic:pic>
              </a:graphicData>
            </a:graphic>
          </wp:inline>
        </w:drawing>
      </w:r>
    </w:p>
    <w:p w14:paraId="2137C0E0" w14:textId="77777777" w:rsidR="00AB0401" w:rsidRPr="00C8603F" w:rsidRDefault="00AB0401" w:rsidP="008D4EFA">
      <w:r w:rsidRPr="00C8603F">
        <w:t>Отобразятся поля:</w:t>
      </w:r>
    </w:p>
    <w:p w14:paraId="72EF0FCA" w14:textId="77777777" w:rsidR="00AB0401" w:rsidRPr="00C8603F" w:rsidRDefault="00AB0401" w:rsidP="00A95515">
      <w:pPr>
        <w:pStyle w:val="ScrollListBullet"/>
        <w:numPr>
          <w:ilvl w:val="0"/>
          <w:numId w:val="58"/>
        </w:numPr>
        <w:rPr>
          <w:rFonts w:cs="Times New Roman"/>
        </w:rPr>
      </w:pPr>
      <w:r w:rsidRPr="00C8603F">
        <w:rPr>
          <w:rFonts w:cs="Times New Roman"/>
          <w:b/>
        </w:rPr>
        <w:t>Копировать из диапазона</w:t>
      </w:r>
      <w:r w:rsidRPr="00C8603F">
        <w:rPr>
          <w:rFonts w:cs="Times New Roman"/>
        </w:rPr>
        <w:t xml:space="preserve"> - содержит календарь для определения даты начала и даты окончания периода, из которого требуется скопировать расписание;</w:t>
      </w:r>
    </w:p>
    <w:p w14:paraId="583D9DFC" w14:textId="77777777" w:rsidR="00AB0401" w:rsidRPr="00C8603F" w:rsidRDefault="00AB0401" w:rsidP="00A95515">
      <w:pPr>
        <w:pStyle w:val="ScrollListBullet"/>
        <w:numPr>
          <w:ilvl w:val="0"/>
          <w:numId w:val="58"/>
        </w:numPr>
        <w:rPr>
          <w:rFonts w:cs="Times New Roman"/>
        </w:rPr>
      </w:pPr>
      <w:r w:rsidRPr="00C8603F">
        <w:rPr>
          <w:rFonts w:cs="Times New Roman"/>
          <w:b/>
        </w:rPr>
        <w:t>Вставить в диапазон</w:t>
      </w:r>
      <w:r w:rsidRPr="00C8603F">
        <w:rPr>
          <w:rFonts w:cs="Times New Roman"/>
        </w:rPr>
        <w:t xml:space="preserve"> - содержит календарь для определения даты начала и даты окончания периода, в который требуется вставить скопированное расписание:</w:t>
      </w:r>
    </w:p>
    <w:p w14:paraId="4EE2B213" w14:textId="77777777" w:rsidR="00AB0401" w:rsidRPr="00C8603F" w:rsidRDefault="00AB0401" w:rsidP="00A95515">
      <w:pPr>
        <w:pStyle w:val="ScrollListBullet2"/>
        <w:numPr>
          <w:ilvl w:val="0"/>
          <w:numId w:val="71"/>
        </w:numPr>
      </w:pPr>
      <w:r w:rsidRPr="00C8603F">
        <w:t>Период, в который копируется расписание, может быть меньше периода, из которого копируется расписание. В этом случае, будет скопирована только первая часть периода.</w:t>
      </w:r>
    </w:p>
    <w:p w14:paraId="69D66176" w14:textId="77777777" w:rsidR="00AB0401" w:rsidRPr="00C8603F" w:rsidRDefault="00AB0401" w:rsidP="00A95515">
      <w:pPr>
        <w:pStyle w:val="ScrollListBullet2"/>
        <w:numPr>
          <w:ilvl w:val="0"/>
          <w:numId w:val="71"/>
        </w:numPr>
      </w:pPr>
      <w:r w:rsidRPr="00C8603F">
        <w:lastRenderedPageBreak/>
        <w:t>Период, в который копируется расписание, может быть больше периода, из которого копируется расписание. В этом случае, расписание будет скопировано несколько раз, чтобы заполнить весь период.</w:t>
      </w:r>
    </w:p>
    <w:p w14:paraId="6065CE8C" w14:textId="77777777" w:rsidR="00AB0401" w:rsidRPr="00C8603F" w:rsidRDefault="00AB0401" w:rsidP="00A95515">
      <w:pPr>
        <w:pStyle w:val="ScrollListBullet2"/>
        <w:numPr>
          <w:ilvl w:val="0"/>
          <w:numId w:val="71"/>
        </w:numPr>
      </w:pPr>
      <w:r w:rsidRPr="00C8603F">
        <w:t>Если в периоде уже содержится расписание, то это расписание будет заменено на расписание из скопированного периода.</w:t>
      </w:r>
    </w:p>
    <w:p w14:paraId="3CB1B32A" w14:textId="77777777" w:rsidR="00AB0401" w:rsidRPr="00C8603F" w:rsidRDefault="00AB0401" w:rsidP="00A95515">
      <w:pPr>
        <w:pStyle w:val="ScrollListBullet"/>
        <w:numPr>
          <w:ilvl w:val="0"/>
          <w:numId w:val="58"/>
        </w:numPr>
        <w:rPr>
          <w:rFonts w:cs="Times New Roman"/>
        </w:rPr>
      </w:pPr>
      <w:r w:rsidRPr="00C8603F">
        <w:rPr>
          <w:rFonts w:cs="Times New Roman"/>
        </w:rPr>
        <w:t>Таблица для выбора примечаний, которые будут скопированы. В таблице выводится информация по всем примечаниям, время действия которых попадает копируемый период. Для копирования примечания в создаваемый период, установите флаг в строке примечания.</w:t>
      </w:r>
    </w:p>
    <w:p w14:paraId="08333817" w14:textId="77777777" w:rsidR="00AB0401" w:rsidRPr="00C8603F" w:rsidRDefault="00AB0401" w:rsidP="008D4EFA">
      <w:r w:rsidRPr="00C8603F">
        <w:t>Заполните поля формы и нажмите кнопку </w:t>
      </w:r>
      <w:r w:rsidRPr="00C8603F">
        <w:rPr>
          <w:b/>
        </w:rPr>
        <w:t>Сохранить</w:t>
      </w:r>
      <w:r w:rsidRPr="00C8603F">
        <w:t>.</w:t>
      </w:r>
    </w:p>
    <w:p w14:paraId="2FFB7810" w14:textId="77777777" w:rsidR="00AB0401" w:rsidRPr="00C8603F" w:rsidRDefault="00AB0401" w:rsidP="00AB0401">
      <w:pPr>
        <w:pStyle w:val="4"/>
      </w:pPr>
      <w:bookmarkStart w:id="106" w:name="_Toc256000027"/>
      <w:bookmarkStart w:id="107" w:name="scroll-bookmark-33"/>
      <w:r w:rsidRPr="00C8603F">
        <w:t>Добавление дополнительной бирки</w:t>
      </w:r>
      <w:bookmarkEnd w:id="106"/>
      <w:bookmarkEnd w:id="107"/>
    </w:p>
    <w:p w14:paraId="5D39D002" w14:textId="77777777" w:rsidR="00AB0401" w:rsidRPr="00C8603F" w:rsidRDefault="00AB0401" w:rsidP="008D4EFA">
      <w:r w:rsidRPr="00C8603F">
        <w:t>Для добавления дополнительных бирок, например, между приемами пациентов:</w:t>
      </w:r>
    </w:p>
    <w:p w14:paraId="0DEDC089" w14:textId="77777777" w:rsidR="00AB0401" w:rsidRPr="00C8603F" w:rsidRDefault="00AB0401" w:rsidP="00AB0401">
      <w:pPr>
        <w:pStyle w:val="ScrollListBullet1"/>
        <w:rPr>
          <w:rFonts w:cs="Times New Roman"/>
        </w:rPr>
      </w:pPr>
      <w:r w:rsidRPr="00C8603F">
        <w:rPr>
          <w:rFonts w:cs="Times New Roman"/>
        </w:rPr>
        <w:t>Нажмите </w:t>
      </w:r>
      <w:proofErr w:type="gramStart"/>
      <w:r w:rsidRPr="00C8603F">
        <w:rPr>
          <w:rFonts w:cs="Times New Roman"/>
          <w:b/>
        </w:rPr>
        <w:t>Добавить</w:t>
      </w:r>
      <w:proofErr w:type="gramEnd"/>
      <w:r w:rsidRPr="00C8603F">
        <w:rPr>
          <w:rFonts w:cs="Times New Roman"/>
          <w:b/>
        </w:rPr>
        <w:t xml:space="preserve"> доп. бирку</w:t>
      </w:r>
      <w:r w:rsidRPr="00C8603F">
        <w:rPr>
          <w:rFonts w:cs="Times New Roman"/>
        </w:rPr>
        <w:t>. Отобразится форма добавления бирки.</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1B05F52F" w14:textId="77777777" w:rsidTr="00515563">
        <w:tc>
          <w:tcPr>
            <w:tcW w:w="8519" w:type="dxa"/>
            <w:tcBorders>
              <w:top w:val="nil"/>
              <w:left w:val="nil"/>
              <w:bottom w:val="nil"/>
              <w:right w:val="nil"/>
            </w:tcBorders>
            <w:shd w:val="solid" w:color="FFFFFF" w:fill="FFFFFF"/>
          </w:tcPr>
          <w:p w14:paraId="74FFF925"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4F049C61" wp14:editId="7EF012F8">
                  <wp:extent cx="3810532" cy="2276793"/>
                  <wp:effectExtent l="0" t="0" r="0" b="0"/>
                  <wp:docPr id="100034" name="Рисунок 100034" descr="_scroll_external/attachments/2020-05-25_124100-75470a2bf6e1b2916d054809750012f44928a9d4866e4cb162f51bb427f34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71127" name=""/>
                          <pic:cNvPicPr>
                            <a:picLocks noChangeAspect="1"/>
                          </pic:cNvPicPr>
                        </pic:nvPicPr>
                        <pic:blipFill>
                          <a:blip r:embed="rId45"/>
                          <a:stretch>
                            <a:fillRect/>
                          </a:stretch>
                        </pic:blipFill>
                        <pic:spPr>
                          <a:xfrm>
                            <a:off x="0" y="0"/>
                            <a:ext cx="3810532" cy="2276793"/>
                          </a:xfrm>
                          <a:prstGeom prst="rect">
                            <a:avLst/>
                          </a:prstGeom>
                          <a:ln w="9525">
                            <a:solidFill>
                              <a:srgbClr val="000000"/>
                            </a:solidFill>
                          </a:ln>
                        </pic:spPr>
                      </pic:pic>
                    </a:graphicData>
                  </a:graphic>
                </wp:inline>
              </w:drawing>
            </w:r>
          </w:p>
        </w:tc>
      </w:tr>
    </w:tbl>
    <w:p w14:paraId="4E9BBF8D" w14:textId="77777777" w:rsidR="00AB0401" w:rsidRPr="00C8603F" w:rsidRDefault="00AB0401" w:rsidP="00AB0401">
      <w:pPr>
        <w:pStyle w:val="ScrollListBullet1"/>
        <w:rPr>
          <w:rFonts w:cs="Times New Roman"/>
        </w:rPr>
      </w:pPr>
      <w:r w:rsidRPr="00C8603F">
        <w:rPr>
          <w:rFonts w:cs="Times New Roman"/>
        </w:rPr>
        <w:t>Укажите время начала приема по дополнительной бирке, нажмите </w:t>
      </w:r>
      <w:r w:rsidRPr="00C8603F">
        <w:rPr>
          <w:rFonts w:cs="Times New Roman"/>
          <w:b/>
        </w:rPr>
        <w:t>Добавить</w:t>
      </w:r>
      <w:r w:rsidRPr="00C8603F">
        <w:rPr>
          <w:rFonts w:cs="Times New Roman"/>
        </w:rPr>
        <w:t>. Интервал времени между добавляемой и существующими бирками должен быть не менее двух минут.</w:t>
      </w:r>
    </w:p>
    <w:p w14:paraId="481055E5" w14:textId="77777777" w:rsidR="00AB0401" w:rsidRPr="00C8603F" w:rsidRDefault="00AB0401" w:rsidP="008D4EFA">
      <w:r w:rsidRPr="00C8603F">
        <w:t>При добавлении дополнительной бирки производится проверка, чтобы бирка входила в период работы сотрудника.</w:t>
      </w:r>
    </w:p>
    <w:p w14:paraId="35BC0B95" w14:textId="77777777" w:rsidR="00AB0401" w:rsidRPr="00C8603F" w:rsidRDefault="00AB0401" w:rsidP="00AB0401">
      <w:pPr>
        <w:pStyle w:val="4"/>
      </w:pPr>
      <w:bookmarkStart w:id="108" w:name="_Toc256000028"/>
      <w:bookmarkStart w:id="109" w:name="scroll-bookmark-34"/>
      <w:r w:rsidRPr="00C8603F">
        <w:lastRenderedPageBreak/>
        <w:t>Добавление и редактирование примечаний</w:t>
      </w:r>
      <w:bookmarkEnd w:id="108"/>
      <w:bookmarkEnd w:id="109"/>
    </w:p>
    <w:p w14:paraId="0A15215C" w14:textId="77777777" w:rsidR="00AB0401" w:rsidRPr="00C8603F" w:rsidRDefault="00AB0401" w:rsidP="008D4EFA">
      <w:r w:rsidRPr="00C8603F">
        <w:t>Возможность добавления примечаний доступна для пользователей АРМ регистратора поликлиники и АРМ врача поликлиники, диагностики, лаборанта и ряда других АРМ.</w:t>
      </w:r>
    </w:p>
    <w:p w14:paraId="67AD6BCF" w14:textId="77777777" w:rsidR="00AB0401" w:rsidRPr="00C8603F" w:rsidRDefault="00AB0401" w:rsidP="008D4EFA">
      <w:r w:rsidRPr="00C8603F">
        <w:t xml:space="preserve">Созданные примечания в зависимости от установленных параметров (видимость, период действия) отображаются на портале </w:t>
      </w:r>
      <w:proofErr w:type="spellStart"/>
      <w:r w:rsidRPr="00C8603F">
        <w:t>самозаписи</w:t>
      </w:r>
      <w:proofErr w:type="spellEnd"/>
      <w:r w:rsidRPr="00C8603F">
        <w:t>, в мастере записи, в электронной регистратуре, мобильном приложении.</w:t>
      </w:r>
    </w:p>
    <w:p w14:paraId="030DD68B" w14:textId="77777777" w:rsidR="00AB0401" w:rsidRPr="00C8603F" w:rsidRDefault="00AB0401" w:rsidP="008D4EFA">
      <w:r w:rsidRPr="00C8603F">
        <w:t>Примечание может быть установлено:</w:t>
      </w:r>
    </w:p>
    <w:p w14:paraId="44EC4D04" w14:textId="77777777" w:rsidR="00AB0401" w:rsidRPr="00C8603F" w:rsidRDefault="00AB0401" w:rsidP="00AB0401">
      <w:pPr>
        <w:pStyle w:val="ScrollListBullet1"/>
        <w:rPr>
          <w:rFonts w:cs="Times New Roman"/>
        </w:rPr>
      </w:pPr>
      <w:r w:rsidRPr="00C8603F">
        <w:rPr>
          <w:rFonts w:cs="Times New Roman"/>
          <w:b/>
        </w:rPr>
        <w:t>На врача</w:t>
      </w:r>
      <w:r w:rsidRPr="00C8603F">
        <w:rPr>
          <w:rFonts w:cs="Times New Roman"/>
        </w:rPr>
        <w:t>. На форме создания примечание не указывается дата и время. Примечание отображается над расписанием.</w:t>
      </w:r>
    </w:p>
    <w:p w14:paraId="385366FA" w14:textId="77777777" w:rsidR="00AB0401" w:rsidRPr="00C8603F" w:rsidRDefault="00AB0401" w:rsidP="00AB0401">
      <w:pPr>
        <w:pStyle w:val="ScrollListBullet1"/>
        <w:rPr>
          <w:rFonts w:cs="Times New Roman"/>
        </w:rPr>
      </w:pPr>
      <w:r w:rsidRPr="00C8603F">
        <w:rPr>
          <w:rFonts w:cs="Times New Roman"/>
          <w:b/>
        </w:rPr>
        <w:t>На день/период дней</w:t>
      </w:r>
      <w:r w:rsidRPr="00C8603F">
        <w:rPr>
          <w:rFonts w:cs="Times New Roman"/>
        </w:rPr>
        <w:t>. На форме создания примечания указывается дата, но не время. Примечание отображается над расписанием на день.</w:t>
      </w:r>
    </w:p>
    <w:p w14:paraId="72A24B1A" w14:textId="77777777" w:rsidR="00AB0401" w:rsidRPr="00C8603F" w:rsidRDefault="00AB0401" w:rsidP="00AB0401">
      <w:pPr>
        <w:pStyle w:val="ScrollListBullet1"/>
        <w:rPr>
          <w:rFonts w:cs="Times New Roman"/>
        </w:rPr>
      </w:pPr>
      <w:r w:rsidRPr="00C8603F">
        <w:rPr>
          <w:rFonts w:cs="Times New Roman"/>
          <w:b/>
        </w:rPr>
        <w:t>На время/временной период</w:t>
      </w:r>
      <w:r w:rsidRPr="00C8603F">
        <w:rPr>
          <w:rFonts w:cs="Times New Roman"/>
        </w:rPr>
        <w:t>. На форме создания примечания указывается дата и время. В ячейке бирки, на которую установлено примечание, указывается восклицательный знак. Примечание отображается во всплывающей подсказке при наведении курсора на знак. Если в расписании имеется несколько одинаковых примечаний, при наведении курсора на один из них, все одинаковые примечания будут отмечены рамкой.</w:t>
      </w:r>
    </w:p>
    <w:p w14:paraId="57280CD2" w14:textId="77777777" w:rsidR="00AB0401" w:rsidRPr="00C8603F" w:rsidRDefault="00AB0401" w:rsidP="008D4EFA">
      <w:r w:rsidRPr="00C8603F">
        <w:rPr>
          <w:noProof/>
        </w:rPr>
        <w:lastRenderedPageBreak/>
        <w:drawing>
          <wp:inline distT="0" distB="0" distL="0" distR="0" wp14:anchorId="5B14BD36" wp14:editId="45ABAA0B">
            <wp:extent cx="6295390" cy="4100952"/>
            <wp:effectExtent l="0" t="0" r="0" b="0"/>
            <wp:docPr id="100035" name="Рисунок 100035" descr="_scroll_external/attachments/2020-05-25_124500-e4528e49918cb1ce9ee5b117d14d0e477deb5876b1af5230973021f543faa0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86536" name=""/>
                    <pic:cNvPicPr>
                      <a:picLocks noChangeAspect="1"/>
                    </pic:cNvPicPr>
                  </pic:nvPicPr>
                  <pic:blipFill>
                    <a:blip r:embed="rId46"/>
                    <a:stretch>
                      <a:fillRect/>
                    </a:stretch>
                  </pic:blipFill>
                  <pic:spPr>
                    <a:xfrm>
                      <a:off x="0" y="0"/>
                      <a:ext cx="6295390" cy="4100952"/>
                    </a:xfrm>
                    <a:prstGeom prst="rect">
                      <a:avLst/>
                    </a:prstGeom>
                    <a:ln w="9525">
                      <a:solidFill>
                        <a:srgbClr val="000000"/>
                      </a:solidFill>
                    </a:ln>
                  </pic:spPr>
                </pic:pic>
              </a:graphicData>
            </a:graphic>
          </wp:inline>
        </w:drawing>
      </w:r>
    </w:p>
    <w:p w14:paraId="3680AF2E" w14:textId="77777777" w:rsidR="00AB0401" w:rsidRPr="00C8603F" w:rsidRDefault="00AB0401" w:rsidP="008D4EFA">
      <w:r w:rsidRPr="00C8603F">
        <w:t>Примечания без даты и периода (примечания на врача) отображаются над расписанием в целом.</w:t>
      </w:r>
    </w:p>
    <w:p w14:paraId="01CD37DB" w14:textId="77777777" w:rsidR="00AB0401" w:rsidRPr="00C8603F" w:rsidRDefault="00AB0401" w:rsidP="008D4EFA">
      <w:r w:rsidRPr="00C8603F">
        <w:t>Добавление примечания:</w:t>
      </w:r>
    </w:p>
    <w:p w14:paraId="38E46C41" w14:textId="77777777" w:rsidR="00AB0401" w:rsidRPr="00C8603F" w:rsidRDefault="00AB0401" w:rsidP="008D4EFA">
      <w:r w:rsidRPr="00C8603F">
        <w:t>Для добавления примечаний предназначена нижняя область </w:t>
      </w:r>
      <w:r w:rsidRPr="00C8603F">
        <w:rPr>
          <w:b/>
        </w:rPr>
        <w:t>Примечания</w:t>
      </w:r>
      <w:r w:rsidRPr="00C8603F">
        <w:t> на форме работы с расписанием. Для того чтобы свернуть/развернуть раздел нажмите на его наименование.</w:t>
      </w:r>
    </w:p>
    <w:p w14:paraId="2E19CD16" w14:textId="77777777" w:rsidR="00AB0401" w:rsidRPr="00C8603F" w:rsidRDefault="00AB0401" w:rsidP="008D4EFA">
      <w:r w:rsidRPr="00C8603F">
        <w:rPr>
          <w:noProof/>
        </w:rPr>
        <w:drawing>
          <wp:inline distT="0" distB="0" distL="0" distR="0" wp14:anchorId="65A73146" wp14:editId="5A1A3CFE">
            <wp:extent cx="6295390" cy="1646695"/>
            <wp:effectExtent l="0" t="0" r="0" b="0"/>
            <wp:docPr id="100036" name="Рисунок 100036" descr="_scroll_external/attachments/izobrayoenie9-94d4170e2bc6c360ad47604d9c9e255fe7e1a115e10688e0b1288c60ef9ed7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05824" name=""/>
                    <pic:cNvPicPr>
                      <a:picLocks noChangeAspect="1"/>
                    </pic:cNvPicPr>
                  </pic:nvPicPr>
                  <pic:blipFill>
                    <a:blip r:embed="rId20"/>
                    <a:stretch>
                      <a:fillRect/>
                    </a:stretch>
                  </pic:blipFill>
                  <pic:spPr>
                    <a:xfrm>
                      <a:off x="0" y="0"/>
                      <a:ext cx="6295390" cy="1646695"/>
                    </a:xfrm>
                    <a:prstGeom prst="rect">
                      <a:avLst/>
                    </a:prstGeom>
                    <a:ln w="9525">
                      <a:solidFill>
                        <a:srgbClr val="000000"/>
                      </a:solidFill>
                    </a:ln>
                  </pic:spPr>
                </pic:pic>
              </a:graphicData>
            </a:graphic>
          </wp:inline>
        </w:drawing>
      </w:r>
    </w:p>
    <w:p w14:paraId="2EDD9CCF" w14:textId="77777777" w:rsidR="00AB0401" w:rsidRPr="00C8603F" w:rsidRDefault="00AB0401" w:rsidP="008D4EFA">
      <w:r w:rsidRPr="00C8603F">
        <w:t>Область содержит:</w:t>
      </w:r>
    </w:p>
    <w:p w14:paraId="06D5868C" w14:textId="77777777" w:rsidR="00AB0401" w:rsidRPr="00C8603F" w:rsidRDefault="00AB0401" w:rsidP="00A95515">
      <w:pPr>
        <w:pStyle w:val="ScrollListBullet"/>
        <w:numPr>
          <w:ilvl w:val="0"/>
          <w:numId w:val="72"/>
        </w:numPr>
        <w:rPr>
          <w:rFonts w:cs="Times New Roman"/>
        </w:rPr>
      </w:pPr>
      <w:r w:rsidRPr="00C8603F">
        <w:rPr>
          <w:rFonts w:cs="Times New Roman"/>
        </w:rPr>
        <w:t>список примечаний;</w:t>
      </w:r>
    </w:p>
    <w:p w14:paraId="48975810" w14:textId="77777777" w:rsidR="00AB0401" w:rsidRPr="00C8603F" w:rsidRDefault="00AB0401" w:rsidP="00A95515">
      <w:pPr>
        <w:pStyle w:val="ScrollListBullet"/>
        <w:numPr>
          <w:ilvl w:val="0"/>
          <w:numId w:val="72"/>
        </w:numPr>
        <w:rPr>
          <w:rFonts w:cs="Times New Roman"/>
        </w:rPr>
      </w:pPr>
      <w:r w:rsidRPr="00C8603F">
        <w:rPr>
          <w:rFonts w:cs="Times New Roman"/>
        </w:rPr>
        <w:t>панель фильтров.</w:t>
      </w:r>
    </w:p>
    <w:p w14:paraId="711A4848" w14:textId="77777777" w:rsidR="00AB0401" w:rsidRPr="00C8603F" w:rsidRDefault="00AB0401" w:rsidP="008D4EFA">
      <w:r w:rsidRPr="00C8603F">
        <w:t>Для фильтрации списка примечаний:</w:t>
      </w:r>
    </w:p>
    <w:p w14:paraId="1853F6A2" w14:textId="77777777" w:rsidR="00AB0401" w:rsidRPr="00C8603F" w:rsidRDefault="00AB0401" w:rsidP="00AB0401">
      <w:pPr>
        <w:pStyle w:val="ScrollListBullet1"/>
        <w:rPr>
          <w:rFonts w:cs="Times New Roman"/>
        </w:rPr>
      </w:pPr>
      <w:r w:rsidRPr="00C8603F">
        <w:rPr>
          <w:rFonts w:cs="Times New Roman"/>
        </w:rPr>
        <w:lastRenderedPageBreak/>
        <w:t xml:space="preserve">Нажмите кнопку </w:t>
      </w:r>
      <w:r w:rsidRPr="00C8603F">
        <w:rPr>
          <w:rFonts w:cs="Times New Roman"/>
          <w:noProof/>
          <w:lang w:eastAsia="ru-RU"/>
        </w:rPr>
        <w:drawing>
          <wp:inline distT="0" distB="0" distL="0" distR="0" wp14:anchorId="3BA2D210" wp14:editId="706177F7">
            <wp:extent cx="142875" cy="142875"/>
            <wp:effectExtent l="0" t="0" r="0" b="0"/>
            <wp:docPr id="100037" name="Рисунок 100037" descr="_scroll_external/attachments/2020-05-25_124600-bd38cf7cbc74b9e0509dae50268ecf65d3c63f0e7d2c951281037759e759e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83170" name=""/>
                    <pic:cNvPicPr>
                      <a:picLocks noChangeAspect="1"/>
                    </pic:cNvPicPr>
                  </pic:nvPicPr>
                  <pic:blipFill>
                    <a:blip r:embed="rId47"/>
                    <a:stretch>
                      <a:fillRect/>
                    </a:stretch>
                  </pic:blipFill>
                  <pic:spPr>
                    <a:xfrm>
                      <a:off x="0" y="0"/>
                      <a:ext cx="142875" cy="142875"/>
                    </a:xfrm>
                    <a:prstGeom prst="rect">
                      <a:avLst/>
                    </a:prstGeom>
                  </pic:spPr>
                </pic:pic>
              </a:graphicData>
            </a:graphic>
          </wp:inline>
        </w:drawing>
      </w:r>
      <w:r w:rsidRPr="00C8603F">
        <w:rPr>
          <w:rFonts w:cs="Times New Roman"/>
        </w:rPr>
        <w:t xml:space="preserve"> под заголовком области.</w:t>
      </w:r>
    </w:p>
    <w:p w14:paraId="68295DB8" w14:textId="77777777" w:rsidR="00AB0401" w:rsidRPr="00C8603F" w:rsidRDefault="00AB0401" w:rsidP="00AB0401">
      <w:pPr>
        <w:pStyle w:val="ScrollListBullet1"/>
        <w:rPr>
          <w:rFonts w:cs="Times New Roman"/>
        </w:rPr>
      </w:pPr>
      <w:r w:rsidRPr="00C8603F">
        <w:rPr>
          <w:rFonts w:cs="Times New Roman"/>
        </w:rPr>
        <w:t>Отобразится панель фильтров.</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32FAB2F5" w14:textId="77777777" w:rsidTr="00515563">
        <w:tc>
          <w:tcPr>
            <w:tcW w:w="8519" w:type="dxa"/>
            <w:tcBorders>
              <w:top w:val="nil"/>
              <w:left w:val="nil"/>
              <w:bottom w:val="nil"/>
              <w:right w:val="nil"/>
            </w:tcBorders>
            <w:shd w:val="solid" w:color="FFFFFF" w:fill="FFFFFF"/>
          </w:tcPr>
          <w:p w14:paraId="15FD56E1"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66443BDC" wp14:editId="62B94DF2">
                  <wp:extent cx="4574540" cy="444130"/>
                  <wp:effectExtent l="0" t="0" r="0" b="0"/>
                  <wp:docPr id="100038" name="Рисунок 100038" descr="_scroll_external/attachments/izobrayoenie10-0f60442262120596d3d8b6a9571800bfd5f8241674c5b90572fe13a869032b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64635" name=""/>
                          <pic:cNvPicPr>
                            <a:picLocks noChangeAspect="1"/>
                          </pic:cNvPicPr>
                        </pic:nvPicPr>
                        <pic:blipFill>
                          <a:blip r:embed="rId22"/>
                          <a:stretch>
                            <a:fillRect/>
                          </a:stretch>
                        </pic:blipFill>
                        <pic:spPr>
                          <a:xfrm>
                            <a:off x="0" y="0"/>
                            <a:ext cx="4574540" cy="444130"/>
                          </a:xfrm>
                          <a:prstGeom prst="rect">
                            <a:avLst/>
                          </a:prstGeom>
                          <a:ln w="9525">
                            <a:solidFill>
                              <a:srgbClr val="000000"/>
                            </a:solidFill>
                          </a:ln>
                        </pic:spPr>
                      </pic:pic>
                    </a:graphicData>
                  </a:graphic>
                </wp:inline>
              </w:drawing>
            </w:r>
          </w:p>
        </w:tc>
      </w:tr>
    </w:tbl>
    <w:p w14:paraId="56B023D7" w14:textId="77777777" w:rsidR="00AB0401" w:rsidRPr="00C8603F" w:rsidRDefault="00AB0401" w:rsidP="00AB0401">
      <w:pPr>
        <w:pStyle w:val="ScrollListBullet1"/>
        <w:rPr>
          <w:rFonts w:cs="Times New Roman"/>
        </w:rPr>
      </w:pPr>
      <w:r w:rsidRPr="00C8603F">
        <w:rPr>
          <w:rFonts w:cs="Times New Roman"/>
        </w:rPr>
        <w:t>Укажите параметры фильтрации в полях панели фильтров.</w:t>
      </w:r>
    </w:p>
    <w:p w14:paraId="3E5BC9D8" w14:textId="77777777" w:rsidR="00AB0401" w:rsidRPr="00C8603F" w:rsidRDefault="00AB0401" w:rsidP="00AB0401">
      <w:pPr>
        <w:pStyle w:val="ScrollListBullet1"/>
        <w:rPr>
          <w:rFonts w:cs="Times New Roman"/>
        </w:rPr>
      </w:pPr>
      <w:r w:rsidRPr="00C8603F">
        <w:rPr>
          <w:rFonts w:cs="Times New Roman"/>
        </w:rPr>
        <w:t>Нажмите кнопку </w:t>
      </w:r>
      <w:r w:rsidRPr="00C8603F">
        <w:rPr>
          <w:rFonts w:cs="Times New Roman"/>
          <w:b/>
        </w:rPr>
        <w:t>Найти</w:t>
      </w:r>
      <w:r w:rsidRPr="00C8603F">
        <w:rPr>
          <w:rFonts w:cs="Times New Roman"/>
        </w:rPr>
        <w:t>.</w:t>
      </w:r>
    </w:p>
    <w:p w14:paraId="625B3C08" w14:textId="77777777" w:rsidR="00AB0401" w:rsidRPr="00C8603F" w:rsidRDefault="00AB0401" w:rsidP="008D4EFA">
      <w:r w:rsidRPr="00C8603F">
        <w:t>В результате в списке останутся только примечания, которые удовлетворяют условиям фильтрации. Нажмите кнопку </w:t>
      </w:r>
      <w:r w:rsidRPr="00C8603F">
        <w:rPr>
          <w:b/>
        </w:rPr>
        <w:t>Сброс</w:t>
      </w:r>
      <w:r w:rsidRPr="00C8603F">
        <w:t> для отмены фильтрации и сброса параметров.</w:t>
      </w:r>
    </w:p>
    <w:p w14:paraId="611AF391" w14:textId="77777777" w:rsidR="00AB0401" w:rsidRPr="00C8603F" w:rsidRDefault="00AB0401" w:rsidP="008D4EFA">
      <w:r w:rsidRPr="00C8603F">
        <w:t>Описание полей панели фильтров:</w:t>
      </w:r>
    </w:p>
    <w:p w14:paraId="61FEFAC2" w14:textId="77777777" w:rsidR="00AB0401" w:rsidRPr="00C8603F" w:rsidRDefault="00AB0401" w:rsidP="00A95515">
      <w:pPr>
        <w:pStyle w:val="ScrollListBullet"/>
        <w:numPr>
          <w:ilvl w:val="0"/>
          <w:numId w:val="38"/>
        </w:numPr>
        <w:rPr>
          <w:rFonts w:cs="Times New Roman"/>
        </w:rPr>
      </w:pPr>
      <w:r w:rsidRPr="00C8603F">
        <w:rPr>
          <w:rFonts w:cs="Times New Roman"/>
          <w:b/>
        </w:rPr>
        <w:t>Период действия примечания</w:t>
      </w:r>
      <w:r w:rsidRPr="00C8603F">
        <w:rPr>
          <w:rFonts w:cs="Times New Roman"/>
        </w:rPr>
        <w:t> - указывается при помощи календарей период, за который будут отображаться примечания в списке. По умолчанию - период, указанный в верхней части формы.</w:t>
      </w:r>
    </w:p>
    <w:p w14:paraId="0DE6D2B3" w14:textId="77777777" w:rsidR="00AB0401" w:rsidRPr="00C8603F" w:rsidRDefault="00AB0401" w:rsidP="00A95515">
      <w:pPr>
        <w:pStyle w:val="ScrollListBullet"/>
        <w:numPr>
          <w:ilvl w:val="0"/>
          <w:numId w:val="38"/>
        </w:numPr>
        <w:rPr>
          <w:rFonts w:cs="Times New Roman"/>
        </w:rPr>
      </w:pPr>
      <w:r w:rsidRPr="00C8603F">
        <w:rPr>
          <w:rFonts w:cs="Times New Roman"/>
          <w:b/>
        </w:rPr>
        <w:t>Видимость</w:t>
      </w:r>
      <w:r w:rsidRPr="00C8603F">
        <w:rPr>
          <w:rFonts w:cs="Times New Roman"/>
        </w:rPr>
        <w:t> - значение выбирается из выпадающего списка:</w:t>
      </w:r>
    </w:p>
    <w:p w14:paraId="6B2DD7EB" w14:textId="77777777" w:rsidR="00AB0401" w:rsidRPr="00C8603F" w:rsidRDefault="00AB0401" w:rsidP="00A95515">
      <w:pPr>
        <w:pStyle w:val="ScrollListBullet2"/>
        <w:numPr>
          <w:ilvl w:val="0"/>
          <w:numId w:val="73"/>
        </w:numPr>
      </w:pPr>
      <w:r w:rsidRPr="00C8603F">
        <w:rPr>
          <w:b/>
        </w:rPr>
        <w:t>Всем</w:t>
      </w:r>
      <w:r w:rsidRPr="00C8603F">
        <w:t>;</w:t>
      </w:r>
    </w:p>
    <w:p w14:paraId="58C149BB" w14:textId="77777777" w:rsidR="00AB0401" w:rsidRPr="00C8603F" w:rsidRDefault="00AB0401" w:rsidP="00A95515">
      <w:pPr>
        <w:pStyle w:val="ScrollListBullet2"/>
        <w:numPr>
          <w:ilvl w:val="0"/>
          <w:numId w:val="73"/>
        </w:numPr>
      </w:pPr>
      <w:r w:rsidRPr="00C8603F">
        <w:rPr>
          <w:b/>
        </w:rPr>
        <w:t>Всем МО</w:t>
      </w:r>
      <w:r w:rsidRPr="00C8603F">
        <w:t>;</w:t>
      </w:r>
    </w:p>
    <w:p w14:paraId="0A36726A" w14:textId="77777777" w:rsidR="00AB0401" w:rsidRPr="00C8603F" w:rsidRDefault="00AB0401" w:rsidP="00A95515">
      <w:pPr>
        <w:pStyle w:val="ScrollListBullet2"/>
        <w:numPr>
          <w:ilvl w:val="0"/>
          <w:numId w:val="73"/>
        </w:numPr>
      </w:pPr>
      <w:r w:rsidRPr="00C8603F">
        <w:rPr>
          <w:b/>
        </w:rPr>
        <w:t>Только своим МО</w:t>
      </w:r>
      <w:r w:rsidRPr="00C8603F">
        <w:t>.</w:t>
      </w:r>
    </w:p>
    <w:p w14:paraId="65CFFA10" w14:textId="77777777" w:rsidR="00AB0401" w:rsidRPr="00C8603F" w:rsidRDefault="00AB0401" w:rsidP="00A95515">
      <w:pPr>
        <w:pStyle w:val="ScrollListBullet"/>
        <w:numPr>
          <w:ilvl w:val="0"/>
          <w:numId w:val="38"/>
        </w:numPr>
        <w:rPr>
          <w:rFonts w:cs="Times New Roman"/>
        </w:rPr>
      </w:pPr>
      <w:r w:rsidRPr="00C8603F">
        <w:rPr>
          <w:rFonts w:cs="Times New Roman"/>
          <w:b/>
        </w:rPr>
        <w:t>Тип</w:t>
      </w:r>
      <w:r w:rsidRPr="00C8603F">
        <w:rPr>
          <w:rFonts w:cs="Times New Roman"/>
        </w:rPr>
        <w:t> - выбирается тип примечания из выпадающего списка.</w:t>
      </w:r>
    </w:p>
    <w:p w14:paraId="76B9226F" w14:textId="77777777" w:rsidR="00AB0401" w:rsidRPr="00C8603F" w:rsidRDefault="00AB0401" w:rsidP="00A95515">
      <w:pPr>
        <w:pStyle w:val="ScrollListBullet"/>
        <w:numPr>
          <w:ilvl w:val="0"/>
          <w:numId w:val="38"/>
        </w:numPr>
        <w:rPr>
          <w:rFonts w:cs="Times New Roman"/>
        </w:rPr>
      </w:pPr>
      <w:r w:rsidRPr="00C8603F">
        <w:rPr>
          <w:rFonts w:cs="Times New Roman"/>
          <w:b/>
        </w:rPr>
        <w:t>Текст</w:t>
      </w:r>
      <w:r w:rsidRPr="00C8603F">
        <w:rPr>
          <w:rFonts w:cs="Times New Roman"/>
        </w:rPr>
        <w:t> - указывается текст или часть текста примечания.</w:t>
      </w:r>
    </w:p>
    <w:p w14:paraId="376AE85F" w14:textId="77777777" w:rsidR="00AB0401" w:rsidRPr="00C8603F" w:rsidRDefault="00AB0401" w:rsidP="008D4EFA">
      <w:r w:rsidRPr="00C8603F">
        <w:t>Если на панели фильтров не указан период, в списке отображаются примечания, действующие на выбранный день (выбранный на панели </w:t>
      </w:r>
      <w:r w:rsidRPr="00C8603F">
        <w:rPr>
          <w:b/>
        </w:rPr>
        <w:t>Период</w:t>
      </w:r>
      <w:r w:rsidRPr="00C8603F">
        <w:t> в верхней части формы).</w:t>
      </w:r>
    </w:p>
    <w:p w14:paraId="1B615BA8" w14:textId="77777777" w:rsidR="00AB0401" w:rsidRPr="00C8603F" w:rsidRDefault="00AB0401" w:rsidP="00A95515">
      <w:pPr>
        <w:pStyle w:val="ScrollListBullet"/>
        <w:numPr>
          <w:ilvl w:val="0"/>
          <w:numId w:val="74"/>
        </w:numPr>
        <w:rPr>
          <w:rFonts w:cs="Times New Roman"/>
        </w:rPr>
      </w:pPr>
      <w:r w:rsidRPr="00C8603F">
        <w:rPr>
          <w:rFonts w:cs="Times New Roman"/>
        </w:rPr>
        <w:t>Для того чтобы добавить или редактировать примечание:</w:t>
      </w:r>
    </w:p>
    <w:p w14:paraId="0105F907" w14:textId="77777777" w:rsidR="00AB0401" w:rsidRPr="00C8603F" w:rsidRDefault="00AB0401" w:rsidP="00AB0401">
      <w:pPr>
        <w:pStyle w:val="ScrollListBullet1"/>
        <w:rPr>
          <w:rFonts w:cs="Times New Roman"/>
        </w:rPr>
      </w:pPr>
      <w:r w:rsidRPr="00C8603F">
        <w:rPr>
          <w:rFonts w:cs="Times New Roman"/>
        </w:rPr>
        <w:t>Нажмите кнопку </w:t>
      </w:r>
      <w:r w:rsidRPr="00C8603F">
        <w:rPr>
          <w:rFonts w:cs="Times New Roman"/>
          <w:b/>
        </w:rPr>
        <w:t>Добавить</w:t>
      </w:r>
      <w:r w:rsidRPr="00C8603F">
        <w:rPr>
          <w:rFonts w:cs="Times New Roman"/>
        </w:rPr>
        <w:t>. Отобразится окно добавления примечания.</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4717B076" w14:textId="77777777" w:rsidTr="00515563">
        <w:tc>
          <w:tcPr>
            <w:tcW w:w="8519" w:type="dxa"/>
            <w:tcBorders>
              <w:top w:val="nil"/>
              <w:left w:val="nil"/>
              <w:bottom w:val="nil"/>
              <w:right w:val="nil"/>
            </w:tcBorders>
            <w:shd w:val="solid" w:color="FFFFFF" w:fill="FFFFFF"/>
          </w:tcPr>
          <w:p w14:paraId="5D2F2F79" w14:textId="77777777" w:rsidR="00AB0401" w:rsidRPr="00C8603F" w:rsidRDefault="00AB0401" w:rsidP="00515563">
            <w:pPr>
              <w:pStyle w:val="ScrollPanelNormal"/>
              <w:spacing w:beforeAutospacing="1"/>
              <w:jc w:val="center"/>
            </w:pPr>
            <w:r w:rsidRPr="00C8603F">
              <w:rPr>
                <w:noProof/>
                <w:sz w:val="20"/>
                <w:szCs w:val="20"/>
              </w:rPr>
              <w:lastRenderedPageBreak/>
              <w:drawing>
                <wp:inline distT="0" distB="0" distL="0" distR="0" wp14:anchorId="79F033BF" wp14:editId="0EFE29BD">
                  <wp:extent cx="4457700" cy="2809875"/>
                  <wp:effectExtent l="0" t="0" r="0" b="0"/>
                  <wp:docPr id="100039" name="Рисунок 100039" descr="_scroll_external/attachments/izobrayoenie11-b4d415ecaf7d002cb316620b7fd3ef9675ace787d020d62ff0767bea825b2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50218" name=""/>
                          <pic:cNvPicPr>
                            <a:picLocks noChangeAspect="1"/>
                          </pic:cNvPicPr>
                        </pic:nvPicPr>
                        <pic:blipFill>
                          <a:blip r:embed="rId23"/>
                          <a:stretch>
                            <a:fillRect/>
                          </a:stretch>
                        </pic:blipFill>
                        <pic:spPr>
                          <a:xfrm>
                            <a:off x="0" y="0"/>
                            <a:ext cx="4457700" cy="2809875"/>
                          </a:xfrm>
                          <a:prstGeom prst="rect">
                            <a:avLst/>
                          </a:prstGeom>
                          <a:ln w="9525">
                            <a:solidFill>
                              <a:srgbClr val="000000"/>
                            </a:solidFill>
                          </a:ln>
                        </pic:spPr>
                      </pic:pic>
                    </a:graphicData>
                  </a:graphic>
                </wp:inline>
              </w:drawing>
            </w:r>
          </w:p>
          <w:p w14:paraId="763D1C0E" w14:textId="77777777" w:rsidR="00AB0401" w:rsidRPr="00C8603F" w:rsidRDefault="00AB0401" w:rsidP="00CF3D79">
            <w:pPr>
              <w:pStyle w:val="phnormal"/>
              <w:rPr>
                <w:lang w:val="ru-RU"/>
              </w:rPr>
            </w:pPr>
            <w:r w:rsidRPr="00C8603F">
              <w:rPr>
                <w:lang w:val="ru-RU"/>
              </w:rPr>
              <w:t>Форма содержит следующий набор полей:</w:t>
            </w:r>
          </w:p>
          <w:p w14:paraId="216A4E5B" w14:textId="77777777" w:rsidR="00AB0401" w:rsidRPr="00C8603F" w:rsidRDefault="00AB0401" w:rsidP="00CF3D79">
            <w:pPr>
              <w:pStyle w:val="ScrollListBullet1"/>
              <w:rPr>
                <w:rFonts w:cs="Times New Roman"/>
              </w:rPr>
            </w:pPr>
            <w:r w:rsidRPr="00C8603F">
              <w:rPr>
                <w:rFonts w:cs="Times New Roman"/>
              </w:rPr>
              <w:t xml:space="preserve">Тип </w:t>
            </w:r>
            <w:proofErr w:type="spellStart"/>
            <w:r w:rsidRPr="00C8603F">
              <w:rPr>
                <w:rFonts w:cs="Times New Roman"/>
              </w:rPr>
              <w:t>примечания</w:t>
            </w:r>
            <w:proofErr w:type="spellEnd"/>
            <w:r w:rsidRPr="00C8603F">
              <w:rPr>
                <w:rFonts w:cs="Times New Roman"/>
              </w:rPr>
              <w:t xml:space="preserve"> - </w:t>
            </w:r>
            <w:proofErr w:type="spellStart"/>
            <w:r w:rsidRPr="00C8603F">
              <w:rPr>
                <w:rFonts w:cs="Times New Roman"/>
              </w:rPr>
              <w:t>обязательное</w:t>
            </w:r>
            <w:proofErr w:type="spellEnd"/>
            <w:r w:rsidRPr="00C8603F">
              <w:rPr>
                <w:rFonts w:cs="Times New Roman"/>
              </w:rPr>
              <w:t xml:space="preserve"> </w:t>
            </w:r>
            <w:proofErr w:type="spellStart"/>
            <w:r w:rsidRPr="00C8603F">
              <w:rPr>
                <w:rFonts w:cs="Times New Roman"/>
              </w:rPr>
              <w:t>поле</w:t>
            </w:r>
            <w:proofErr w:type="spellEnd"/>
            <w:r w:rsidRPr="00C8603F">
              <w:rPr>
                <w:rFonts w:cs="Times New Roman"/>
              </w:rPr>
              <w:t>:</w:t>
            </w:r>
          </w:p>
          <w:p w14:paraId="064CC9E9" w14:textId="77777777" w:rsidR="00AB0401" w:rsidRPr="00C8603F" w:rsidRDefault="00AB0401" w:rsidP="00CF3D79">
            <w:pPr>
              <w:pStyle w:val="ScrollListBullet1"/>
              <w:rPr>
                <w:rFonts w:cs="Times New Roman"/>
                <w:lang w:val="ru-RU"/>
              </w:rPr>
            </w:pPr>
            <w:r w:rsidRPr="00C8603F">
              <w:rPr>
                <w:rFonts w:cs="Times New Roman"/>
                <w:lang w:val="ru-RU"/>
              </w:rPr>
              <w:t>информационное (дополнительная информация о приеме, прочее)</w:t>
            </w:r>
          </w:p>
          <w:p w14:paraId="4AEAA2BF" w14:textId="77777777" w:rsidR="00AB0401" w:rsidRPr="00C8603F" w:rsidRDefault="00AB0401" w:rsidP="00CF3D79">
            <w:pPr>
              <w:pStyle w:val="ScrollListBullet1"/>
              <w:rPr>
                <w:rFonts w:cs="Times New Roman"/>
              </w:rPr>
            </w:pPr>
            <w:r w:rsidRPr="00C8603F">
              <w:rPr>
                <w:rFonts w:cs="Times New Roman"/>
                <w:lang w:val="ru-RU"/>
              </w:rPr>
              <w:t xml:space="preserve">управляющее - обеспечивает блокировку записи (отпуск, больничный, увольнение). </w:t>
            </w:r>
            <w:proofErr w:type="spellStart"/>
            <w:r w:rsidRPr="00C8603F">
              <w:rPr>
                <w:rFonts w:cs="Times New Roman"/>
              </w:rPr>
              <w:t>Подробнее</w:t>
            </w:r>
            <w:proofErr w:type="spellEnd"/>
            <w:r w:rsidRPr="00C8603F">
              <w:rPr>
                <w:rFonts w:cs="Times New Roman"/>
              </w:rPr>
              <w:t xml:space="preserve"> </w:t>
            </w:r>
            <w:proofErr w:type="spellStart"/>
            <w:r w:rsidRPr="00C8603F">
              <w:rPr>
                <w:rFonts w:cs="Times New Roman"/>
              </w:rPr>
              <w:t>см</w:t>
            </w:r>
            <w:proofErr w:type="spellEnd"/>
            <w:r w:rsidRPr="00C8603F">
              <w:rPr>
                <w:rFonts w:cs="Times New Roman"/>
              </w:rPr>
              <w:t xml:space="preserve">. </w:t>
            </w:r>
            <w:proofErr w:type="spellStart"/>
            <w:proofErr w:type="gramStart"/>
            <w:r w:rsidRPr="00C8603F">
              <w:rPr>
                <w:rFonts w:cs="Times New Roman"/>
              </w:rPr>
              <w:t>ниже</w:t>
            </w:r>
            <w:proofErr w:type="spellEnd"/>
            <w:proofErr w:type="gramEnd"/>
            <w:r w:rsidRPr="00C8603F">
              <w:rPr>
                <w:rFonts w:cs="Times New Roman"/>
              </w:rPr>
              <w:t>.</w:t>
            </w:r>
          </w:p>
          <w:p w14:paraId="26724E95" w14:textId="77777777" w:rsidR="00AB0401" w:rsidRPr="00C8603F" w:rsidRDefault="00AB0401" w:rsidP="00CF3D79">
            <w:pPr>
              <w:pStyle w:val="ScrollListBullet1"/>
              <w:rPr>
                <w:rFonts w:cs="Times New Roman"/>
              </w:rPr>
            </w:pPr>
            <w:proofErr w:type="spellStart"/>
            <w:r w:rsidRPr="00C8603F">
              <w:rPr>
                <w:rFonts w:cs="Times New Roman"/>
              </w:rPr>
              <w:t>Текст</w:t>
            </w:r>
            <w:proofErr w:type="spellEnd"/>
            <w:r w:rsidRPr="00C8603F">
              <w:rPr>
                <w:rFonts w:cs="Times New Roman"/>
              </w:rPr>
              <w:t xml:space="preserve"> - </w:t>
            </w:r>
            <w:proofErr w:type="spellStart"/>
            <w:r w:rsidRPr="00C8603F">
              <w:rPr>
                <w:rFonts w:cs="Times New Roman"/>
              </w:rPr>
              <w:t>текст</w:t>
            </w:r>
            <w:proofErr w:type="spellEnd"/>
            <w:r w:rsidRPr="00C8603F">
              <w:rPr>
                <w:rFonts w:cs="Times New Roman"/>
              </w:rPr>
              <w:t xml:space="preserve"> </w:t>
            </w:r>
            <w:proofErr w:type="spellStart"/>
            <w:r w:rsidRPr="00C8603F">
              <w:rPr>
                <w:rFonts w:cs="Times New Roman"/>
              </w:rPr>
              <w:t>примечания</w:t>
            </w:r>
            <w:proofErr w:type="spellEnd"/>
            <w:r w:rsidRPr="00C8603F">
              <w:rPr>
                <w:rFonts w:cs="Times New Roman"/>
              </w:rPr>
              <w:t>.</w:t>
            </w:r>
          </w:p>
          <w:p w14:paraId="0A3D71C4" w14:textId="77777777" w:rsidR="00AB0401" w:rsidRPr="00C8603F" w:rsidRDefault="00AB0401" w:rsidP="00CF3D79">
            <w:pPr>
              <w:pStyle w:val="ScrollListBullet1"/>
              <w:rPr>
                <w:rFonts w:cs="Times New Roman"/>
                <w:lang w:val="ru-RU"/>
              </w:rPr>
            </w:pPr>
            <w:r w:rsidRPr="00C8603F">
              <w:rPr>
                <w:rFonts w:cs="Times New Roman"/>
                <w:lang w:val="ru-RU"/>
              </w:rPr>
              <w:t>Период действия (два поля - Дата начала и Дата окончания). Если даты окончания не установлено, то примечание является бессрочным. Поле обязательное, если примечание с типом "Управляющее". При вводе периода выполняется проверка:</w:t>
            </w:r>
          </w:p>
          <w:p w14:paraId="72421230" w14:textId="77777777" w:rsidR="00AB0401" w:rsidRPr="00C8603F" w:rsidRDefault="00AB0401" w:rsidP="00CF3D79">
            <w:pPr>
              <w:pStyle w:val="ScrollListBullet1"/>
              <w:rPr>
                <w:rFonts w:cs="Times New Roman"/>
              </w:rPr>
            </w:pPr>
            <w:proofErr w:type="spellStart"/>
            <w:r w:rsidRPr="00C8603F">
              <w:rPr>
                <w:rFonts w:cs="Times New Roman"/>
              </w:rPr>
              <w:t>Дата</w:t>
            </w:r>
            <w:proofErr w:type="spellEnd"/>
            <w:r w:rsidRPr="00C8603F">
              <w:rPr>
                <w:rFonts w:cs="Times New Roman"/>
              </w:rPr>
              <w:t xml:space="preserve"> </w:t>
            </w:r>
            <w:proofErr w:type="spellStart"/>
            <w:r w:rsidRPr="00C8603F">
              <w:rPr>
                <w:rFonts w:cs="Times New Roman"/>
              </w:rPr>
              <w:t>начала</w:t>
            </w:r>
            <w:proofErr w:type="spellEnd"/>
            <w:r w:rsidRPr="00C8603F">
              <w:rPr>
                <w:rFonts w:cs="Times New Roman"/>
              </w:rPr>
              <w:t xml:space="preserve"> &lt;= </w:t>
            </w:r>
            <w:proofErr w:type="spellStart"/>
            <w:r w:rsidRPr="00C8603F">
              <w:rPr>
                <w:rFonts w:cs="Times New Roman"/>
              </w:rPr>
              <w:t>Дата</w:t>
            </w:r>
            <w:proofErr w:type="spellEnd"/>
            <w:r w:rsidRPr="00C8603F">
              <w:rPr>
                <w:rFonts w:cs="Times New Roman"/>
              </w:rPr>
              <w:t xml:space="preserve"> </w:t>
            </w:r>
            <w:proofErr w:type="spellStart"/>
            <w:r w:rsidRPr="00C8603F">
              <w:rPr>
                <w:rFonts w:cs="Times New Roman"/>
              </w:rPr>
              <w:t>окончания</w:t>
            </w:r>
            <w:proofErr w:type="spellEnd"/>
            <w:r w:rsidRPr="00C8603F">
              <w:rPr>
                <w:rFonts w:cs="Times New Roman"/>
              </w:rPr>
              <w:t xml:space="preserve"> </w:t>
            </w:r>
            <w:proofErr w:type="spellStart"/>
            <w:r w:rsidRPr="00C8603F">
              <w:rPr>
                <w:rFonts w:cs="Times New Roman"/>
              </w:rPr>
              <w:t>интервала</w:t>
            </w:r>
            <w:proofErr w:type="spellEnd"/>
          </w:p>
          <w:p w14:paraId="6BC0BF29" w14:textId="77777777" w:rsidR="00AB0401" w:rsidRPr="00C8603F" w:rsidRDefault="00AB0401" w:rsidP="00CF3D79">
            <w:pPr>
              <w:pStyle w:val="ScrollListBullet1"/>
              <w:rPr>
                <w:rFonts w:cs="Times New Roman"/>
                <w:lang w:val="ru-RU"/>
              </w:rPr>
            </w:pPr>
            <w:r w:rsidRPr="00C8603F">
              <w:rPr>
                <w:rFonts w:cs="Times New Roman"/>
                <w:lang w:val="ru-RU"/>
              </w:rPr>
              <w:t xml:space="preserve">Дата окончания </w:t>
            </w:r>
            <w:proofErr w:type="gramStart"/>
            <w:r w:rsidRPr="00C8603F">
              <w:rPr>
                <w:rFonts w:cs="Times New Roman"/>
                <w:lang w:val="ru-RU"/>
              </w:rPr>
              <w:t>интервала &gt;</w:t>
            </w:r>
            <w:proofErr w:type="gramEnd"/>
            <w:r w:rsidRPr="00C8603F">
              <w:rPr>
                <w:rFonts w:cs="Times New Roman"/>
                <w:lang w:val="ru-RU"/>
              </w:rPr>
              <w:t>= Дата начала.</w:t>
            </w:r>
          </w:p>
          <w:p w14:paraId="5C726E52" w14:textId="77777777" w:rsidR="00AB0401" w:rsidRPr="00C8603F" w:rsidRDefault="00AB0401" w:rsidP="00CF3D79">
            <w:pPr>
              <w:pStyle w:val="ScrollListBullet1"/>
              <w:rPr>
                <w:rFonts w:cs="Times New Roman"/>
              </w:rPr>
            </w:pPr>
            <w:proofErr w:type="spellStart"/>
            <w:r w:rsidRPr="00C8603F">
              <w:rPr>
                <w:rFonts w:cs="Times New Roman"/>
              </w:rPr>
              <w:t>Время</w:t>
            </w:r>
            <w:proofErr w:type="spellEnd"/>
            <w:r w:rsidRPr="00C8603F">
              <w:rPr>
                <w:rFonts w:cs="Times New Roman"/>
              </w:rPr>
              <w:t xml:space="preserve"> действия.</w:t>
            </w:r>
          </w:p>
          <w:p w14:paraId="2CFF2552" w14:textId="77777777" w:rsidR="00AB0401" w:rsidRPr="00C8603F" w:rsidRDefault="00AB0401" w:rsidP="00CF3D79">
            <w:pPr>
              <w:pStyle w:val="ScrollListBullet1"/>
              <w:rPr>
                <w:rFonts w:cs="Times New Roman"/>
                <w:lang w:val="ru-RU"/>
              </w:rPr>
            </w:pPr>
            <w:r w:rsidRPr="00C8603F">
              <w:rPr>
                <w:rFonts w:cs="Times New Roman"/>
                <w:lang w:val="ru-RU"/>
              </w:rPr>
              <w:t>Видимость - обязательное поле (всем; только МО/ЦС).</w:t>
            </w:r>
          </w:p>
          <w:tbl>
            <w:tblPr>
              <w:tblStyle w:val="ScrollInfo"/>
              <w:tblW w:w="0" w:type="auto"/>
              <w:tblLayout w:type="fixed"/>
              <w:tblLook w:val="0180" w:firstRow="0" w:lastRow="0" w:firstColumn="1" w:lastColumn="1" w:noHBand="0" w:noVBand="0"/>
            </w:tblPr>
            <w:tblGrid>
              <w:gridCol w:w="7103"/>
            </w:tblGrid>
            <w:tr w:rsidR="00AB0401" w:rsidRPr="00C8603F" w14:paraId="31626361" w14:textId="77777777" w:rsidTr="00515563">
              <w:tc>
                <w:tcPr>
                  <w:tcW w:w="7103" w:type="dxa"/>
                </w:tcPr>
                <w:p w14:paraId="534772FC" w14:textId="77777777" w:rsidR="00AB0401" w:rsidRPr="00C8603F" w:rsidRDefault="00AB0401" w:rsidP="008D4EFA">
                  <w:pPr>
                    <w:pStyle w:val="ScrollListBullet"/>
                    <w:rPr>
                      <w:rFonts w:cs="Times New Roman"/>
                      <w:lang w:val="ru-RU"/>
                    </w:rPr>
                  </w:pPr>
                  <w:r w:rsidRPr="00C8603F">
                    <w:rPr>
                      <w:rFonts w:cs="Times New Roman"/>
                      <w:lang w:val="ru-RU"/>
                    </w:rPr>
                    <w:t>Примечание:</w:t>
                  </w:r>
                </w:p>
                <w:p w14:paraId="77131039" w14:textId="77777777" w:rsidR="00AB0401" w:rsidRPr="00C8603F" w:rsidRDefault="00AB0401" w:rsidP="008D4EFA">
                  <w:pPr>
                    <w:rPr>
                      <w:lang w:val="ru-RU"/>
                    </w:rPr>
                  </w:pPr>
                  <w:r w:rsidRPr="00C8603F">
                    <w:rPr>
                      <w:lang w:val="ru-RU"/>
                    </w:rPr>
                    <w:t>Примечания с периодом действия отображаются на днях. Примечания по временным интервалам отображаются на бирках.</w:t>
                  </w:r>
                </w:p>
              </w:tc>
            </w:tr>
          </w:tbl>
          <w:p w14:paraId="268B3FB4" w14:textId="77777777" w:rsidR="00AB0401" w:rsidRPr="00C8603F" w:rsidRDefault="00AB0401" w:rsidP="008D4EFA">
            <w:pPr>
              <w:pStyle w:val="ScrollListBullet"/>
              <w:rPr>
                <w:rFonts w:cs="Times New Roman"/>
                <w:lang w:val="ru-RU"/>
              </w:rPr>
            </w:pPr>
          </w:p>
        </w:tc>
      </w:tr>
    </w:tbl>
    <w:p w14:paraId="72D97110" w14:textId="77777777" w:rsidR="00AB0401" w:rsidRPr="00C8603F" w:rsidRDefault="00AB0401" w:rsidP="00AB0401">
      <w:pPr>
        <w:pStyle w:val="ScrollListBullet1"/>
        <w:rPr>
          <w:rFonts w:cs="Times New Roman"/>
        </w:rPr>
      </w:pPr>
      <w:r w:rsidRPr="00C8603F">
        <w:rPr>
          <w:rFonts w:cs="Times New Roman"/>
        </w:rPr>
        <w:t>Введите примечание в поле </w:t>
      </w:r>
      <w:r w:rsidRPr="00C8603F">
        <w:rPr>
          <w:rFonts w:cs="Times New Roman"/>
          <w:b/>
        </w:rPr>
        <w:t>Текст</w:t>
      </w:r>
      <w:r w:rsidRPr="00C8603F">
        <w:rPr>
          <w:rFonts w:cs="Times New Roman"/>
        </w:rPr>
        <w:t>.</w:t>
      </w:r>
    </w:p>
    <w:p w14:paraId="1AD3569F" w14:textId="77777777" w:rsidR="00AB0401" w:rsidRPr="00C8603F" w:rsidRDefault="00AB0401" w:rsidP="00AB0401">
      <w:pPr>
        <w:pStyle w:val="ScrollListBullet1"/>
        <w:rPr>
          <w:rFonts w:cs="Times New Roman"/>
        </w:rPr>
      </w:pPr>
      <w:r w:rsidRPr="00C8603F">
        <w:rPr>
          <w:rFonts w:cs="Times New Roman"/>
        </w:rPr>
        <w:t>Нажмите кнопку </w:t>
      </w:r>
      <w:r w:rsidRPr="00C8603F">
        <w:rPr>
          <w:rFonts w:cs="Times New Roman"/>
          <w:b/>
        </w:rPr>
        <w:t>Сохранить</w:t>
      </w:r>
      <w:r w:rsidRPr="00C8603F">
        <w:rPr>
          <w:rFonts w:cs="Times New Roman"/>
        </w:rPr>
        <w:t>.</w:t>
      </w:r>
    </w:p>
    <w:p w14:paraId="38AEC324" w14:textId="77777777" w:rsidR="00AB0401" w:rsidRPr="00C8603F" w:rsidRDefault="00AB0401" w:rsidP="008D4EFA">
      <w:r w:rsidRPr="00C8603F">
        <w:lastRenderedPageBreak/>
        <w:t>Примечание для бирки будет отображаться в всплывающей подсказке. Примечание на день отображается в верхней части расписания на день.</w:t>
      </w:r>
    </w:p>
    <w:p w14:paraId="23810A75" w14:textId="77777777" w:rsidR="00AB0401" w:rsidRPr="00C8603F" w:rsidRDefault="00AB0401" w:rsidP="008D4EFA">
      <w:r w:rsidRPr="00C8603F">
        <w:t>Если примечание создается к расписанию сотрудника, при сохранении будет произведена проверка, чтобы дата действия примечания входила в период работы сотрудника.</w:t>
      </w:r>
    </w:p>
    <w:p w14:paraId="287ADDD5" w14:textId="77777777" w:rsidR="00AB0401" w:rsidRPr="00C8603F" w:rsidRDefault="00AB0401" w:rsidP="008D4EFA">
      <w:r w:rsidRPr="00C8603F">
        <w:t>Правила и проверки для управляющих примечаний:</w:t>
      </w:r>
    </w:p>
    <w:p w14:paraId="0C9CF81E" w14:textId="77777777" w:rsidR="00AB0401" w:rsidRPr="00C8603F" w:rsidRDefault="00AB0401" w:rsidP="00A95515">
      <w:pPr>
        <w:pStyle w:val="ScrollListBullet"/>
        <w:numPr>
          <w:ilvl w:val="0"/>
          <w:numId w:val="75"/>
        </w:numPr>
        <w:rPr>
          <w:rFonts w:cs="Times New Roman"/>
        </w:rPr>
      </w:pPr>
      <w:r w:rsidRPr="00C8603F">
        <w:rPr>
          <w:rFonts w:cs="Times New Roman"/>
        </w:rPr>
        <w:t>Управляющие примечания блокируют запись на бирки, в определенный период. Для управляющих примечаний необходимо обязательно указывать период и время.</w:t>
      </w:r>
    </w:p>
    <w:p w14:paraId="7CE7522A" w14:textId="77777777" w:rsidR="00AB0401" w:rsidRPr="00C8603F" w:rsidRDefault="00AB0401" w:rsidP="00A95515">
      <w:pPr>
        <w:pStyle w:val="ScrollListBullet"/>
        <w:numPr>
          <w:ilvl w:val="0"/>
          <w:numId w:val="75"/>
        </w:numPr>
        <w:rPr>
          <w:rFonts w:cs="Times New Roman"/>
        </w:rPr>
      </w:pPr>
      <w:r w:rsidRPr="00C8603F">
        <w:rPr>
          <w:rFonts w:cs="Times New Roman"/>
        </w:rPr>
        <w:t>Если для управляющих примечаний не указан временной интервал, то блокировка записи производится на весь день.</w:t>
      </w:r>
    </w:p>
    <w:p w14:paraId="51480919" w14:textId="77777777" w:rsidR="00AB0401" w:rsidRPr="00C8603F" w:rsidRDefault="00AB0401" w:rsidP="00A95515">
      <w:pPr>
        <w:pStyle w:val="ScrollListBullet"/>
        <w:numPr>
          <w:ilvl w:val="0"/>
          <w:numId w:val="75"/>
        </w:numPr>
        <w:rPr>
          <w:rFonts w:cs="Times New Roman"/>
        </w:rPr>
      </w:pPr>
      <w:r w:rsidRPr="00C8603F">
        <w:rPr>
          <w:rFonts w:cs="Times New Roman"/>
        </w:rPr>
        <w:t>Если для управляющих примечаний указывается временной интервал, то блокировка должна производится на бирки, имеющие пересечение с указанным интервалом.</w:t>
      </w:r>
    </w:p>
    <w:p w14:paraId="5391D707" w14:textId="77777777" w:rsidR="00AB0401" w:rsidRPr="00C8603F" w:rsidRDefault="00AB0401" w:rsidP="00A95515">
      <w:pPr>
        <w:pStyle w:val="ScrollListBullet"/>
        <w:numPr>
          <w:ilvl w:val="0"/>
          <w:numId w:val="75"/>
        </w:numPr>
        <w:rPr>
          <w:rFonts w:cs="Times New Roman"/>
        </w:rPr>
      </w:pPr>
      <w:r w:rsidRPr="00C8603F">
        <w:rPr>
          <w:rFonts w:cs="Times New Roman"/>
        </w:rPr>
        <w:t>Если управляющее примечание имеет только дату начала, то для всех бирок начиная с указанной даты должна блокироваться возможность записи.</w:t>
      </w:r>
    </w:p>
    <w:p w14:paraId="1CF3044F" w14:textId="77777777" w:rsidR="00AB0401" w:rsidRPr="00C8603F" w:rsidRDefault="00AB0401" w:rsidP="00A95515">
      <w:pPr>
        <w:pStyle w:val="ScrollListBullet"/>
        <w:numPr>
          <w:ilvl w:val="0"/>
          <w:numId w:val="75"/>
        </w:numPr>
        <w:rPr>
          <w:rFonts w:cs="Times New Roman"/>
        </w:rPr>
      </w:pPr>
      <w:r w:rsidRPr="00C8603F">
        <w:rPr>
          <w:rFonts w:cs="Times New Roman"/>
        </w:rPr>
        <w:t>При вводе управляющих примечаний выполняется проверка на пересечение периодов действия. При обнаружении таких ситуаций отобразится предупреждение для пользователя.</w:t>
      </w:r>
    </w:p>
    <w:p w14:paraId="31F8F93B" w14:textId="77777777" w:rsidR="00AB0401" w:rsidRPr="00C8603F" w:rsidRDefault="00AB0401" w:rsidP="00A95515">
      <w:pPr>
        <w:pStyle w:val="ScrollListBullet"/>
        <w:numPr>
          <w:ilvl w:val="0"/>
          <w:numId w:val="75"/>
        </w:numPr>
        <w:rPr>
          <w:rFonts w:cs="Times New Roman"/>
        </w:rPr>
      </w:pPr>
      <w:r w:rsidRPr="00C8603F">
        <w:rPr>
          <w:rFonts w:cs="Times New Roman"/>
        </w:rPr>
        <w:t>При записи через ЕПГУ бирки, попадающие в период действия управляющих примечаний, не отображаются.</w:t>
      </w:r>
    </w:p>
    <w:p w14:paraId="377E1E8E" w14:textId="77777777" w:rsidR="00AB0401" w:rsidRPr="00C8603F" w:rsidRDefault="00AB0401" w:rsidP="008D4EFA">
      <w:r w:rsidRPr="00C8603F">
        <w:t>Обработка информирующих примечаний на Портале медицинских услуг.</w:t>
      </w:r>
    </w:p>
    <w:p w14:paraId="7C670A6B" w14:textId="77777777" w:rsidR="00AB0401" w:rsidRPr="00C8603F" w:rsidRDefault="00AB0401" w:rsidP="008D4EFA">
      <w:r w:rsidRPr="00C8603F">
        <w:t>Происходит ограничение записи пациентов по возрасту при наличии информирующих примечаний вида:</w:t>
      </w:r>
    </w:p>
    <w:p w14:paraId="1807AD19" w14:textId="77777777" w:rsidR="00AB0401" w:rsidRPr="00C8603F" w:rsidRDefault="00AB0401" w:rsidP="00A95515">
      <w:pPr>
        <w:pStyle w:val="ScrollListBullet"/>
        <w:numPr>
          <w:ilvl w:val="0"/>
          <w:numId w:val="39"/>
        </w:numPr>
        <w:rPr>
          <w:rFonts w:cs="Times New Roman"/>
        </w:rPr>
      </w:pPr>
      <w:r w:rsidRPr="00C8603F">
        <w:rPr>
          <w:rFonts w:cs="Times New Roman"/>
        </w:rPr>
        <w:t>"ДО ГОДА", "ДО 1 ГОДА", "ДЕТЕЙ 1 ГОДА", "ДЕТИ 1 ГОДА".</w:t>
      </w:r>
    </w:p>
    <w:p w14:paraId="7988663B" w14:textId="77777777" w:rsidR="00AB0401" w:rsidRPr="00C8603F" w:rsidRDefault="00AB0401" w:rsidP="00A95515">
      <w:pPr>
        <w:pStyle w:val="ScrollListBullet"/>
        <w:numPr>
          <w:ilvl w:val="0"/>
          <w:numId w:val="39"/>
        </w:numPr>
        <w:rPr>
          <w:rFonts w:cs="Times New Roman"/>
        </w:rPr>
      </w:pPr>
      <w:r w:rsidRPr="00C8603F">
        <w:rPr>
          <w:rFonts w:cs="Times New Roman"/>
        </w:rPr>
        <w:t>"СТАРШЕ ГОДА".</w:t>
      </w:r>
    </w:p>
    <w:p w14:paraId="00C6D096" w14:textId="77777777" w:rsidR="00AB0401" w:rsidRPr="00C8603F" w:rsidRDefault="00AB0401" w:rsidP="008D4EFA">
      <w:r w:rsidRPr="00C8603F">
        <w:t>При копировании расписания на день имеется возможность копирования примечаний:</w:t>
      </w:r>
    </w:p>
    <w:p w14:paraId="663CB460" w14:textId="77777777" w:rsidR="00AB0401" w:rsidRPr="00C8603F" w:rsidRDefault="00AB0401" w:rsidP="00AB0401">
      <w:pPr>
        <w:pStyle w:val="ScrollListBullet1"/>
        <w:rPr>
          <w:rFonts w:cs="Times New Roman"/>
        </w:rPr>
      </w:pPr>
      <w:r w:rsidRPr="00C8603F">
        <w:rPr>
          <w:rFonts w:cs="Times New Roman"/>
        </w:rPr>
        <w:t>Установите флаг напротив примечаний, которые необходимо скопировать.</w:t>
      </w:r>
    </w:p>
    <w:p w14:paraId="41E0B552" w14:textId="77777777" w:rsidR="00AB0401" w:rsidRPr="00C8603F" w:rsidRDefault="00AB0401" w:rsidP="00AB0401">
      <w:pPr>
        <w:pStyle w:val="ScrollListBullet1"/>
        <w:rPr>
          <w:rFonts w:cs="Times New Roman"/>
        </w:rPr>
      </w:pPr>
      <w:r w:rsidRPr="00C8603F">
        <w:rPr>
          <w:rFonts w:cs="Times New Roman"/>
        </w:rPr>
        <w:t>Нажмите кнопку "Создать примечание".</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58BE63B4" w14:textId="77777777" w:rsidTr="00515563">
        <w:tc>
          <w:tcPr>
            <w:tcW w:w="8519" w:type="dxa"/>
            <w:tcBorders>
              <w:top w:val="nil"/>
              <w:left w:val="nil"/>
              <w:bottom w:val="nil"/>
              <w:right w:val="nil"/>
            </w:tcBorders>
            <w:shd w:val="solid" w:color="FFFFFF" w:fill="FFFFFF"/>
          </w:tcPr>
          <w:p w14:paraId="6498E60D" w14:textId="77777777" w:rsidR="00AB0401" w:rsidRPr="00C8603F" w:rsidRDefault="00AB0401" w:rsidP="00515563">
            <w:pPr>
              <w:pStyle w:val="ScrollPanelNormal"/>
              <w:spacing w:beforeAutospacing="1"/>
              <w:jc w:val="center"/>
            </w:pPr>
            <w:r w:rsidRPr="00C8603F">
              <w:rPr>
                <w:noProof/>
                <w:sz w:val="20"/>
                <w:szCs w:val="20"/>
              </w:rPr>
              <w:lastRenderedPageBreak/>
              <w:drawing>
                <wp:inline distT="0" distB="0" distL="0" distR="0" wp14:anchorId="4793FB2C" wp14:editId="131793B7">
                  <wp:extent cx="4574540" cy="1108118"/>
                  <wp:effectExtent l="0" t="0" r="0" b="0"/>
                  <wp:docPr id="100040" name="Рисунок 100040" descr="_scroll_external/attachments/2020-05-25_125100-2de3de1c9be38bc939452f407bd555b4bbd159c8ecf1350dfe2549b7f3df55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27434" name=""/>
                          <pic:cNvPicPr>
                            <a:picLocks noChangeAspect="1"/>
                          </pic:cNvPicPr>
                        </pic:nvPicPr>
                        <pic:blipFill>
                          <a:blip r:embed="rId48"/>
                          <a:stretch>
                            <a:fillRect/>
                          </a:stretch>
                        </pic:blipFill>
                        <pic:spPr>
                          <a:xfrm>
                            <a:off x="0" y="0"/>
                            <a:ext cx="4574540" cy="1108118"/>
                          </a:xfrm>
                          <a:prstGeom prst="rect">
                            <a:avLst/>
                          </a:prstGeom>
                          <a:ln w="9525">
                            <a:solidFill>
                              <a:srgbClr val="000000"/>
                            </a:solidFill>
                          </a:ln>
                        </pic:spPr>
                      </pic:pic>
                    </a:graphicData>
                  </a:graphic>
                </wp:inline>
              </w:drawing>
            </w:r>
          </w:p>
        </w:tc>
      </w:tr>
    </w:tbl>
    <w:p w14:paraId="1B03C836" w14:textId="77777777" w:rsidR="00AB0401" w:rsidRPr="00C8603F" w:rsidRDefault="00AB0401" w:rsidP="008D4EFA">
      <w:r w:rsidRPr="00C8603F">
        <w:t>Обработка примечаний на портале медицинских услуг:</w:t>
      </w:r>
    </w:p>
    <w:p w14:paraId="7B246E98" w14:textId="175509C8" w:rsidR="00AB0401" w:rsidRPr="00C8603F" w:rsidRDefault="00AB0401" w:rsidP="008D4EFA">
      <w:r w:rsidRPr="00C8603F">
        <w:t>Если бирки попадают в период действия управляющего примечания, то запись на них невозможна (для всех пользователей всех ресурсов). Информирующие примечания не блокируют запись на бирки, несут дополнительную информацию о приеме.</w:t>
      </w:r>
    </w:p>
    <w:p w14:paraId="6B3E32E4" w14:textId="77777777" w:rsidR="008D4EFA" w:rsidRPr="00C8603F" w:rsidRDefault="008D4EFA" w:rsidP="008D4EFA">
      <w:pPr>
        <w:pStyle w:val="4"/>
        <w:rPr>
          <w:sz w:val="36"/>
          <w:szCs w:val="36"/>
        </w:rPr>
      </w:pPr>
      <w:r w:rsidRPr="00C8603F">
        <w:rPr>
          <w:rStyle w:val="mw-headline"/>
        </w:rPr>
        <w:t>Расписание профильных отделений</w:t>
      </w:r>
    </w:p>
    <w:p w14:paraId="66F8F52C" w14:textId="77777777" w:rsidR="008D4EFA" w:rsidRPr="00C8603F" w:rsidRDefault="008D4EFA" w:rsidP="008D4EFA">
      <w:pPr>
        <w:pStyle w:val="phnormal"/>
      </w:pPr>
      <w:r w:rsidRPr="00C8603F">
        <w:t>Форма предназначена для отображения созданных бирок по профильным отделениям на выбранный день, в порядке возрастания времени записи.</w:t>
      </w:r>
    </w:p>
    <w:p w14:paraId="77E27525" w14:textId="77777777" w:rsidR="008D4EFA" w:rsidRPr="00C8603F" w:rsidRDefault="008D4EFA" w:rsidP="008D4EFA">
      <w:pPr>
        <w:pStyle w:val="phnormal"/>
      </w:pPr>
      <w:r w:rsidRPr="00C8603F">
        <w:t>Если найдено более одной бирки на одно и то же время, то они отображаются по очереди без дополнительной сортировки.</w:t>
      </w:r>
    </w:p>
    <w:p w14:paraId="45B4F651" w14:textId="77777777" w:rsidR="008D4EFA" w:rsidRPr="00C8603F" w:rsidRDefault="008D4EFA" w:rsidP="008D4EFA">
      <w:pPr>
        <w:pStyle w:val="phnormal"/>
      </w:pPr>
      <w:r w:rsidRPr="00C8603F">
        <w:t>При наведении на бирку отображается наименование отделения МО, для которого создана бирка.</w:t>
      </w:r>
    </w:p>
    <w:p w14:paraId="3FB3B927" w14:textId="77777777" w:rsidR="00AB0401" w:rsidRPr="00C8603F" w:rsidRDefault="00AB0401" w:rsidP="00AB0401">
      <w:pPr>
        <w:pStyle w:val="4"/>
      </w:pPr>
      <w:bookmarkStart w:id="110" w:name="_Toc256000029"/>
      <w:bookmarkStart w:id="111" w:name="scroll-bookmark-35"/>
      <w:r w:rsidRPr="00C8603F">
        <w:t>Внесение изменений</w:t>
      </w:r>
      <w:bookmarkEnd w:id="110"/>
      <w:bookmarkEnd w:id="111"/>
    </w:p>
    <w:p w14:paraId="6CD2D16D" w14:textId="77777777" w:rsidR="00AB0401" w:rsidRPr="00C8603F" w:rsidRDefault="00AB0401" w:rsidP="008D4EFA">
      <w:r w:rsidRPr="00C8603F">
        <w:t xml:space="preserve">Изменение расписания выполняется </w:t>
      </w:r>
      <w:proofErr w:type="gramStart"/>
      <w:r w:rsidRPr="00C8603F">
        <w:t>путем удаления</w:t>
      </w:r>
      <w:proofErr w:type="gramEnd"/>
      <w:r w:rsidRPr="00C8603F">
        <w:t xml:space="preserve"> существующего и созданием нового, либо добавлением к существующему расписанию новых бирок.</w:t>
      </w:r>
    </w:p>
    <w:p w14:paraId="6EB92EA4" w14:textId="77777777" w:rsidR="00AB0401" w:rsidRPr="00C8603F" w:rsidRDefault="00AB0401" w:rsidP="008D4EFA">
      <w:r w:rsidRPr="00C8603F">
        <w:t>Для удаления расписания на выбранный день нажмите на гиперссылку </w:t>
      </w:r>
      <w:proofErr w:type="gramStart"/>
      <w:r w:rsidRPr="00C8603F">
        <w:rPr>
          <w:b/>
        </w:rPr>
        <w:t>Очистить</w:t>
      </w:r>
      <w:proofErr w:type="gramEnd"/>
      <w:r w:rsidRPr="00C8603F">
        <w:rPr>
          <w:b/>
        </w:rPr>
        <w:t xml:space="preserve"> день</w:t>
      </w:r>
      <w:r w:rsidRPr="00C8603F">
        <w:t>.</w:t>
      </w:r>
    </w:p>
    <w:p w14:paraId="513F4715" w14:textId="77777777" w:rsidR="00AB0401" w:rsidRPr="00C8603F" w:rsidRDefault="00AB0401" w:rsidP="008D4EFA">
      <w:r w:rsidRPr="00C8603F">
        <w:t>Для работы с биркой вызовите контекстное меню нажатием левой кнопки мыши на нужной бирке. Отобразится контекстное меню.</w:t>
      </w:r>
    </w:p>
    <w:p w14:paraId="0396D410" w14:textId="77777777" w:rsidR="00AB0401" w:rsidRPr="00C8603F" w:rsidRDefault="00AB0401" w:rsidP="00CF3D79">
      <w:pPr>
        <w:pStyle w:val="phfigure"/>
      </w:pPr>
      <w:r w:rsidRPr="00C8603F">
        <w:rPr>
          <w:noProof/>
        </w:rPr>
        <w:lastRenderedPageBreak/>
        <w:drawing>
          <wp:inline distT="0" distB="0" distL="0" distR="0" wp14:anchorId="0A8A86F6" wp14:editId="7F6836AC">
            <wp:extent cx="2419688" cy="2086266"/>
            <wp:effectExtent l="0" t="0" r="0" b="0"/>
            <wp:docPr id="100041" name="Рисунок 100041" descr="_scroll_external/attachments/2020-05-25_125200-86925effc4a019a335ba20384d4dac482d7893f278aa8f6e90e7676cf375a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88497" name=""/>
                    <pic:cNvPicPr>
                      <a:picLocks noChangeAspect="1"/>
                    </pic:cNvPicPr>
                  </pic:nvPicPr>
                  <pic:blipFill>
                    <a:blip r:embed="rId49"/>
                    <a:stretch>
                      <a:fillRect/>
                    </a:stretch>
                  </pic:blipFill>
                  <pic:spPr>
                    <a:xfrm>
                      <a:off x="0" y="0"/>
                      <a:ext cx="2419688" cy="2086266"/>
                    </a:xfrm>
                    <a:prstGeom prst="rect">
                      <a:avLst/>
                    </a:prstGeom>
                    <a:ln w="9525">
                      <a:solidFill>
                        <a:srgbClr val="000000"/>
                      </a:solidFill>
                    </a:ln>
                  </pic:spPr>
                </pic:pic>
              </a:graphicData>
            </a:graphic>
          </wp:inline>
        </w:drawing>
      </w:r>
    </w:p>
    <w:p w14:paraId="4C521EB6" w14:textId="45F45321" w:rsidR="00AB0401" w:rsidRPr="00C8603F" w:rsidRDefault="00AB0401" w:rsidP="008D4EFA">
      <w:r w:rsidRPr="00C8603F">
        <w:t>Для изменения типа бирки нажмите </w:t>
      </w:r>
      <w:proofErr w:type="gramStart"/>
      <w:r w:rsidRPr="00C8603F">
        <w:rPr>
          <w:b/>
        </w:rPr>
        <w:t>Изменить</w:t>
      </w:r>
      <w:proofErr w:type="gramEnd"/>
      <w:r w:rsidRPr="00C8603F">
        <w:rPr>
          <w:b/>
        </w:rPr>
        <w:t xml:space="preserve"> тип</w:t>
      </w:r>
      <w:r w:rsidRPr="00C8603F">
        <w:t> и выберите нужный тип. Изменение типа бирки доступно, если в параметрах Системы не установлен флаг "Запретить действия с бирками на прошедшее время (включая текущий день)" (см. подробнее: </w:t>
      </w:r>
      <w:hyperlink r:id="rId50" w:anchor="id-Параметрысистемы-РазделПромед" w:history="1">
        <w:r w:rsidRPr="00C8603F">
          <w:rPr>
            <w:rStyle w:val="a3"/>
          </w:rPr>
          <w:t xml:space="preserve">Параметры системы: Раздел </w:t>
        </w:r>
        <w:proofErr w:type="spellStart"/>
        <w:r w:rsidRPr="00C8603F">
          <w:rPr>
            <w:rStyle w:val="a3"/>
          </w:rPr>
          <w:t>Промед</w:t>
        </w:r>
        <w:proofErr w:type="spellEnd"/>
      </w:hyperlink>
      <w:r w:rsidRPr="00C8603F">
        <w:t>).</w:t>
      </w:r>
    </w:p>
    <w:p w14:paraId="05710F1A" w14:textId="77777777" w:rsidR="00AB0401" w:rsidRPr="00C8603F" w:rsidRDefault="00AB0401" w:rsidP="008D4EFA">
      <w:r w:rsidRPr="00C8603F">
        <w:t>Смена типа бирки с "Групповой прием" на другие типы возможна, если на бирке нет записанных пациентов.</w:t>
      </w:r>
    </w:p>
    <w:p w14:paraId="5D5D09E6" w14:textId="77777777" w:rsidR="00AB0401" w:rsidRPr="00C8603F" w:rsidRDefault="00AB0401" w:rsidP="008D4EFA">
      <w:r w:rsidRPr="00C8603F">
        <w:t>Для освобождения записи с бирки выберите пункт </w:t>
      </w:r>
      <w:proofErr w:type="gramStart"/>
      <w:r w:rsidRPr="00C8603F">
        <w:rPr>
          <w:b/>
        </w:rPr>
        <w:t>Освободить</w:t>
      </w:r>
      <w:proofErr w:type="gramEnd"/>
      <w:r w:rsidRPr="00C8603F">
        <w:rPr>
          <w:b/>
        </w:rPr>
        <w:t xml:space="preserve"> бирку</w:t>
      </w:r>
      <w:r w:rsidRPr="00C8603F">
        <w:t xml:space="preserve">. Функция доступна пользователям, учетная запись которых включена в группу "Администратор </w:t>
      </w:r>
      <w:proofErr w:type="spellStart"/>
      <w:r w:rsidRPr="00C8603F">
        <w:t>call</w:t>
      </w:r>
      <w:proofErr w:type="spellEnd"/>
      <w:r w:rsidRPr="00C8603F">
        <w:t>-центра".</w:t>
      </w:r>
    </w:p>
    <w:tbl>
      <w:tblPr>
        <w:tblStyle w:val="ScrollInfo"/>
        <w:tblW w:w="5000" w:type="pct"/>
        <w:tblLook w:val="0180" w:firstRow="0" w:lastRow="0" w:firstColumn="1" w:lastColumn="1" w:noHBand="0" w:noVBand="0"/>
      </w:tblPr>
      <w:tblGrid>
        <w:gridCol w:w="10205"/>
      </w:tblGrid>
      <w:tr w:rsidR="00AB0401" w:rsidRPr="00C8603F" w14:paraId="64C661BC" w14:textId="77777777" w:rsidTr="00515563">
        <w:tc>
          <w:tcPr>
            <w:tcW w:w="0" w:type="auto"/>
          </w:tcPr>
          <w:p w14:paraId="555191E6" w14:textId="77777777" w:rsidR="00AB0401" w:rsidRPr="00C8603F" w:rsidRDefault="00AB0401" w:rsidP="008D4EFA">
            <w:pPr>
              <w:rPr>
                <w:lang w:val="ru-RU"/>
              </w:rPr>
            </w:pPr>
            <w:r w:rsidRPr="00C8603F">
              <w:rPr>
                <w:lang w:val="ru-RU"/>
              </w:rPr>
              <w:t>Примечание:</w:t>
            </w:r>
          </w:p>
          <w:p w14:paraId="3556FA20" w14:textId="65BCE312" w:rsidR="00AB0401" w:rsidRPr="00C8603F" w:rsidRDefault="00AB0401" w:rsidP="0048529B">
            <w:pPr>
              <w:rPr>
                <w:lang w:val="ru-RU"/>
              </w:rPr>
            </w:pPr>
            <w:r w:rsidRPr="00C8603F">
              <w:rPr>
                <w:lang w:val="ru-RU"/>
              </w:rPr>
              <w:t xml:space="preserve">При отмене записи, выполненной через сайт </w:t>
            </w:r>
            <w:proofErr w:type="spellStart"/>
            <w:r w:rsidRPr="00C8603F">
              <w:rPr>
                <w:lang w:val="ru-RU"/>
              </w:rPr>
              <w:t>самозаписи</w:t>
            </w:r>
            <w:proofErr w:type="spellEnd"/>
            <w:r w:rsidRPr="00C8603F">
              <w:rPr>
                <w:lang w:val="ru-RU"/>
              </w:rPr>
              <w:t>, отобраз</w:t>
            </w:r>
            <w:r w:rsidR="0048529B">
              <w:rPr>
                <w:lang w:val="ru-RU"/>
              </w:rPr>
              <w:t>ится окно для указания причины.</w:t>
            </w:r>
          </w:p>
        </w:tc>
      </w:tr>
    </w:tbl>
    <w:p w14:paraId="04E04005" w14:textId="77777777" w:rsidR="00AB0401" w:rsidRPr="00C8603F" w:rsidRDefault="00AB0401" w:rsidP="008D4EFA">
      <w:r w:rsidRPr="00C8603F">
        <w:t>Для удаления бирки нажмите кнопку </w:t>
      </w:r>
      <w:proofErr w:type="gramStart"/>
      <w:r w:rsidRPr="00C8603F">
        <w:rPr>
          <w:b/>
        </w:rPr>
        <w:t>Удалить</w:t>
      </w:r>
      <w:proofErr w:type="gramEnd"/>
      <w:r w:rsidRPr="00C8603F">
        <w:rPr>
          <w:b/>
        </w:rPr>
        <w:t xml:space="preserve"> бирку.</w:t>
      </w:r>
    </w:p>
    <w:p w14:paraId="2A04AE20" w14:textId="77777777" w:rsidR="00AB0401" w:rsidRPr="00C8603F" w:rsidRDefault="00AB0401" w:rsidP="00CF3D79">
      <w:pPr>
        <w:pStyle w:val="phfigure"/>
      </w:pPr>
      <w:r w:rsidRPr="00C8603F">
        <w:rPr>
          <w:noProof/>
        </w:rPr>
        <w:drawing>
          <wp:inline distT="0" distB="0" distL="0" distR="0" wp14:anchorId="5C06643C" wp14:editId="7C404675">
            <wp:extent cx="4933950" cy="847725"/>
            <wp:effectExtent l="0" t="0" r="0" b="0"/>
            <wp:docPr id="100042" name="Рисунок 100042" descr="_scroll_external/attachments/izobrayoenie14-fb8ed601172f52b297dbff825796fdb5207aa779adb1987016251a76de45d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44487" name=""/>
                    <pic:cNvPicPr>
                      <a:picLocks noChangeAspect="1"/>
                    </pic:cNvPicPr>
                  </pic:nvPicPr>
                  <pic:blipFill>
                    <a:blip r:embed="rId27"/>
                    <a:stretch>
                      <a:fillRect/>
                    </a:stretch>
                  </pic:blipFill>
                  <pic:spPr>
                    <a:xfrm>
                      <a:off x="0" y="0"/>
                      <a:ext cx="4933950" cy="847725"/>
                    </a:xfrm>
                    <a:prstGeom prst="rect">
                      <a:avLst/>
                    </a:prstGeom>
                    <a:ln w="9525">
                      <a:solidFill>
                        <a:srgbClr val="000000"/>
                      </a:solidFill>
                    </a:ln>
                  </pic:spPr>
                </pic:pic>
              </a:graphicData>
            </a:graphic>
          </wp:inline>
        </w:drawing>
      </w:r>
    </w:p>
    <w:p w14:paraId="1098BED8" w14:textId="77777777" w:rsidR="00AB0401" w:rsidRPr="00C8603F" w:rsidRDefault="00AB0401" w:rsidP="00AB0401">
      <w:pPr>
        <w:pStyle w:val="4"/>
      </w:pPr>
      <w:bookmarkStart w:id="112" w:name="_Toc256000030"/>
      <w:bookmarkStart w:id="113" w:name="scroll-bookmark-36"/>
      <w:r w:rsidRPr="00C8603F">
        <w:t>Просмотр истории изменения бирки</w:t>
      </w:r>
      <w:bookmarkEnd w:id="112"/>
      <w:bookmarkEnd w:id="113"/>
    </w:p>
    <w:p w14:paraId="4EDE274E" w14:textId="77777777" w:rsidR="00AB0401" w:rsidRPr="00C8603F" w:rsidRDefault="00AB0401" w:rsidP="008D4EFA">
      <w:r w:rsidRPr="00C8603F">
        <w:t>Для просмотра истории записей на бирку нажмите кнопку </w:t>
      </w:r>
      <w:r w:rsidRPr="00C8603F">
        <w:rPr>
          <w:b/>
        </w:rPr>
        <w:t>Просмотр истории</w:t>
      </w:r>
      <w:r w:rsidRPr="00C8603F">
        <w:t>. Отобразится окно просмотра полной истории по выбранной бирке.</w:t>
      </w:r>
    </w:p>
    <w:p w14:paraId="3B96B613" w14:textId="77777777" w:rsidR="00AB0401" w:rsidRPr="00C8603F" w:rsidRDefault="00AB0401" w:rsidP="008D4EFA">
      <w:r w:rsidRPr="00C8603F">
        <w:rPr>
          <w:noProof/>
        </w:rPr>
        <w:lastRenderedPageBreak/>
        <w:drawing>
          <wp:inline distT="0" distB="0" distL="0" distR="0" wp14:anchorId="48DBEF96" wp14:editId="38833BB6">
            <wp:extent cx="6295390" cy="3628848"/>
            <wp:effectExtent l="0" t="0" r="0" b="0"/>
            <wp:docPr id="100043" name="Рисунок 100043" descr="_scroll_external/attachments/izobrayoenie15-07891d877d5f2d302281db34c149a277c689f310fa261dab862eb95166f4b7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84757" name=""/>
                    <pic:cNvPicPr>
                      <a:picLocks noChangeAspect="1"/>
                    </pic:cNvPicPr>
                  </pic:nvPicPr>
                  <pic:blipFill>
                    <a:blip r:embed="rId28"/>
                    <a:stretch>
                      <a:fillRect/>
                    </a:stretch>
                  </pic:blipFill>
                  <pic:spPr>
                    <a:xfrm>
                      <a:off x="0" y="0"/>
                      <a:ext cx="6295390" cy="3628848"/>
                    </a:xfrm>
                    <a:prstGeom prst="rect">
                      <a:avLst/>
                    </a:prstGeom>
                    <a:ln w="9525">
                      <a:solidFill>
                        <a:srgbClr val="000000"/>
                      </a:solidFill>
                    </a:ln>
                  </pic:spPr>
                </pic:pic>
              </a:graphicData>
            </a:graphic>
          </wp:inline>
        </w:drawing>
      </w:r>
    </w:p>
    <w:p w14:paraId="1FD3CF78" w14:textId="77777777" w:rsidR="00AB0401" w:rsidRPr="00C8603F" w:rsidRDefault="00AB0401" w:rsidP="008D4EFA">
      <w:r w:rsidRPr="00C8603F">
        <w:t>Для просмотра информации о пользователе интернет-портала, который произвел запись на выбранную бирку нажмите на гиперссылку в столбце "Оператор" отобразится форма просмотра данных о пользователе.</w:t>
      </w:r>
    </w:p>
    <w:p w14:paraId="1BCAFCE5" w14:textId="77777777" w:rsidR="00AB0401" w:rsidRPr="00C8603F" w:rsidRDefault="00AB0401" w:rsidP="00CF3D79">
      <w:pPr>
        <w:pStyle w:val="phfigure"/>
      </w:pPr>
      <w:r w:rsidRPr="00C8603F">
        <w:rPr>
          <w:noProof/>
        </w:rPr>
        <w:lastRenderedPageBreak/>
        <w:drawing>
          <wp:inline distT="0" distB="0" distL="0" distR="0" wp14:anchorId="1D969660" wp14:editId="3513B1E0">
            <wp:extent cx="3276600" cy="2085975"/>
            <wp:effectExtent l="0" t="0" r="0" b="0"/>
            <wp:docPr id="100044" name="Рисунок 100044" descr="_scroll_external/attachments/izobrayoenie16-1c0e87fe2128ab68a13ebc827d8866277c3b938b12650b8131c67c2b755784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41007" name=""/>
                    <pic:cNvPicPr>
                      <a:picLocks noChangeAspect="1"/>
                    </pic:cNvPicPr>
                  </pic:nvPicPr>
                  <pic:blipFill>
                    <a:blip r:embed="rId29"/>
                    <a:stretch>
                      <a:fillRect/>
                    </a:stretch>
                  </pic:blipFill>
                  <pic:spPr>
                    <a:xfrm>
                      <a:off x="0" y="0"/>
                      <a:ext cx="3276600" cy="2085975"/>
                    </a:xfrm>
                    <a:prstGeom prst="rect">
                      <a:avLst/>
                    </a:prstGeom>
                    <a:ln w="9525">
                      <a:solidFill>
                        <a:srgbClr val="000000"/>
                      </a:solidFill>
                    </a:ln>
                  </pic:spPr>
                </pic:pic>
              </a:graphicData>
            </a:graphic>
          </wp:inline>
        </w:drawing>
      </w:r>
    </w:p>
    <w:p w14:paraId="5554AFE9" w14:textId="77777777" w:rsidR="00AB0401" w:rsidRPr="00C8603F" w:rsidRDefault="00AB0401" w:rsidP="00AB0401">
      <w:pPr>
        <w:pStyle w:val="4"/>
      </w:pPr>
      <w:bookmarkStart w:id="114" w:name="_Toc256000031"/>
      <w:bookmarkStart w:id="115" w:name="scroll-bookmark-37"/>
      <w:r w:rsidRPr="00C8603F">
        <w:t>Список записанных</w:t>
      </w:r>
      <w:bookmarkEnd w:id="114"/>
      <w:bookmarkEnd w:id="115"/>
    </w:p>
    <w:p w14:paraId="2CED6BDE" w14:textId="77777777" w:rsidR="00AB0401" w:rsidRPr="00C8603F" w:rsidRDefault="00AB0401" w:rsidP="00CF3D79">
      <w:pPr>
        <w:pStyle w:val="phfigure"/>
      </w:pPr>
      <w:r w:rsidRPr="00C8603F">
        <w:rPr>
          <w:noProof/>
        </w:rPr>
        <w:drawing>
          <wp:inline distT="0" distB="0" distL="0" distR="0" wp14:anchorId="4F9B9F6A" wp14:editId="203F7276">
            <wp:extent cx="3019425" cy="2924175"/>
            <wp:effectExtent l="0" t="0" r="0" b="0"/>
            <wp:docPr id="100045" name="Рисунок 100045" descr="_scroll_external/attachments/2020-05-25_125300-2e1ec5003f77b67a33f9b19d6ee14b2697f25a9e9aee3e69d7de27d38b59ae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25466" name=""/>
                    <pic:cNvPicPr>
                      <a:picLocks noChangeAspect="1"/>
                    </pic:cNvPicPr>
                  </pic:nvPicPr>
                  <pic:blipFill>
                    <a:blip r:embed="rId51"/>
                    <a:stretch>
                      <a:fillRect/>
                    </a:stretch>
                  </pic:blipFill>
                  <pic:spPr>
                    <a:xfrm>
                      <a:off x="0" y="0"/>
                      <a:ext cx="3019425" cy="2924175"/>
                    </a:xfrm>
                    <a:prstGeom prst="rect">
                      <a:avLst/>
                    </a:prstGeom>
                    <a:ln w="9525">
                      <a:solidFill>
                        <a:srgbClr val="000000"/>
                      </a:solidFill>
                    </a:ln>
                  </pic:spPr>
                </pic:pic>
              </a:graphicData>
            </a:graphic>
          </wp:inline>
        </w:drawing>
      </w:r>
    </w:p>
    <w:p w14:paraId="2B4FDE8B" w14:textId="77777777" w:rsidR="00AB0401" w:rsidRPr="00C8603F" w:rsidRDefault="00AB0401" w:rsidP="008D4EFA">
      <w:r w:rsidRPr="00C8603F">
        <w:t>Для просмотра списка записанных пациентов нажмите кнопку </w:t>
      </w:r>
      <w:r w:rsidRPr="00C8603F">
        <w:rPr>
          <w:b/>
        </w:rPr>
        <w:t>Список записанных</w:t>
      </w:r>
      <w:r w:rsidRPr="00C8603F">
        <w:t>.</w:t>
      </w:r>
    </w:p>
    <w:tbl>
      <w:tblPr>
        <w:tblStyle w:val="ScrollInfo"/>
        <w:tblW w:w="5000" w:type="pct"/>
        <w:tblLook w:val="0180" w:firstRow="0" w:lastRow="0" w:firstColumn="1" w:lastColumn="1" w:noHBand="0" w:noVBand="0"/>
      </w:tblPr>
      <w:tblGrid>
        <w:gridCol w:w="10205"/>
      </w:tblGrid>
      <w:tr w:rsidR="00AB0401" w:rsidRPr="00C8603F" w14:paraId="24B0734D" w14:textId="77777777" w:rsidTr="00515563">
        <w:tc>
          <w:tcPr>
            <w:tcW w:w="0" w:type="auto"/>
          </w:tcPr>
          <w:p w14:paraId="32194B7F" w14:textId="77777777" w:rsidR="00AB0401" w:rsidRPr="00C8603F" w:rsidRDefault="00AB0401" w:rsidP="008D4EFA">
            <w:pPr>
              <w:rPr>
                <w:lang w:val="ru-RU"/>
              </w:rPr>
            </w:pPr>
            <w:r w:rsidRPr="00C8603F">
              <w:rPr>
                <w:lang w:val="ru-RU"/>
              </w:rPr>
              <w:t>Примечание:</w:t>
            </w:r>
          </w:p>
          <w:p w14:paraId="0F72082E" w14:textId="77777777" w:rsidR="00AB0401" w:rsidRPr="00C8603F" w:rsidRDefault="00AB0401" w:rsidP="008D4EFA">
            <w:pPr>
              <w:rPr>
                <w:lang w:val="ru-RU"/>
              </w:rPr>
            </w:pPr>
            <w:r w:rsidRPr="00C8603F">
              <w:rPr>
                <w:lang w:val="ru-RU"/>
              </w:rPr>
              <w:t>Гиперссылка отображается только для пользователей той же МО, в которой находится объект расписания.</w:t>
            </w:r>
          </w:p>
        </w:tc>
      </w:tr>
    </w:tbl>
    <w:p w14:paraId="6F8D7D5D" w14:textId="77777777" w:rsidR="00AB0401" w:rsidRPr="00C8603F" w:rsidRDefault="00AB0401" w:rsidP="008D4EFA">
      <w:r w:rsidRPr="00C8603F">
        <w:t>Отобразится список записанных на выбранный день для соответствующего врача.</w:t>
      </w:r>
    </w:p>
    <w:p w14:paraId="220F59AA" w14:textId="77777777" w:rsidR="00AB0401" w:rsidRPr="00C8603F" w:rsidRDefault="00AB0401" w:rsidP="008D4EFA">
      <w:r w:rsidRPr="00C8603F">
        <w:rPr>
          <w:noProof/>
        </w:rPr>
        <w:lastRenderedPageBreak/>
        <w:drawing>
          <wp:inline distT="0" distB="0" distL="0" distR="0" wp14:anchorId="3D16E140" wp14:editId="31CC198F">
            <wp:extent cx="6295390" cy="1867500"/>
            <wp:effectExtent l="0" t="0" r="0" b="0"/>
            <wp:docPr id="100046" name="Рисунок 100046" descr="_scroll_external/attachments/2020-05-25_125400-a6876078f0b2dc8a658bc04dd55373da5f9ecf7b7047bf4e684853c13b756b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1639" name=""/>
                    <pic:cNvPicPr>
                      <a:picLocks noChangeAspect="1"/>
                    </pic:cNvPicPr>
                  </pic:nvPicPr>
                  <pic:blipFill>
                    <a:blip r:embed="rId52"/>
                    <a:stretch>
                      <a:fillRect/>
                    </a:stretch>
                  </pic:blipFill>
                  <pic:spPr>
                    <a:xfrm>
                      <a:off x="0" y="0"/>
                      <a:ext cx="6295390" cy="1867500"/>
                    </a:xfrm>
                    <a:prstGeom prst="rect">
                      <a:avLst/>
                    </a:prstGeom>
                    <a:ln w="9525">
                      <a:solidFill>
                        <a:srgbClr val="000000"/>
                      </a:solidFill>
                    </a:ln>
                  </pic:spPr>
                </pic:pic>
              </a:graphicData>
            </a:graphic>
          </wp:inline>
        </w:drawing>
      </w:r>
    </w:p>
    <w:p w14:paraId="41EF926B" w14:textId="77777777" w:rsidR="00AB0401" w:rsidRPr="00C8603F" w:rsidRDefault="00AB0401" w:rsidP="00A95515">
      <w:pPr>
        <w:pStyle w:val="ScrollListBullet"/>
        <w:numPr>
          <w:ilvl w:val="0"/>
          <w:numId w:val="40"/>
        </w:numPr>
        <w:rPr>
          <w:rFonts w:cs="Times New Roman"/>
        </w:rPr>
      </w:pPr>
      <w:r w:rsidRPr="00C8603F">
        <w:rPr>
          <w:rFonts w:cs="Times New Roman"/>
        </w:rPr>
        <w:t>В поле </w:t>
      </w:r>
      <w:r w:rsidRPr="00C8603F">
        <w:rPr>
          <w:rFonts w:cs="Times New Roman"/>
          <w:b/>
        </w:rPr>
        <w:t>№ амбулаторной карты</w:t>
      </w:r>
      <w:r w:rsidRPr="00C8603F">
        <w:rPr>
          <w:rFonts w:cs="Times New Roman"/>
        </w:rPr>
        <w:t> номер карты отображается в виде гиперссылки, по нажатию отображается форма прикрепления к текущей МО.</w:t>
      </w:r>
    </w:p>
    <w:p w14:paraId="1ED0ED89" w14:textId="77777777" w:rsidR="00AB0401" w:rsidRPr="00C8603F" w:rsidRDefault="00AB0401" w:rsidP="00A95515">
      <w:pPr>
        <w:pStyle w:val="ScrollListBullet"/>
        <w:numPr>
          <w:ilvl w:val="0"/>
          <w:numId w:val="40"/>
        </w:numPr>
        <w:rPr>
          <w:rFonts w:cs="Times New Roman"/>
        </w:rPr>
      </w:pPr>
      <w:r w:rsidRPr="00C8603F">
        <w:rPr>
          <w:rFonts w:cs="Times New Roman"/>
        </w:rPr>
        <w:t>Если прием состоялся, то информация об этом отобразится в поле </w:t>
      </w:r>
      <w:r w:rsidRPr="00C8603F">
        <w:rPr>
          <w:rFonts w:cs="Times New Roman"/>
          <w:b/>
        </w:rPr>
        <w:t>Прием</w:t>
      </w:r>
      <w:r w:rsidRPr="00C8603F">
        <w:rPr>
          <w:rFonts w:cs="Times New Roman"/>
        </w:rPr>
        <w:t> (будет установлен флаг).</w:t>
      </w:r>
    </w:p>
    <w:p w14:paraId="5035725E" w14:textId="77777777" w:rsidR="00AB0401" w:rsidRPr="00C8603F" w:rsidRDefault="00AB0401" w:rsidP="00A95515">
      <w:pPr>
        <w:pStyle w:val="ScrollListBullet"/>
        <w:numPr>
          <w:ilvl w:val="0"/>
          <w:numId w:val="40"/>
        </w:numPr>
        <w:rPr>
          <w:rFonts w:cs="Times New Roman"/>
        </w:rPr>
      </w:pPr>
      <w:r w:rsidRPr="00C8603F">
        <w:rPr>
          <w:rFonts w:cs="Times New Roman"/>
        </w:rPr>
        <w:t>В поле </w:t>
      </w:r>
      <w:r w:rsidRPr="00C8603F">
        <w:rPr>
          <w:rFonts w:cs="Times New Roman"/>
          <w:b/>
        </w:rPr>
        <w:t>Номер карты</w:t>
      </w:r>
      <w:r w:rsidRPr="00C8603F">
        <w:rPr>
          <w:rFonts w:cs="Times New Roman"/>
        </w:rPr>
        <w:t> отображается последняя незакрытая карта на дату бирки карту (с учетом времени бирки и времени создания карты) в порядке, соответствующем коду типа прикрепления (т.е. основной, гинекологический, стоматологический и т.д.).</w:t>
      </w:r>
    </w:p>
    <w:p w14:paraId="2D715292" w14:textId="77777777" w:rsidR="00AB0401" w:rsidRPr="00C8603F" w:rsidRDefault="00AB0401" w:rsidP="00A95515">
      <w:pPr>
        <w:pStyle w:val="ScrollListBullet"/>
        <w:numPr>
          <w:ilvl w:val="0"/>
          <w:numId w:val="40"/>
        </w:numPr>
        <w:rPr>
          <w:rFonts w:cs="Times New Roman"/>
        </w:rPr>
      </w:pPr>
      <w:r w:rsidRPr="00C8603F">
        <w:rPr>
          <w:rFonts w:cs="Times New Roman"/>
        </w:rPr>
        <w:t>В поле </w:t>
      </w:r>
      <w:r w:rsidRPr="00C8603F">
        <w:rPr>
          <w:rFonts w:cs="Times New Roman"/>
          <w:b/>
        </w:rPr>
        <w:t>Прикрепление</w:t>
      </w:r>
      <w:r w:rsidRPr="00C8603F">
        <w:rPr>
          <w:rFonts w:cs="Times New Roman"/>
        </w:rPr>
        <w:t> отображается МО актуальная на дату записи основного прикрепления.</w:t>
      </w:r>
    </w:p>
    <w:p w14:paraId="6F797D62" w14:textId="77777777" w:rsidR="00AB0401" w:rsidRPr="00C8603F" w:rsidRDefault="00AB0401" w:rsidP="00AB0401">
      <w:pPr>
        <w:pStyle w:val="4"/>
      </w:pPr>
      <w:bookmarkStart w:id="116" w:name="_Toc256000032"/>
      <w:bookmarkStart w:id="117" w:name="scroll-bookmark-38"/>
      <w:r w:rsidRPr="00C8603F">
        <w:t>Очистка расписания на день</w:t>
      </w:r>
      <w:bookmarkEnd w:id="116"/>
      <w:bookmarkEnd w:id="117"/>
    </w:p>
    <w:p w14:paraId="22CC0A58" w14:textId="77777777" w:rsidR="00AB0401" w:rsidRPr="00C8603F" w:rsidRDefault="00AB0401" w:rsidP="008D4EFA">
      <w:r w:rsidRPr="00C8603F">
        <w:t>Для удаления расписания на выбранный день:</w:t>
      </w:r>
    </w:p>
    <w:p w14:paraId="08B5A19F" w14:textId="77777777" w:rsidR="00AB0401" w:rsidRPr="00C8603F" w:rsidRDefault="00AB0401" w:rsidP="00AB0401">
      <w:pPr>
        <w:pStyle w:val="ScrollListBullet1"/>
        <w:rPr>
          <w:rFonts w:cs="Times New Roman"/>
        </w:rPr>
      </w:pPr>
      <w:r w:rsidRPr="00C8603F">
        <w:rPr>
          <w:rFonts w:cs="Times New Roman"/>
        </w:rPr>
        <w:t>Выберите нужный день.</w:t>
      </w:r>
    </w:p>
    <w:p w14:paraId="3B060776" w14:textId="77777777" w:rsidR="00AB0401" w:rsidRPr="00C8603F" w:rsidRDefault="00AB0401" w:rsidP="00AB0401">
      <w:pPr>
        <w:pStyle w:val="ScrollListBullet1"/>
        <w:rPr>
          <w:rFonts w:cs="Times New Roman"/>
        </w:rPr>
      </w:pPr>
      <w:r w:rsidRPr="00C8603F">
        <w:rPr>
          <w:rFonts w:cs="Times New Roman"/>
        </w:rPr>
        <w:t>Нажмите на гиперссылку </w:t>
      </w:r>
      <w:proofErr w:type="gramStart"/>
      <w:r w:rsidRPr="00C8603F">
        <w:rPr>
          <w:rFonts w:cs="Times New Roman"/>
          <w:b/>
        </w:rPr>
        <w:t>Очистить</w:t>
      </w:r>
      <w:proofErr w:type="gramEnd"/>
      <w:r w:rsidRPr="00C8603F">
        <w:rPr>
          <w:rFonts w:cs="Times New Roman"/>
          <w:b/>
        </w:rPr>
        <w:t xml:space="preserve"> день</w:t>
      </w:r>
      <w:r w:rsidRPr="00C8603F">
        <w:rPr>
          <w:rFonts w:cs="Times New Roman"/>
        </w:rPr>
        <w:t>. Отобразится запрос подтверждения действия.</w:t>
      </w:r>
    </w:p>
    <w:p w14:paraId="71590445" w14:textId="77777777" w:rsidR="00AB0401" w:rsidRPr="00C8603F" w:rsidRDefault="00AB0401" w:rsidP="00AB0401">
      <w:pPr>
        <w:pStyle w:val="ScrollListBullet1"/>
        <w:rPr>
          <w:rFonts w:cs="Times New Roman"/>
        </w:rPr>
      </w:pPr>
      <w:r w:rsidRPr="00C8603F">
        <w:rPr>
          <w:rFonts w:cs="Times New Roman"/>
        </w:rPr>
        <w:t>Нажмите </w:t>
      </w:r>
      <w:proofErr w:type="gramStart"/>
      <w:r w:rsidRPr="00C8603F">
        <w:rPr>
          <w:rFonts w:cs="Times New Roman"/>
          <w:b/>
        </w:rPr>
        <w:t>Да</w:t>
      </w:r>
      <w:proofErr w:type="gramEnd"/>
      <w:r w:rsidRPr="00C8603F">
        <w:rPr>
          <w:rFonts w:cs="Times New Roman"/>
        </w:rPr>
        <w:t> для продолжения или </w:t>
      </w:r>
      <w:r w:rsidRPr="00C8603F">
        <w:rPr>
          <w:rFonts w:cs="Times New Roman"/>
          <w:b/>
        </w:rPr>
        <w:t>Нет</w:t>
      </w:r>
      <w:r w:rsidRPr="00C8603F">
        <w:rPr>
          <w:rFonts w:cs="Times New Roman"/>
        </w:rPr>
        <w:t> для отмены действия.</w:t>
      </w:r>
    </w:p>
    <w:p w14:paraId="7F05B310" w14:textId="77777777" w:rsidR="00AB0401" w:rsidRPr="00C8603F" w:rsidRDefault="00AB0401" w:rsidP="008D4EFA">
      <w:r w:rsidRPr="00C8603F">
        <w:t>Расписание за день будет удалено.</w:t>
      </w:r>
    </w:p>
    <w:tbl>
      <w:tblPr>
        <w:tblStyle w:val="ScrollInfo"/>
        <w:tblW w:w="5000" w:type="pct"/>
        <w:tblLook w:val="0180" w:firstRow="0" w:lastRow="0" w:firstColumn="1" w:lastColumn="1" w:noHBand="0" w:noVBand="0"/>
      </w:tblPr>
      <w:tblGrid>
        <w:gridCol w:w="10205"/>
      </w:tblGrid>
      <w:tr w:rsidR="00AB0401" w:rsidRPr="00C8603F" w14:paraId="74B0CA52" w14:textId="77777777" w:rsidTr="00515563">
        <w:tc>
          <w:tcPr>
            <w:tcW w:w="0" w:type="auto"/>
          </w:tcPr>
          <w:p w14:paraId="18B37183" w14:textId="77777777" w:rsidR="00AB0401" w:rsidRPr="00C8603F" w:rsidRDefault="00AB0401" w:rsidP="008D4EFA">
            <w:pPr>
              <w:rPr>
                <w:lang w:val="ru-RU"/>
              </w:rPr>
            </w:pPr>
            <w:r w:rsidRPr="00C8603F">
              <w:rPr>
                <w:lang w:val="ru-RU"/>
              </w:rPr>
              <w:t>Примечание:</w:t>
            </w:r>
          </w:p>
          <w:p w14:paraId="37167C71" w14:textId="77777777" w:rsidR="00AB0401" w:rsidRPr="00C8603F" w:rsidRDefault="00AB0401" w:rsidP="008D4EFA">
            <w:pPr>
              <w:rPr>
                <w:lang w:val="ru-RU"/>
              </w:rPr>
            </w:pPr>
            <w:r w:rsidRPr="00C8603F">
              <w:rPr>
                <w:lang w:val="ru-RU"/>
              </w:rPr>
              <w:t>Система позволяет удалять расписание только по дням.</w:t>
            </w:r>
          </w:p>
        </w:tc>
      </w:tr>
    </w:tbl>
    <w:p w14:paraId="0F2BB562" w14:textId="77777777" w:rsidR="00AB0401" w:rsidRPr="00C8603F" w:rsidRDefault="00AB0401" w:rsidP="008D4EFA">
      <w:r w:rsidRPr="00C8603F">
        <w:t>Если в расписании имеются занятые бирки (запись пациента на определенное время), отобразится предупреждение. Нажмите "Да" для удаления только свободных бирок или "Нет" для отмены действия.</w:t>
      </w:r>
    </w:p>
    <w:p w14:paraId="1ADA3756" w14:textId="77777777" w:rsidR="00AB0401" w:rsidRPr="00C8603F" w:rsidRDefault="00AB0401" w:rsidP="00AB0401">
      <w:pPr>
        <w:pStyle w:val="4"/>
      </w:pPr>
      <w:bookmarkStart w:id="118" w:name="_Toc256000033"/>
      <w:bookmarkStart w:id="119" w:name="scroll-bookmark-39"/>
      <w:r w:rsidRPr="00C8603F">
        <w:lastRenderedPageBreak/>
        <w:t>Удаление записи</w:t>
      </w:r>
      <w:bookmarkEnd w:id="118"/>
      <w:bookmarkEnd w:id="119"/>
    </w:p>
    <w:p w14:paraId="4089A3B3" w14:textId="77777777" w:rsidR="00AB0401" w:rsidRPr="00C8603F" w:rsidRDefault="00AB0401" w:rsidP="008D4EFA">
      <w:r w:rsidRPr="00C8603F">
        <w:t>Для удаления записи пациента:</w:t>
      </w:r>
    </w:p>
    <w:p w14:paraId="7B59F279" w14:textId="77777777" w:rsidR="00AB0401" w:rsidRPr="00C8603F" w:rsidRDefault="00AB0401" w:rsidP="00AB0401">
      <w:pPr>
        <w:pStyle w:val="ScrollListBullet1"/>
        <w:rPr>
          <w:rFonts w:cs="Times New Roman"/>
        </w:rPr>
      </w:pPr>
      <w:r w:rsidRPr="00C8603F">
        <w:rPr>
          <w:rFonts w:cs="Times New Roman"/>
        </w:rPr>
        <w:t>Нажмите кнопку </w:t>
      </w:r>
      <w:proofErr w:type="gramStart"/>
      <w:r w:rsidRPr="00C8603F">
        <w:rPr>
          <w:rFonts w:cs="Times New Roman"/>
          <w:b/>
        </w:rPr>
        <w:t>Освободить</w:t>
      </w:r>
      <w:proofErr w:type="gramEnd"/>
      <w:r w:rsidRPr="00C8603F">
        <w:rPr>
          <w:rFonts w:cs="Times New Roman"/>
          <w:b/>
        </w:rPr>
        <w:t xml:space="preserve"> запись</w:t>
      </w:r>
      <w:r w:rsidRPr="00C8603F">
        <w:rPr>
          <w:rFonts w:cs="Times New Roman"/>
        </w:rPr>
        <w:t> на панели инструментов главной формы.</w:t>
      </w:r>
    </w:p>
    <w:p w14:paraId="44B8141A" w14:textId="77777777" w:rsidR="00AB0401" w:rsidRPr="00C8603F" w:rsidRDefault="00AB0401" w:rsidP="00AB0401">
      <w:pPr>
        <w:pStyle w:val="ScrollListBullet1"/>
        <w:rPr>
          <w:rFonts w:cs="Times New Roman"/>
        </w:rPr>
      </w:pPr>
      <w:r w:rsidRPr="00C8603F">
        <w:rPr>
          <w:rFonts w:cs="Times New Roman"/>
        </w:rPr>
        <w:t>Отобразится запрос подтверждения действия. Нажмите </w:t>
      </w:r>
      <w:proofErr w:type="gramStart"/>
      <w:r w:rsidRPr="00C8603F">
        <w:rPr>
          <w:rFonts w:cs="Times New Roman"/>
          <w:b/>
        </w:rPr>
        <w:t>Да</w:t>
      </w:r>
      <w:proofErr w:type="gramEnd"/>
      <w:r w:rsidRPr="00C8603F">
        <w:rPr>
          <w:rFonts w:cs="Times New Roman"/>
        </w:rPr>
        <w:t> для продолжения или </w:t>
      </w:r>
      <w:r w:rsidRPr="00C8603F">
        <w:rPr>
          <w:rFonts w:cs="Times New Roman"/>
          <w:b/>
        </w:rPr>
        <w:t>Нет</w:t>
      </w:r>
      <w:r w:rsidRPr="00C8603F">
        <w:rPr>
          <w:rFonts w:cs="Times New Roman"/>
        </w:rPr>
        <w:t> для отмены.</w:t>
      </w:r>
    </w:p>
    <w:p w14:paraId="64E804EE" w14:textId="77777777" w:rsidR="00AB0401" w:rsidRPr="00C8603F" w:rsidRDefault="00AB0401" w:rsidP="00CF3D79">
      <w:pPr>
        <w:pStyle w:val="phfigure"/>
      </w:pPr>
      <w:r w:rsidRPr="00C8603F">
        <w:rPr>
          <w:noProof/>
        </w:rPr>
        <w:drawing>
          <wp:inline distT="0" distB="0" distL="0" distR="0" wp14:anchorId="7DFD5D76" wp14:editId="7BF761E3">
            <wp:extent cx="2486372" cy="895475"/>
            <wp:effectExtent l="0" t="0" r="0" b="0"/>
            <wp:docPr id="100047" name="Рисунок 100047" descr="_scroll_external/attachments/izobrayoenie19-be1ca04486afa295ee07a6d6e335c4ef8308a6566df00898d69968dc59b243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12606" name=""/>
                    <pic:cNvPicPr>
                      <a:picLocks noChangeAspect="1"/>
                    </pic:cNvPicPr>
                  </pic:nvPicPr>
                  <pic:blipFill>
                    <a:blip r:embed="rId32"/>
                    <a:stretch>
                      <a:fillRect/>
                    </a:stretch>
                  </pic:blipFill>
                  <pic:spPr>
                    <a:xfrm>
                      <a:off x="0" y="0"/>
                      <a:ext cx="2486372" cy="895475"/>
                    </a:xfrm>
                    <a:prstGeom prst="rect">
                      <a:avLst/>
                    </a:prstGeom>
                    <a:ln w="9525">
                      <a:solidFill>
                        <a:srgbClr val="000000"/>
                      </a:solidFill>
                    </a:ln>
                  </pic:spPr>
                </pic:pic>
              </a:graphicData>
            </a:graphic>
          </wp:inline>
        </w:drawing>
      </w:r>
    </w:p>
    <w:tbl>
      <w:tblPr>
        <w:tblStyle w:val="ScrollInfo"/>
        <w:tblW w:w="5000" w:type="pct"/>
        <w:tblLook w:val="0180" w:firstRow="0" w:lastRow="0" w:firstColumn="1" w:lastColumn="1" w:noHBand="0" w:noVBand="0"/>
      </w:tblPr>
      <w:tblGrid>
        <w:gridCol w:w="10205"/>
      </w:tblGrid>
      <w:tr w:rsidR="00AB0401" w:rsidRPr="00C8603F" w14:paraId="711B3F97" w14:textId="77777777" w:rsidTr="00515563">
        <w:tc>
          <w:tcPr>
            <w:tcW w:w="0" w:type="auto"/>
          </w:tcPr>
          <w:p w14:paraId="34121659" w14:textId="77777777" w:rsidR="00AB0401" w:rsidRPr="00C8603F" w:rsidRDefault="00AB0401" w:rsidP="008D4EFA">
            <w:proofErr w:type="spellStart"/>
            <w:r w:rsidRPr="00C8603F">
              <w:t>Примечания</w:t>
            </w:r>
            <w:proofErr w:type="spellEnd"/>
            <w:r w:rsidRPr="00C8603F">
              <w:t>:</w:t>
            </w:r>
          </w:p>
          <w:p w14:paraId="34F01FC9" w14:textId="77777777" w:rsidR="00AB0401" w:rsidRPr="00C8603F" w:rsidRDefault="00AB0401" w:rsidP="00AB0401">
            <w:pPr>
              <w:pStyle w:val="ScrollListBullet1"/>
              <w:rPr>
                <w:rFonts w:cs="Times New Roman"/>
                <w:lang w:val="ru-RU"/>
              </w:rPr>
            </w:pPr>
            <w:r w:rsidRPr="00C8603F">
              <w:rPr>
                <w:rFonts w:cs="Times New Roman"/>
                <w:lang w:val="ru-RU"/>
              </w:rPr>
              <w:t>Невозможно удалить запись пациента, по которой состоялся осмотр.</w:t>
            </w:r>
          </w:p>
          <w:p w14:paraId="7B00387C" w14:textId="77777777" w:rsidR="00AB0401" w:rsidRPr="00C8603F" w:rsidRDefault="00AB0401" w:rsidP="00AB0401">
            <w:pPr>
              <w:pStyle w:val="ScrollListBullet1"/>
              <w:rPr>
                <w:rFonts w:cs="Times New Roman"/>
                <w:lang w:val="ru-RU"/>
              </w:rPr>
            </w:pPr>
            <w:r w:rsidRPr="00C8603F">
              <w:rPr>
                <w:rFonts w:cs="Times New Roman"/>
                <w:lang w:val="ru-RU"/>
              </w:rPr>
              <w:t>Удаление записей доступно только пользователю, добавившему запись.</w:t>
            </w:r>
          </w:p>
          <w:p w14:paraId="5283DE6A" w14:textId="77777777" w:rsidR="00AB0401" w:rsidRPr="00C8603F" w:rsidRDefault="00AB0401" w:rsidP="00AB0401">
            <w:pPr>
              <w:pStyle w:val="ScrollListBullet1"/>
              <w:rPr>
                <w:rFonts w:cs="Times New Roman"/>
                <w:lang w:val="ru-RU"/>
              </w:rPr>
            </w:pPr>
            <w:r w:rsidRPr="00C8603F">
              <w:rPr>
                <w:rFonts w:cs="Times New Roman"/>
                <w:lang w:val="ru-RU"/>
              </w:rPr>
              <w:t>Если имеется запись на бирку, которая уже прошла (прошедший день и ранее), то действие по освобождению бирки на формах работы с расписанием не доступно.</w:t>
            </w:r>
          </w:p>
          <w:p w14:paraId="27F85B9B" w14:textId="77777777" w:rsidR="00AB0401" w:rsidRPr="00C8603F" w:rsidRDefault="00AB0401" w:rsidP="00AB0401">
            <w:pPr>
              <w:pStyle w:val="ScrollListBullet1"/>
              <w:rPr>
                <w:rFonts w:cs="Times New Roman"/>
                <w:lang w:val="ru-RU"/>
              </w:rPr>
            </w:pPr>
            <w:r w:rsidRPr="00C8603F">
              <w:rPr>
                <w:rFonts w:cs="Times New Roman"/>
                <w:lang w:val="ru-RU"/>
              </w:rPr>
              <w:t>Если бирка связана с электронной очередью на услугу и текущий статус Талона ЭО не равен "Отменен" или "Обслужен", то при удалении бирки Талону ЭО присваивается статус "Отменен".</w:t>
            </w:r>
          </w:p>
          <w:p w14:paraId="7DDF0DA4" w14:textId="49260230" w:rsidR="00AB0401" w:rsidRPr="00C8603F" w:rsidRDefault="00AB0401" w:rsidP="00AB0401">
            <w:pPr>
              <w:pStyle w:val="ScrollListBullet1"/>
              <w:rPr>
                <w:rFonts w:cs="Times New Roman"/>
                <w:lang w:val="ru-RU"/>
              </w:rPr>
            </w:pPr>
            <w:r w:rsidRPr="00C8603F">
              <w:rPr>
                <w:rFonts w:cs="Times New Roman"/>
                <w:lang w:val="ru-RU"/>
              </w:rPr>
              <w:t>Права доступа для отмены записи приведены на странице</w:t>
            </w:r>
            <w:r w:rsidRPr="00C8603F">
              <w:rPr>
                <w:rFonts w:cs="Times New Roman"/>
              </w:rPr>
              <w:t> </w:t>
            </w:r>
            <w:hyperlink r:id="rId53" w:history="1">
              <w:r w:rsidRPr="00C8603F">
                <w:rPr>
                  <w:rStyle w:val="a3"/>
                  <w:rFonts w:cs="Times New Roman"/>
                  <w:lang w:val="ru-RU"/>
                </w:rPr>
                <w:t>Права доступа для отмены записи</w:t>
              </w:r>
            </w:hyperlink>
            <w:r w:rsidRPr="00C8603F">
              <w:rPr>
                <w:rFonts w:cs="Times New Roman"/>
                <w:lang w:val="ru-RU"/>
              </w:rPr>
              <w:t>.</w:t>
            </w:r>
          </w:p>
        </w:tc>
      </w:tr>
    </w:tbl>
    <w:p w14:paraId="2CC59118" w14:textId="77777777" w:rsidR="00AB0401" w:rsidRPr="00C8603F" w:rsidRDefault="00AB0401" w:rsidP="00AB0401">
      <w:pPr>
        <w:pStyle w:val="4"/>
      </w:pPr>
      <w:bookmarkStart w:id="120" w:name="_Toc256000034"/>
      <w:bookmarkStart w:id="121" w:name="scroll-bookmark-40"/>
      <w:r w:rsidRPr="00C8603F">
        <w:t>Работа с группой бирок</w:t>
      </w:r>
      <w:bookmarkEnd w:id="120"/>
      <w:bookmarkEnd w:id="121"/>
    </w:p>
    <w:p w14:paraId="325C2195" w14:textId="77777777" w:rsidR="00AB0401" w:rsidRPr="00C8603F" w:rsidRDefault="00AB0401" w:rsidP="008D4EFA">
      <w:r w:rsidRPr="00C8603F">
        <w:t>Для выбора произвольной группы бирок в расписании нажмите левую кнопку мыши на бирке. Бирка будет выделена синим цветом. Для снятия выделения снова нажмите на выделенную бирку.</w:t>
      </w:r>
    </w:p>
    <w:p w14:paraId="13811F22" w14:textId="77777777" w:rsidR="00AB0401" w:rsidRPr="00C8603F" w:rsidRDefault="00AB0401" w:rsidP="00CF3D79">
      <w:pPr>
        <w:pStyle w:val="phfigure"/>
      </w:pPr>
      <w:r w:rsidRPr="00C8603F">
        <w:rPr>
          <w:noProof/>
        </w:rPr>
        <w:lastRenderedPageBreak/>
        <w:drawing>
          <wp:inline distT="0" distB="0" distL="0" distR="0" wp14:anchorId="5C734291" wp14:editId="4CCD8D51">
            <wp:extent cx="2295525" cy="2276475"/>
            <wp:effectExtent l="0" t="0" r="0" b="0"/>
            <wp:docPr id="100048" name="Рисунок 100048" descr="_scroll_external/attachments/2020-05-25_125700-916b28d77a5302f6b4034b616cd18ebc9f9cad07af8e8ea4ead9828acec88d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29209" name=""/>
                    <pic:cNvPicPr>
                      <a:picLocks noChangeAspect="1"/>
                    </pic:cNvPicPr>
                  </pic:nvPicPr>
                  <pic:blipFill>
                    <a:blip r:embed="rId54"/>
                    <a:stretch>
                      <a:fillRect/>
                    </a:stretch>
                  </pic:blipFill>
                  <pic:spPr>
                    <a:xfrm>
                      <a:off x="0" y="0"/>
                      <a:ext cx="2295525" cy="2276475"/>
                    </a:xfrm>
                    <a:prstGeom prst="rect">
                      <a:avLst/>
                    </a:prstGeom>
                    <a:ln w="9525">
                      <a:solidFill>
                        <a:srgbClr val="000000"/>
                      </a:solidFill>
                    </a:ln>
                  </pic:spPr>
                </pic:pic>
              </a:graphicData>
            </a:graphic>
          </wp:inline>
        </w:drawing>
      </w:r>
    </w:p>
    <w:p w14:paraId="5B941233" w14:textId="77777777" w:rsidR="00AB0401" w:rsidRPr="00C8603F" w:rsidRDefault="00AB0401" w:rsidP="008D4EFA">
      <w:r w:rsidRPr="00C8603F">
        <w:t>Для действий с группой бирок вызовите контекстное меню правой кнопкой мыши, выберите нужный пункт.</w:t>
      </w:r>
    </w:p>
    <w:p w14:paraId="5A8B06DE" w14:textId="77777777" w:rsidR="00AB0401" w:rsidRPr="00C8603F" w:rsidRDefault="00AB0401" w:rsidP="008D4EFA">
      <w:r w:rsidRPr="00C8603F">
        <w:t>Для удобства изменения типа бирок, примечаний используется форма редактирования бирок поликлиники/ коек стационара.</w:t>
      </w:r>
    </w:p>
    <w:p w14:paraId="08CD3EDE" w14:textId="77777777" w:rsidR="00AB0401" w:rsidRPr="00C8603F" w:rsidRDefault="00AB0401" w:rsidP="00CF3D79">
      <w:pPr>
        <w:pStyle w:val="phfigure"/>
      </w:pPr>
      <w:r w:rsidRPr="00C8603F">
        <w:rPr>
          <w:noProof/>
        </w:rPr>
        <w:drawing>
          <wp:inline distT="0" distB="0" distL="0" distR="0" wp14:anchorId="04B331B3" wp14:editId="69864843">
            <wp:extent cx="3543300" cy="2200275"/>
            <wp:effectExtent l="0" t="0" r="0" b="0"/>
            <wp:docPr id="100049" name="Рисунок 100049" descr="_scroll_external/attachments/izobrayoenie21-1c639cc42b979931529395d7a212c74302d70b8e4f882f2da823d91f31f847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48" name=""/>
                    <pic:cNvPicPr>
                      <a:picLocks noChangeAspect="1"/>
                    </pic:cNvPicPr>
                  </pic:nvPicPr>
                  <pic:blipFill>
                    <a:blip r:embed="rId35"/>
                    <a:stretch>
                      <a:fillRect/>
                    </a:stretch>
                  </pic:blipFill>
                  <pic:spPr>
                    <a:xfrm>
                      <a:off x="0" y="0"/>
                      <a:ext cx="3543300" cy="2200275"/>
                    </a:xfrm>
                    <a:prstGeom prst="rect">
                      <a:avLst/>
                    </a:prstGeom>
                    <a:ln w="9525">
                      <a:solidFill>
                        <a:srgbClr val="000000"/>
                      </a:solidFill>
                    </a:ln>
                  </pic:spPr>
                </pic:pic>
              </a:graphicData>
            </a:graphic>
          </wp:inline>
        </w:drawing>
      </w:r>
    </w:p>
    <w:p w14:paraId="44F19161" w14:textId="77777777" w:rsidR="00AB0401" w:rsidRPr="00C8603F" w:rsidRDefault="00AB0401" w:rsidP="008D4EFA">
      <w:r w:rsidRPr="00C8603F">
        <w:t>Укажите необходимые данные. Для применения изменений нажмите кнопку </w:t>
      </w:r>
      <w:r w:rsidRPr="00C8603F">
        <w:rPr>
          <w:b/>
        </w:rPr>
        <w:t>Редактировать</w:t>
      </w:r>
      <w:r w:rsidRPr="00C8603F">
        <w:t>.</w:t>
      </w:r>
    </w:p>
    <w:p w14:paraId="02632210" w14:textId="77777777" w:rsidR="00AB0401" w:rsidRPr="00C8603F" w:rsidRDefault="00AB0401" w:rsidP="00AB0401">
      <w:pPr>
        <w:pStyle w:val="4"/>
      </w:pPr>
      <w:bookmarkStart w:id="122" w:name="_Toc256000035"/>
      <w:bookmarkStart w:id="123" w:name="scroll-bookmark-41"/>
      <w:r w:rsidRPr="00C8603F">
        <w:t>Добавление расписания для работы с электронной очередью</w:t>
      </w:r>
      <w:bookmarkEnd w:id="122"/>
      <w:bookmarkEnd w:id="123"/>
    </w:p>
    <w:p w14:paraId="301E81E7" w14:textId="77777777" w:rsidR="00AB0401" w:rsidRPr="00C8603F" w:rsidRDefault="00AB0401" w:rsidP="008D4EFA">
      <w:r w:rsidRPr="00C8603F">
        <w:t>Общий порядок работы:</w:t>
      </w:r>
    </w:p>
    <w:p w14:paraId="1D6A3657" w14:textId="77777777" w:rsidR="00AB0401" w:rsidRPr="00C8603F" w:rsidRDefault="00AB0401" w:rsidP="008D4EFA">
      <w:r w:rsidRPr="00C8603F">
        <w:t>Для добавления расписания из АРМ врача поликлиники:</w:t>
      </w:r>
    </w:p>
    <w:p w14:paraId="0EB373A9" w14:textId="77777777" w:rsidR="00AB0401" w:rsidRPr="00C8603F" w:rsidRDefault="00AB0401" w:rsidP="00AB0401">
      <w:pPr>
        <w:pStyle w:val="ScrollListBullet1"/>
        <w:rPr>
          <w:rFonts w:cs="Times New Roman"/>
        </w:rPr>
      </w:pPr>
      <w:r w:rsidRPr="00C8603F">
        <w:rPr>
          <w:rFonts w:cs="Times New Roman"/>
        </w:rPr>
        <w:t>Нажмите кнопку </w:t>
      </w:r>
      <w:r w:rsidRPr="00C8603F">
        <w:rPr>
          <w:rFonts w:cs="Times New Roman"/>
          <w:b/>
        </w:rPr>
        <w:t>Работа с расписанием</w:t>
      </w:r>
      <w:r w:rsidRPr="00C8603F">
        <w:rPr>
          <w:rFonts w:cs="Times New Roman"/>
        </w:rPr>
        <w:t> на боковой панели АРМ. Отобразится форма работы с расписанием.</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72C83D7F" w14:textId="77777777" w:rsidTr="00515563">
        <w:tc>
          <w:tcPr>
            <w:tcW w:w="8519" w:type="dxa"/>
            <w:tcBorders>
              <w:top w:val="nil"/>
              <w:left w:val="nil"/>
              <w:bottom w:val="nil"/>
              <w:right w:val="nil"/>
            </w:tcBorders>
            <w:shd w:val="solid" w:color="FFFFFF" w:fill="FFFFFF"/>
          </w:tcPr>
          <w:p w14:paraId="1568DBE3" w14:textId="77777777" w:rsidR="00AB0401" w:rsidRPr="00C8603F" w:rsidRDefault="00AB0401" w:rsidP="00515563">
            <w:pPr>
              <w:pStyle w:val="ScrollPanelNormal"/>
              <w:spacing w:beforeAutospacing="1"/>
              <w:jc w:val="center"/>
            </w:pPr>
            <w:r w:rsidRPr="00C8603F">
              <w:rPr>
                <w:noProof/>
                <w:sz w:val="20"/>
                <w:szCs w:val="20"/>
              </w:rPr>
              <w:lastRenderedPageBreak/>
              <w:drawing>
                <wp:inline distT="0" distB="0" distL="0" distR="0" wp14:anchorId="5F8F20EF" wp14:editId="10EF4E90">
                  <wp:extent cx="4574540" cy="3591088"/>
                  <wp:effectExtent l="0" t="0" r="0" b="0"/>
                  <wp:docPr id="100050" name="Рисунок 100050" descr="_scroll_external/attachments/2020-05-25_125800-a600e32500b7499ada38949c3a5f78f6561d413ba22cf0f61a4aaa470a9f4b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90413" name=""/>
                          <pic:cNvPicPr>
                            <a:picLocks noChangeAspect="1"/>
                          </pic:cNvPicPr>
                        </pic:nvPicPr>
                        <pic:blipFill>
                          <a:blip r:embed="rId55"/>
                          <a:stretch>
                            <a:fillRect/>
                          </a:stretch>
                        </pic:blipFill>
                        <pic:spPr>
                          <a:xfrm>
                            <a:off x="0" y="0"/>
                            <a:ext cx="4574540" cy="3591088"/>
                          </a:xfrm>
                          <a:prstGeom prst="rect">
                            <a:avLst/>
                          </a:prstGeom>
                          <a:ln w="9525">
                            <a:solidFill>
                              <a:srgbClr val="000000"/>
                            </a:solidFill>
                          </a:ln>
                        </pic:spPr>
                      </pic:pic>
                    </a:graphicData>
                  </a:graphic>
                </wp:inline>
              </w:drawing>
            </w:r>
          </w:p>
        </w:tc>
      </w:tr>
    </w:tbl>
    <w:p w14:paraId="06EC2D86" w14:textId="77777777" w:rsidR="00AB0401" w:rsidRPr="00C8603F" w:rsidRDefault="00AB0401" w:rsidP="00AB0401">
      <w:pPr>
        <w:pStyle w:val="ScrollListBullet1"/>
        <w:rPr>
          <w:rFonts w:cs="Times New Roman"/>
        </w:rPr>
      </w:pPr>
      <w:r w:rsidRPr="00C8603F">
        <w:rPr>
          <w:rFonts w:cs="Times New Roman"/>
        </w:rPr>
        <w:t>Нажмите кнопку </w:t>
      </w:r>
      <w:proofErr w:type="gramStart"/>
      <w:r w:rsidRPr="00C8603F">
        <w:rPr>
          <w:rFonts w:cs="Times New Roman"/>
          <w:b/>
        </w:rPr>
        <w:t>Создать</w:t>
      </w:r>
      <w:proofErr w:type="gramEnd"/>
      <w:r w:rsidRPr="00C8603F">
        <w:rPr>
          <w:rFonts w:cs="Times New Roman"/>
          <w:b/>
        </w:rPr>
        <w:t xml:space="preserve"> расписание</w:t>
      </w:r>
      <w:r w:rsidRPr="00C8603F">
        <w:rPr>
          <w:rFonts w:cs="Times New Roman"/>
        </w:rPr>
        <w:t>. Отобразится форма "Создание расписания".</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30966CC3" w14:textId="77777777" w:rsidTr="00515563">
        <w:tc>
          <w:tcPr>
            <w:tcW w:w="8519" w:type="dxa"/>
            <w:tcBorders>
              <w:top w:val="nil"/>
              <w:left w:val="nil"/>
              <w:bottom w:val="nil"/>
              <w:right w:val="nil"/>
            </w:tcBorders>
            <w:shd w:val="solid" w:color="FFFFFF" w:fill="FFFFFF"/>
          </w:tcPr>
          <w:p w14:paraId="2D9B0EE0"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47A5A6B4" wp14:editId="38F930AA">
                  <wp:extent cx="4574540" cy="3628340"/>
                  <wp:effectExtent l="0" t="0" r="0" b="0"/>
                  <wp:docPr id="100051" name="Рисунок 100051" descr="_scroll_external/attachments/2020-05-25_125900-9261fc3f04767f56154813cf319bce4cf0b6c6fa37ad52d0dd2057a770426f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8374" name=""/>
                          <pic:cNvPicPr>
                            <a:picLocks noChangeAspect="1"/>
                          </pic:cNvPicPr>
                        </pic:nvPicPr>
                        <pic:blipFill>
                          <a:blip r:embed="rId56"/>
                          <a:stretch>
                            <a:fillRect/>
                          </a:stretch>
                        </pic:blipFill>
                        <pic:spPr>
                          <a:xfrm>
                            <a:off x="0" y="0"/>
                            <a:ext cx="4574540" cy="3628340"/>
                          </a:xfrm>
                          <a:prstGeom prst="rect">
                            <a:avLst/>
                          </a:prstGeom>
                          <a:ln w="9525">
                            <a:solidFill>
                              <a:srgbClr val="000000"/>
                            </a:solidFill>
                          </a:ln>
                        </pic:spPr>
                      </pic:pic>
                    </a:graphicData>
                  </a:graphic>
                </wp:inline>
              </w:drawing>
            </w:r>
          </w:p>
        </w:tc>
      </w:tr>
    </w:tbl>
    <w:p w14:paraId="15D72FF6" w14:textId="77777777" w:rsidR="00AB0401" w:rsidRPr="00C8603F" w:rsidRDefault="00AB0401" w:rsidP="00AB0401">
      <w:pPr>
        <w:pStyle w:val="ScrollListBullet1"/>
        <w:rPr>
          <w:rFonts w:cs="Times New Roman"/>
        </w:rPr>
      </w:pPr>
      <w:r w:rsidRPr="00C8603F">
        <w:rPr>
          <w:rFonts w:cs="Times New Roman"/>
        </w:rPr>
        <w:t>Заполните поля формы:</w:t>
      </w:r>
    </w:p>
    <w:p w14:paraId="7B57AFE7" w14:textId="77777777" w:rsidR="00AB0401" w:rsidRPr="00C8603F" w:rsidRDefault="00AB0401" w:rsidP="00A95515">
      <w:pPr>
        <w:pStyle w:val="ScrollListBullet2"/>
        <w:numPr>
          <w:ilvl w:val="0"/>
          <w:numId w:val="41"/>
        </w:numPr>
        <w:tabs>
          <w:tab w:val="clear" w:pos="1315"/>
          <w:tab w:val="num" w:pos="1780"/>
        </w:tabs>
        <w:ind w:left="1780" w:hanging="465"/>
      </w:pPr>
      <w:r w:rsidRPr="00C8603F">
        <w:t>Для работы с записью в обычном режиме, укажите тип бирки "Обычная".</w:t>
      </w:r>
    </w:p>
    <w:p w14:paraId="6E043251" w14:textId="77777777" w:rsidR="00AB0401" w:rsidRPr="00C8603F" w:rsidRDefault="00AB0401" w:rsidP="00A95515">
      <w:pPr>
        <w:pStyle w:val="ScrollListBullet2"/>
        <w:numPr>
          <w:ilvl w:val="0"/>
          <w:numId w:val="41"/>
        </w:numPr>
        <w:tabs>
          <w:tab w:val="clear" w:pos="1315"/>
          <w:tab w:val="num" w:pos="1780"/>
        </w:tabs>
        <w:ind w:left="1780" w:hanging="465"/>
      </w:pPr>
      <w:r w:rsidRPr="00C8603F">
        <w:lastRenderedPageBreak/>
        <w:t>Для создания расписания с возможностью приема по "живой очереди" для типа бирки указывается значение "Живая очередь".</w:t>
      </w:r>
    </w:p>
    <w:p w14:paraId="320B41F1" w14:textId="77777777" w:rsidR="00AB0401" w:rsidRPr="00C8603F" w:rsidRDefault="00AB0401" w:rsidP="00A95515">
      <w:pPr>
        <w:pStyle w:val="ScrollListBullet2"/>
        <w:numPr>
          <w:ilvl w:val="0"/>
          <w:numId w:val="41"/>
        </w:numPr>
        <w:tabs>
          <w:tab w:val="clear" w:pos="1315"/>
          <w:tab w:val="num" w:pos="1780"/>
        </w:tabs>
        <w:ind w:left="1780" w:hanging="465"/>
      </w:pPr>
      <w:r w:rsidRPr="00C8603F">
        <w:t>Для создания расписания для работы в смешанном режиме добавьте обычные бирки и бирки с типом "Живая очередь".</w:t>
      </w:r>
    </w:p>
    <w:p w14:paraId="74ED7F68" w14:textId="77777777" w:rsidR="00AB0401" w:rsidRPr="00C8603F" w:rsidRDefault="00AB0401" w:rsidP="00AB0401">
      <w:pPr>
        <w:pStyle w:val="ScrollListBullet1"/>
        <w:rPr>
          <w:rFonts w:cs="Times New Roman"/>
        </w:rPr>
      </w:pPr>
      <w:r w:rsidRPr="00C8603F">
        <w:rPr>
          <w:rFonts w:cs="Times New Roman"/>
        </w:rPr>
        <w:t>Нажмите кнопку </w:t>
      </w:r>
      <w:proofErr w:type="gramStart"/>
      <w:r w:rsidRPr="00C8603F">
        <w:rPr>
          <w:rFonts w:cs="Times New Roman"/>
        </w:rPr>
        <w:t>Создать</w:t>
      </w:r>
      <w:proofErr w:type="gramEnd"/>
      <w:r w:rsidRPr="00C8603F">
        <w:rPr>
          <w:rFonts w:cs="Times New Roman"/>
        </w:rPr>
        <w:t xml:space="preserve"> расписание.</w:t>
      </w:r>
    </w:p>
    <w:p w14:paraId="563DB636" w14:textId="77777777" w:rsidR="00AB0401" w:rsidRPr="00C8603F" w:rsidRDefault="00AB0401" w:rsidP="00AB0401">
      <w:pPr>
        <w:pStyle w:val="4"/>
      </w:pPr>
      <w:bookmarkStart w:id="124" w:name="_Toc256000036"/>
      <w:bookmarkStart w:id="125" w:name="scroll-bookmark-42"/>
      <w:r w:rsidRPr="00C8603F">
        <w:t>Запись в расписании</w:t>
      </w:r>
      <w:bookmarkEnd w:id="124"/>
      <w:bookmarkEnd w:id="125"/>
    </w:p>
    <w:p w14:paraId="18841228" w14:textId="522EC62D" w:rsidR="00AB0401" w:rsidRPr="00C8603F" w:rsidRDefault="00AB0401" w:rsidP="008D4EFA">
      <w:r w:rsidRPr="00C8603F">
        <w:t>Возможность записи на текущий день, на следующий день и так далее определяется в параметрах системы. Подробнее см. </w:t>
      </w:r>
      <w:hyperlink r:id="rId57" w:anchor="id-Параметрысистемы-НастройкиЗаписьпациентов" w:history="1">
        <w:r w:rsidRPr="00C8603F">
          <w:rPr>
            <w:rStyle w:val="a3"/>
          </w:rPr>
          <w:t>Параметры системы: раздел Настройки Запись пациентов</w:t>
        </w:r>
      </w:hyperlink>
      <w:r w:rsidRPr="00C8603F">
        <w:t>.</w:t>
      </w:r>
    </w:p>
    <w:p w14:paraId="1DB94886" w14:textId="77777777" w:rsidR="00AB0401" w:rsidRPr="00C8603F" w:rsidRDefault="00AB0401" w:rsidP="008D4EFA">
      <w:r w:rsidRPr="00C8603F">
        <w:t>Если на очереди включена настройка "Запись на текущий день", то настройки запрета записи на сегодня и на завтра из параметров системы не учитываются.</w:t>
      </w:r>
    </w:p>
    <w:p w14:paraId="681FF4CD" w14:textId="677584E9" w:rsidR="00AB0401" w:rsidRPr="00C8603F" w:rsidRDefault="00AB0401" w:rsidP="008D4EFA">
      <w:r w:rsidRPr="00C8603F">
        <w:t>Если на форме </w:t>
      </w:r>
      <w:hyperlink r:id="rId58" w:anchor="id-Параметрысистемы-НастройкиЗаписьпациентов" w:history="1">
        <w:r w:rsidRPr="00C8603F">
          <w:rPr>
            <w:rStyle w:val="a3"/>
          </w:rPr>
          <w:t>Параметры системы: раздел Настройки: Запись пациентов</w:t>
        </w:r>
      </w:hyperlink>
      <w:r w:rsidRPr="00C8603F">
        <w:t xml:space="preserve"> установлен флаг </w:t>
      </w:r>
      <w:r w:rsidRPr="00C8603F">
        <w:rPr>
          <w:b/>
        </w:rPr>
        <w:t>Запретить действия с бирками на прошедшее время (включая текущий день)</w:t>
      </w:r>
      <w:r w:rsidRPr="00C8603F">
        <w:t>, то для бирок время и дата которых меньше текущей даты и времени, недоступны функции:</w:t>
      </w:r>
    </w:p>
    <w:p w14:paraId="2CFF3830" w14:textId="77777777" w:rsidR="00AB0401" w:rsidRPr="00C8603F" w:rsidRDefault="00AB0401" w:rsidP="00A95515">
      <w:pPr>
        <w:pStyle w:val="ScrollListBullet"/>
        <w:numPr>
          <w:ilvl w:val="0"/>
          <w:numId w:val="42"/>
        </w:numPr>
        <w:rPr>
          <w:rFonts w:cs="Times New Roman"/>
        </w:rPr>
      </w:pPr>
      <w:r w:rsidRPr="00C8603F">
        <w:rPr>
          <w:rFonts w:cs="Times New Roman"/>
        </w:rPr>
        <w:t>Освободить бирку;</w:t>
      </w:r>
    </w:p>
    <w:p w14:paraId="561B4980" w14:textId="77777777" w:rsidR="00AB0401" w:rsidRPr="00C8603F" w:rsidRDefault="00AB0401" w:rsidP="00A95515">
      <w:pPr>
        <w:pStyle w:val="ScrollListBullet"/>
        <w:numPr>
          <w:ilvl w:val="0"/>
          <w:numId w:val="42"/>
        </w:numPr>
        <w:rPr>
          <w:rFonts w:cs="Times New Roman"/>
        </w:rPr>
      </w:pPr>
      <w:r w:rsidRPr="00C8603F">
        <w:rPr>
          <w:rFonts w:cs="Times New Roman"/>
        </w:rPr>
        <w:t>Удалить бирку;</w:t>
      </w:r>
    </w:p>
    <w:p w14:paraId="6FDF98F3" w14:textId="77777777" w:rsidR="00AB0401" w:rsidRPr="00C8603F" w:rsidRDefault="00AB0401" w:rsidP="00A95515">
      <w:pPr>
        <w:pStyle w:val="ScrollListBullet"/>
        <w:numPr>
          <w:ilvl w:val="0"/>
          <w:numId w:val="42"/>
        </w:numPr>
        <w:rPr>
          <w:rFonts w:cs="Times New Roman"/>
        </w:rPr>
      </w:pPr>
      <w:r w:rsidRPr="00C8603F">
        <w:rPr>
          <w:rFonts w:cs="Times New Roman"/>
        </w:rPr>
        <w:t>Очистить день.</w:t>
      </w:r>
    </w:p>
    <w:p w14:paraId="6FFBA03B" w14:textId="77777777" w:rsidR="00AB0401" w:rsidRPr="00C8603F" w:rsidRDefault="00AB0401" w:rsidP="00AB0401">
      <w:pPr>
        <w:pStyle w:val="4"/>
      </w:pPr>
      <w:bookmarkStart w:id="126" w:name="_Toc256000037"/>
      <w:bookmarkStart w:id="127" w:name="scroll-bookmark-43"/>
      <w:r w:rsidRPr="00C8603F">
        <w:t>Работа с бирками с типом "Групповой прием"</w:t>
      </w:r>
      <w:bookmarkEnd w:id="126"/>
      <w:bookmarkEnd w:id="127"/>
    </w:p>
    <w:p w14:paraId="233EDE50" w14:textId="26AE1C29" w:rsidR="00AB0401" w:rsidRPr="00C8603F" w:rsidRDefault="00AB0401" w:rsidP="008D4EFA">
      <w:r w:rsidRPr="00C8603F">
        <w:t>Описание работы с бирками "Групповой прием" см. Бирки с типом "Групповой прием".</w:t>
      </w:r>
    </w:p>
    <w:p w14:paraId="3DE365AD" w14:textId="77777777" w:rsidR="00AB0401" w:rsidRPr="00C8603F" w:rsidRDefault="00AB0401" w:rsidP="00AB0401">
      <w:pPr>
        <w:pStyle w:val="4"/>
      </w:pPr>
      <w:bookmarkStart w:id="128" w:name="_Toc256000038"/>
      <w:bookmarkStart w:id="129" w:name="scroll-bookmark-44"/>
      <w:r w:rsidRPr="00C8603F">
        <w:t>См. также</w:t>
      </w:r>
      <w:bookmarkEnd w:id="128"/>
      <w:bookmarkEnd w:id="129"/>
    </w:p>
    <w:p w14:paraId="57C063AE" w14:textId="0D4640F3" w:rsidR="00AB0401" w:rsidRPr="00C8603F" w:rsidRDefault="00AB0401" w:rsidP="00A95515">
      <w:pPr>
        <w:pStyle w:val="ScrollListBullet"/>
        <w:numPr>
          <w:ilvl w:val="0"/>
          <w:numId w:val="43"/>
        </w:numPr>
        <w:rPr>
          <w:rFonts w:cs="Times New Roman"/>
        </w:rPr>
      </w:pPr>
      <w:r w:rsidRPr="00C8603F">
        <w:rPr>
          <w:rFonts w:cs="Times New Roman"/>
        </w:rPr>
        <w:t>Работа с записью.</w:t>
      </w:r>
    </w:p>
    <w:p w14:paraId="0ABCEF25" w14:textId="2278D34F" w:rsidR="00AB0401" w:rsidRPr="00C8603F" w:rsidRDefault="000802D6" w:rsidP="00A95515">
      <w:pPr>
        <w:pStyle w:val="ScrollListBullet"/>
        <w:numPr>
          <w:ilvl w:val="0"/>
          <w:numId w:val="43"/>
        </w:numPr>
        <w:rPr>
          <w:rFonts w:cs="Times New Roman"/>
        </w:rPr>
      </w:pPr>
      <w:hyperlink r:id="rId59" w:history="1">
        <w:r w:rsidR="00AB0401" w:rsidRPr="00C8603F">
          <w:rPr>
            <w:rStyle w:val="a3"/>
            <w:rFonts w:cs="Times New Roman"/>
          </w:rPr>
          <w:t>АРМ регистратора поликлиники.</w:t>
        </w:r>
      </w:hyperlink>
    </w:p>
    <w:p w14:paraId="0D2F0542" w14:textId="77777777" w:rsidR="00AB0401" w:rsidRPr="00C8603F" w:rsidRDefault="00AB0401" w:rsidP="00AB0401">
      <w:pPr>
        <w:pStyle w:val="2"/>
      </w:pPr>
      <w:bookmarkStart w:id="130" w:name="_Toc256000039"/>
      <w:bookmarkStart w:id="131" w:name="scroll-bookmark-24"/>
      <w:bookmarkStart w:id="132" w:name="_Toc57304767"/>
      <w:r w:rsidRPr="00C8603F">
        <w:t>Бирки с типом "Групповой прием"</w:t>
      </w:r>
      <w:bookmarkEnd w:id="130"/>
      <w:bookmarkEnd w:id="131"/>
      <w:bookmarkEnd w:id="132"/>
    </w:p>
    <w:p w14:paraId="18DD35DE" w14:textId="03E97E69" w:rsidR="00AB0401" w:rsidRPr="00C8603F" w:rsidRDefault="00AB0401" w:rsidP="00A95515">
      <w:pPr>
        <w:pStyle w:val="ScrollListBullet"/>
        <w:numPr>
          <w:ilvl w:val="0"/>
          <w:numId w:val="44"/>
        </w:numPr>
        <w:rPr>
          <w:rFonts w:cs="Times New Roman"/>
        </w:rPr>
      </w:pPr>
      <w:r w:rsidRPr="00C8603F">
        <w:rPr>
          <w:rFonts w:cs="Times New Roman"/>
        </w:rPr>
        <w:t>Добавление бирок "Групповой прием" в расписание</w:t>
      </w:r>
    </w:p>
    <w:p w14:paraId="79683AEB" w14:textId="56B4BEAD" w:rsidR="00AB0401" w:rsidRPr="00C8603F" w:rsidRDefault="00AB0401" w:rsidP="00A95515">
      <w:pPr>
        <w:pStyle w:val="ScrollListBullet"/>
        <w:numPr>
          <w:ilvl w:val="0"/>
          <w:numId w:val="44"/>
        </w:numPr>
        <w:rPr>
          <w:rFonts w:cs="Times New Roman"/>
        </w:rPr>
      </w:pPr>
      <w:r w:rsidRPr="00C8603F">
        <w:rPr>
          <w:rFonts w:cs="Times New Roman"/>
        </w:rPr>
        <w:t>Отмена бирок "Групповой прием"</w:t>
      </w:r>
    </w:p>
    <w:p w14:paraId="2EA94F32" w14:textId="0BE9DE11" w:rsidR="00AB0401" w:rsidRPr="00C8603F" w:rsidRDefault="00AB0401" w:rsidP="00A95515">
      <w:pPr>
        <w:pStyle w:val="ScrollListBullet"/>
        <w:numPr>
          <w:ilvl w:val="0"/>
          <w:numId w:val="44"/>
        </w:numPr>
        <w:rPr>
          <w:rFonts w:cs="Times New Roman"/>
        </w:rPr>
      </w:pPr>
      <w:r w:rsidRPr="00C8603F">
        <w:rPr>
          <w:rFonts w:cs="Times New Roman"/>
        </w:rPr>
        <w:t>Добавление направления на бирку "Групповой прием"</w:t>
      </w:r>
    </w:p>
    <w:p w14:paraId="304FF487" w14:textId="51E81911" w:rsidR="00AB0401" w:rsidRPr="00C8603F" w:rsidRDefault="00AB0401" w:rsidP="00A95515">
      <w:pPr>
        <w:pStyle w:val="ScrollListBullet"/>
        <w:numPr>
          <w:ilvl w:val="0"/>
          <w:numId w:val="44"/>
        </w:numPr>
        <w:rPr>
          <w:rFonts w:cs="Times New Roman"/>
        </w:rPr>
      </w:pPr>
      <w:r w:rsidRPr="00C8603F">
        <w:rPr>
          <w:rFonts w:cs="Times New Roman"/>
        </w:rPr>
        <w:t>Обслуживание бирок "Групповой прием"</w:t>
      </w:r>
    </w:p>
    <w:p w14:paraId="06649DD6" w14:textId="77777777" w:rsidR="00AB0401" w:rsidRPr="00C8603F" w:rsidRDefault="00AB0401" w:rsidP="00AB0401">
      <w:pPr>
        <w:pStyle w:val="3"/>
      </w:pPr>
      <w:bookmarkStart w:id="133" w:name="_Toc256000040"/>
      <w:bookmarkStart w:id="134" w:name="scroll-bookmark-46"/>
      <w:bookmarkStart w:id="135" w:name="_Toc57304768"/>
      <w:r w:rsidRPr="00C8603F">
        <w:lastRenderedPageBreak/>
        <w:t>Добавление бирок "Групповой прием" в расписание</w:t>
      </w:r>
      <w:bookmarkEnd w:id="133"/>
      <w:bookmarkEnd w:id="134"/>
      <w:bookmarkEnd w:id="135"/>
    </w:p>
    <w:p w14:paraId="5D07D675" w14:textId="77777777" w:rsidR="00AB0401" w:rsidRPr="00C8603F" w:rsidRDefault="00AB0401" w:rsidP="008D4EFA">
      <w:r w:rsidRPr="00C8603F">
        <w:t>На бирку с типом "Групповой прием" можно записать несколько пациентов.</w:t>
      </w:r>
    </w:p>
    <w:p w14:paraId="10BB3DCB" w14:textId="77777777" w:rsidR="00AB0401" w:rsidRPr="00C8603F" w:rsidRDefault="00AB0401" w:rsidP="008D4EFA">
      <w:r w:rsidRPr="00C8603F">
        <w:t xml:space="preserve">Тип бирки задается на форме </w:t>
      </w:r>
      <w:r w:rsidRPr="00C8603F">
        <w:rPr>
          <w:b/>
        </w:rPr>
        <w:t>Создание расписания</w:t>
      </w:r>
      <w:r w:rsidRPr="00C8603F">
        <w:t>:</w:t>
      </w:r>
    </w:p>
    <w:p w14:paraId="7A3E4ED0" w14:textId="77777777" w:rsidR="00AB0401" w:rsidRPr="00C8603F" w:rsidRDefault="00AB0401" w:rsidP="00CF3D79">
      <w:pPr>
        <w:pStyle w:val="phfigure"/>
      </w:pPr>
      <w:r w:rsidRPr="00C8603F">
        <w:rPr>
          <w:noProof/>
        </w:rPr>
        <w:drawing>
          <wp:inline distT="0" distB="0" distL="0" distR="0" wp14:anchorId="4ACCCB77" wp14:editId="2DA668AD">
            <wp:extent cx="4686954" cy="3839111"/>
            <wp:effectExtent l="0" t="0" r="0" b="0"/>
            <wp:docPr id="100052" name="Рисунок 100052" descr="_scroll_external/attachments/2020-06-04_215800-57b6e1d284e3ef6e20f48d35a74ae5e1b86cd0c451265d9db75d95c9bde2b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28108" name=""/>
                    <pic:cNvPicPr>
                      <a:picLocks noChangeAspect="1"/>
                    </pic:cNvPicPr>
                  </pic:nvPicPr>
                  <pic:blipFill>
                    <a:blip r:embed="rId60"/>
                    <a:stretch>
                      <a:fillRect/>
                    </a:stretch>
                  </pic:blipFill>
                  <pic:spPr>
                    <a:xfrm>
                      <a:off x="0" y="0"/>
                      <a:ext cx="4686954" cy="3839111"/>
                    </a:xfrm>
                    <a:prstGeom prst="rect">
                      <a:avLst/>
                    </a:prstGeom>
                    <a:ln w="9525">
                      <a:solidFill>
                        <a:srgbClr val="000000"/>
                      </a:solidFill>
                    </a:ln>
                  </pic:spPr>
                </pic:pic>
              </a:graphicData>
            </a:graphic>
          </wp:inline>
        </w:drawing>
      </w:r>
    </w:p>
    <w:p w14:paraId="43627900" w14:textId="220AF4EC" w:rsidR="00AB0401" w:rsidRPr="00C8603F" w:rsidRDefault="00AB0401" w:rsidP="008D4EFA">
      <w:r w:rsidRPr="00C8603F">
        <w:t>Вызов формы выполняется через Мастер редактирования расписания.</w:t>
      </w:r>
    </w:p>
    <w:p w14:paraId="33C8BD28" w14:textId="77777777" w:rsidR="00AB0401" w:rsidRPr="00C8603F" w:rsidRDefault="00AB0401" w:rsidP="008D4EFA">
      <w:r w:rsidRPr="00C8603F">
        <w:t>Для добавления бирок с типом "Групповой прием":</w:t>
      </w:r>
    </w:p>
    <w:p w14:paraId="370D7E4D" w14:textId="77777777" w:rsidR="00AB0401" w:rsidRPr="00C8603F" w:rsidRDefault="00AB0401" w:rsidP="00AB0401">
      <w:pPr>
        <w:pStyle w:val="ScrollListBullet1"/>
        <w:rPr>
          <w:rFonts w:cs="Times New Roman"/>
        </w:rPr>
      </w:pPr>
      <w:r w:rsidRPr="00C8603F">
        <w:rPr>
          <w:rFonts w:cs="Times New Roman"/>
        </w:rPr>
        <w:t xml:space="preserve">Выберите значение "Групповой прием" в поле </w:t>
      </w:r>
      <w:r w:rsidRPr="00C8603F">
        <w:rPr>
          <w:rFonts w:cs="Times New Roman"/>
          <w:b/>
        </w:rPr>
        <w:t>Тип бирки</w:t>
      </w:r>
      <w:r w:rsidRPr="00C8603F">
        <w:rPr>
          <w:rFonts w:cs="Times New Roman"/>
        </w:rPr>
        <w:t>. На форме отобразятся поля:</w:t>
      </w:r>
    </w:p>
    <w:p w14:paraId="1BB3107D" w14:textId="77777777" w:rsidR="00AB0401" w:rsidRPr="00C8603F" w:rsidRDefault="00AB0401" w:rsidP="00A95515">
      <w:pPr>
        <w:pStyle w:val="ScrollListBullet2"/>
        <w:numPr>
          <w:ilvl w:val="0"/>
          <w:numId w:val="45"/>
        </w:numPr>
        <w:tabs>
          <w:tab w:val="clear" w:pos="1315"/>
          <w:tab w:val="num" w:pos="1780"/>
        </w:tabs>
        <w:ind w:left="1780" w:hanging="465"/>
      </w:pPr>
      <w:r w:rsidRPr="00C8603F">
        <w:rPr>
          <w:b/>
        </w:rPr>
        <w:t>Множественная запись</w:t>
      </w:r>
      <w:r w:rsidRPr="00C8603F">
        <w:t xml:space="preserve"> - поле для установки флага. По умолчанию флаг установлен. Поле недоступно для редактирования.</w:t>
      </w:r>
    </w:p>
    <w:p w14:paraId="3F8C4DF2" w14:textId="77777777" w:rsidR="00AB0401" w:rsidRPr="00C8603F" w:rsidRDefault="00AB0401" w:rsidP="00A95515">
      <w:pPr>
        <w:pStyle w:val="ScrollListBullet2"/>
        <w:numPr>
          <w:ilvl w:val="0"/>
          <w:numId w:val="45"/>
        </w:numPr>
        <w:tabs>
          <w:tab w:val="clear" w:pos="1315"/>
          <w:tab w:val="num" w:pos="1780"/>
        </w:tabs>
        <w:ind w:left="1780" w:hanging="465"/>
      </w:pPr>
      <w:r w:rsidRPr="00C8603F">
        <w:rPr>
          <w:b/>
        </w:rPr>
        <w:t>Максимальное число записанных</w:t>
      </w:r>
      <w:r w:rsidRPr="00C8603F">
        <w:t xml:space="preserve"> - поле для ввода числового значения.</w:t>
      </w:r>
    </w:p>
    <w:p w14:paraId="04972225" w14:textId="77777777" w:rsidR="00AB0401" w:rsidRPr="00C8603F" w:rsidRDefault="00AB0401" w:rsidP="00AB0401">
      <w:pPr>
        <w:pStyle w:val="ScrollListBullet1"/>
        <w:rPr>
          <w:rFonts w:cs="Times New Roman"/>
        </w:rPr>
      </w:pPr>
      <w:r w:rsidRPr="00C8603F">
        <w:rPr>
          <w:rFonts w:cs="Times New Roman"/>
        </w:rPr>
        <w:t xml:space="preserve">Введите максимальное число записанных на бирку и нажмите кнопку </w:t>
      </w:r>
      <w:r w:rsidRPr="00C8603F">
        <w:rPr>
          <w:rFonts w:cs="Times New Roman"/>
          <w:b/>
        </w:rPr>
        <w:t>Создать расписание</w:t>
      </w:r>
      <w:r w:rsidRPr="00C8603F">
        <w:rPr>
          <w:rFonts w:cs="Times New Roman"/>
        </w:rPr>
        <w:t>.</w:t>
      </w:r>
      <w:r w:rsidRPr="00C8603F">
        <w:rPr>
          <w:rFonts w:cs="Times New Roman"/>
        </w:rPr>
        <w:br/>
        <w:t>Бирки будут добавлены в расписание.</w:t>
      </w:r>
    </w:p>
    <w:p w14:paraId="3505A821" w14:textId="77777777" w:rsidR="00AB0401" w:rsidRPr="00C8603F" w:rsidRDefault="00AB0401" w:rsidP="00AB0401">
      <w:pPr>
        <w:pStyle w:val="3"/>
      </w:pPr>
      <w:bookmarkStart w:id="136" w:name="_Toc256000041"/>
      <w:bookmarkStart w:id="137" w:name="scroll-bookmark-47"/>
      <w:bookmarkStart w:id="138" w:name="_Toc57304769"/>
      <w:r w:rsidRPr="00C8603F">
        <w:t>Отмена бирок "Групповой прием"</w:t>
      </w:r>
      <w:bookmarkEnd w:id="136"/>
      <w:bookmarkEnd w:id="137"/>
      <w:bookmarkEnd w:id="138"/>
    </w:p>
    <w:p w14:paraId="350FC6CA" w14:textId="77777777" w:rsidR="00AB0401" w:rsidRPr="00C8603F" w:rsidRDefault="00AB0401" w:rsidP="008D4EFA">
      <w:r w:rsidRPr="00C8603F">
        <w:t>При отмене бирки происходит отмена всех направлений, связанных с выбранной биркой.</w:t>
      </w:r>
    </w:p>
    <w:p w14:paraId="394A1431" w14:textId="77777777" w:rsidR="00AB0401" w:rsidRPr="00C8603F" w:rsidRDefault="00AB0401" w:rsidP="00AB0401">
      <w:pPr>
        <w:pStyle w:val="3"/>
      </w:pPr>
      <w:bookmarkStart w:id="139" w:name="_Toc256000042"/>
      <w:bookmarkStart w:id="140" w:name="scroll-bookmark-48"/>
      <w:bookmarkStart w:id="141" w:name="_Toc57304770"/>
      <w:r w:rsidRPr="00C8603F">
        <w:lastRenderedPageBreak/>
        <w:t>Добавление направления на бирку "Групповой прием"</w:t>
      </w:r>
      <w:bookmarkEnd w:id="139"/>
      <w:bookmarkEnd w:id="140"/>
      <w:bookmarkEnd w:id="141"/>
    </w:p>
    <w:p w14:paraId="69F56959" w14:textId="7AEB68FE" w:rsidR="00AB0401" w:rsidRPr="00C8603F" w:rsidRDefault="00AB0401" w:rsidP="008D4EFA">
      <w:r w:rsidRPr="00C8603F">
        <w:t>Добавление направления на бирку выполняется через Мастер выписки направлений.</w:t>
      </w:r>
    </w:p>
    <w:p w14:paraId="06D77B77" w14:textId="77777777" w:rsidR="00AB0401" w:rsidRPr="00C8603F" w:rsidRDefault="00AB0401" w:rsidP="008D4EFA">
      <w:r w:rsidRPr="00C8603F">
        <w:t xml:space="preserve">Бирка с типом "Групповой прием" считается свободной, если число записанных на нее пациентов меньше максимального. Максимальное число записанных устанавливается на форме </w:t>
      </w:r>
      <w:r w:rsidRPr="00C8603F">
        <w:rPr>
          <w:b/>
        </w:rPr>
        <w:t>Создание расписания</w:t>
      </w:r>
      <w:r w:rsidRPr="00C8603F">
        <w:t>.</w:t>
      </w:r>
    </w:p>
    <w:p w14:paraId="13A82893" w14:textId="77777777" w:rsidR="00AB0401" w:rsidRPr="00C8603F" w:rsidRDefault="00AB0401" w:rsidP="008D4EFA">
      <w:r w:rsidRPr="00C8603F">
        <w:t>Просмотр списка записанных доступен:</w:t>
      </w:r>
    </w:p>
    <w:p w14:paraId="3529468D" w14:textId="77777777" w:rsidR="00AB0401" w:rsidRPr="00C8603F" w:rsidRDefault="00AB0401" w:rsidP="00A95515">
      <w:pPr>
        <w:pStyle w:val="ScrollListBullet"/>
        <w:numPr>
          <w:ilvl w:val="0"/>
          <w:numId w:val="59"/>
        </w:numPr>
        <w:rPr>
          <w:rFonts w:cs="Times New Roman"/>
        </w:rPr>
      </w:pPr>
      <w:r w:rsidRPr="00C8603F">
        <w:rPr>
          <w:rFonts w:cs="Times New Roman"/>
        </w:rPr>
        <w:t>При выборе времени для записи пациента;</w:t>
      </w:r>
    </w:p>
    <w:p w14:paraId="0B845D14" w14:textId="77777777" w:rsidR="00AB0401" w:rsidRPr="00C8603F" w:rsidRDefault="00AB0401" w:rsidP="00A95515">
      <w:pPr>
        <w:pStyle w:val="ScrollListBullet"/>
        <w:numPr>
          <w:ilvl w:val="0"/>
          <w:numId w:val="59"/>
        </w:numPr>
        <w:rPr>
          <w:rFonts w:cs="Times New Roman"/>
        </w:rPr>
      </w:pPr>
      <w:r w:rsidRPr="00C8603F">
        <w:rPr>
          <w:rFonts w:cs="Times New Roman"/>
        </w:rPr>
        <w:t>После добавления записи на бирку.</w:t>
      </w:r>
    </w:p>
    <w:p w14:paraId="6FF3712D" w14:textId="77777777" w:rsidR="00AB0401" w:rsidRPr="00C8603F" w:rsidRDefault="00AB0401" w:rsidP="008D4EFA">
      <w:r w:rsidRPr="00C8603F">
        <w:t>Щелкните правой кнопкой мыши по бирке и выберите пункт "Список записанных".</w:t>
      </w:r>
    </w:p>
    <w:p w14:paraId="6949ABEE" w14:textId="77777777" w:rsidR="00AB0401" w:rsidRPr="00C8603F" w:rsidRDefault="00AB0401" w:rsidP="00CF3D79">
      <w:pPr>
        <w:pStyle w:val="phfigure"/>
      </w:pPr>
      <w:r w:rsidRPr="00C8603F">
        <w:rPr>
          <w:noProof/>
        </w:rPr>
        <w:drawing>
          <wp:inline distT="0" distB="0" distL="0" distR="0" wp14:anchorId="640A8385" wp14:editId="02647AE2">
            <wp:extent cx="3057525" cy="2305050"/>
            <wp:effectExtent l="0" t="0" r="0" b="0"/>
            <wp:docPr id="100053" name="Рисунок 100053" descr="_scroll_external/attachments/2020-06-04_215900-4ba1d8b13b89f316364b14e7f9efc4e5d5ef459d6437a3519a34089ab16c61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51378" name=""/>
                    <pic:cNvPicPr>
                      <a:picLocks noChangeAspect="1"/>
                    </pic:cNvPicPr>
                  </pic:nvPicPr>
                  <pic:blipFill>
                    <a:blip r:embed="rId61"/>
                    <a:stretch>
                      <a:fillRect/>
                    </a:stretch>
                  </pic:blipFill>
                  <pic:spPr>
                    <a:xfrm>
                      <a:off x="0" y="0"/>
                      <a:ext cx="3057525" cy="2305050"/>
                    </a:xfrm>
                    <a:prstGeom prst="rect">
                      <a:avLst/>
                    </a:prstGeom>
                    <a:ln w="9525">
                      <a:solidFill>
                        <a:srgbClr val="000000"/>
                      </a:solidFill>
                    </a:ln>
                  </pic:spPr>
                </pic:pic>
              </a:graphicData>
            </a:graphic>
          </wp:inline>
        </w:drawing>
      </w:r>
    </w:p>
    <w:p w14:paraId="4A55A88B" w14:textId="77777777" w:rsidR="00AB0401" w:rsidRPr="00C8603F" w:rsidRDefault="00AB0401" w:rsidP="008D4EFA">
      <w:r w:rsidRPr="00C8603F">
        <w:t>Отобразится форма Список записанных на бирку.</w:t>
      </w:r>
    </w:p>
    <w:p w14:paraId="532FC997" w14:textId="77777777" w:rsidR="00AB0401" w:rsidRPr="00C8603F" w:rsidRDefault="00AB0401" w:rsidP="00CF3D79">
      <w:pPr>
        <w:pStyle w:val="phfigure"/>
      </w:pPr>
      <w:r w:rsidRPr="00C8603F">
        <w:rPr>
          <w:noProof/>
        </w:rPr>
        <w:drawing>
          <wp:inline distT="0" distB="0" distL="0" distR="0" wp14:anchorId="63CAE35A" wp14:editId="7980D6D3">
            <wp:extent cx="6295390" cy="1811333"/>
            <wp:effectExtent l="0" t="0" r="0" b="0"/>
            <wp:docPr id="100054" name="Рисунок 100054" descr="_scroll_external/attachments/2020-06-04_220100-e4116f44774631879a8c160cd971106e1b70b1faf5b9240ffd23e5e48c68f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52502" name=""/>
                    <pic:cNvPicPr>
                      <a:picLocks noChangeAspect="1"/>
                    </pic:cNvPicPr>
                  </pic:nvPicPr>
                  <pic:blipFill>
                    <a:blip r:embed="rId62"/>
                    <a:stretch>
                      <a:fillRect/>
                    </a:stretch>
                  </pic:blipFill>
                  <pic:spPr>
                    <a:xfrm>
                      <a:off x="0" y="0"/>
                      <a:ext cx="6295390" cy="1811333"/>
                    </a:xfrm>
                    <a:prstGeom prst="rect">
                      <a:avLst/>
                    </a:prstGeom>
                    <a:ln w="9525">
                      <a:solidFill>
                        <a:srgbClr val="000000"/>
                      </a:solidFill>
                    </a:ln>
                  </pic:spPr>
                </pic:pic>
              </a:graphicData>
            </a:graphic>
          </wp:inline>
        </w:drawing>
      </w:r>
    </w:p>
    <w:p w14:paraId="6B5591AD" w14:textId="77777777" w:rsidR="00AB0401" w:rsidRPr="00C8603F" w:rsidRDefault="00AB0401" w:rsidP="00AB0401">
      <w:pPr>
        <w:pStyle w:val="3"/>
      </w:pPr>
      <w:bookmarkStart w:id="142" w:name="_Toc256000043"/>
      <w:bookmarkStart w:id="143" w:name="scroll-bookmark-49"/>
      <w:bookmarkStart w:id="144" w:name="_Toc57304771"/>
      <w:r w:rsidRPr="00C8603F">
        <w:t>Обслуживание бирок "Групповой прием"</w:t>
      </w:r>
      <w:bookmarkEnd w:id="142"/>
      <w:bookmarkEnd w:id="143"/>
      <w:bookmarkEnd w:id="144"/>
    </w:p>
    <w:p w14:paraId="4CC2824C" w14:textId="104F506C" w:rsidR="00AB0401" w:rsidRPr="00C8603F" w:rsidRDefault="00AB0401" w:rsidP="008D4EFA">
      <w:r w:rsidRPr="00C8603F">
        <w:t xml:space="preserve">Обслуживание бирок с типом "Групповой прием" выполняется в </w:t>
      </w:r>
      <w:hyperlink r:id="rId63" w:history="1">
        <w:r w:rsidRPr="00C8603F">
          <w:rPr>
            <w:rStyle w:val="a3"/>
          </w:rPr>
          <w:t>АРМ врача поликлиники</w:t>
        </w:r>
      </w:hyperlink>
      <w:r w:rsidRPr="00C8603F">
        <w:t>. Бирки такого типа отмечаются в расписании специальным значком:</w:t>
      </w:r>
    </w:p>
    <w:p w14:paraId="5D0D7F8A" w14:textId="77777777" w:rsidR="00AB0401" w:rsidRPr="00C8603F" w:rsidRDefault="00AB0401" w:rsidP="00CF3D79">
      <w:pPr>
        <w:pStyle w:val="phfigure"/>
      </w:pPr>
      <w:r w:rsidRPr="00C8603F">
        <w:rPr>
          <w:noProof/>
        </w:rPr>
        <w:lastRenderedPageBreak/>
        <w:drawing>
          <wp:inline distT="0" distB="0" distL="0" distR="0" wp14:anchorId="5EBE5968" wp14:editId="4778D541">
            <wp:extent cx="3914775" cy="3590925"/>
            <wp:effectExtent l="0" t="0" r="0" b="0"/>
            <wp:docPr id="100055" name="Рисунок 100055" descr="_scroll_external/attachments/2020-06-04_220200-ebf32288efd53a54f0e5f83f1fcb02cbef215a44b92afb2ec3469962f00bf4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55248" name=""/>
                    <pic:cNvPicPr>
                      <a:picLocks noChangeAspect="1"/>
                    </pic:cNvPicPr>
                  </pic:nvPicPr>
                  <pic:blipFill>
                    <a:blip r:embed="rId64"/>
                    <a:stretch>
                      <a:fillRect/>
                    </a:stretch>
                  </pic:blipFill>
                  <pic:spPr>
                    <a:xfrm>
                      <a:off x="0" y="0"/>
                      <a:ext cx="3914775" cy="3590925"/>
                    </a:xfrm>
                    <a:prstGeom prst="rect">
                      <a:avLst/>
                    </a:prstGeom>
                    <a:ln w="9525">
                      <a:solidFill>
                        <a:srgbClr val="000000"/>
                      </a:solidFill>
                    </a:ln>
                  </pic:spPr>
                </pic:pic>
              </a:graphicData>
            </a:graphic>
          </wp:inline>
        </w:drawing>
      </w:r>
    </w:p>
    <w:p w14:paraId="69E2BA7B" w14:textId="77777777" w:rsidR="00AB0401" w:rsidRPr="00C8603F" w:rsidRDefault="00AB0401" w:rsidP="008D4EFA">
      <w:r w:rsidRPr="00C8603F">
        <w:t xml:space="preserve">Вместо ФИО пациента отображается </w:t>
      </w:r>
      <w:proofErr w:type="gramStart"/>
      <w:r w:rsidRPr="00C8603F">
        <w:t>надпись</w:t>
      </w:r>
      <w:proofErr w:type="gramEnd"/>
      <w:r w:rsidRPr="00C8603F">
        <w:t xml:space="preserve"> "Групповой прием" и количество записанных на бирку пациентов.</w:t>
      </w:r>
    </w:p>
    <w:p w14:paraId="3A18E95C" w14:textId="77777777" w:rsidR="00AB0401" w:rsidRPr="00C8603F" w:rsidRDefault="00AB0401" w:rsidP="008D4EFA">
      <w:r w:rsidRPr="00C8603F">
        <w:t>Чтобы обслужить бирку:</w:t>
      </w:r>
    </w:p>
    <w:p w14:paraId="68BD3EBE" w14:textId="77777777" w:rsidR="00AB0401" w:rsidRPr="00C8603F" w:rsidRDefault="00AB0401" w:rsidP="00AB0401">
      <w:pPr>
        <w:pStyle w:val="ScrollListBullet1"/>
        <w:rPr>
          <w:rFonts w:cs="Times New Roman"/>
        </w:rPr>
      </w:pPr>
      <w:r w:rsidRPr="00C8603F">
        <w:rPr>
          <w:rFonts w:cs="Times New Roman"/>
        </w:rPr>
        <w:t xml:space="preserve">Щелкните левой кнопкой мыши на количество записанных. Отобразится форма </w:t>
      </w:r>
      <w:r w:rsidRPr="00C8603F">
        <w:rPr>
          <w:rFonts w:cs="Times New Roman"/>
          <w:b/>
        </w:rPr>
        <w:t>Групповой прием</w:t>
      </w:r>
      <w:r w:rsidRPr="00C8603F">
        <w:rPr>
          <w:rFonts w:cs="Times New Roman"/>
        </w:rPr>
        <w:t>.</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54DA385D" w14:textId="77777777" w:rsidTr="00515563">
        <w:tc>
          <w:tcPr>
            <w:tcW w:w="8519" w:type="dxa"/>
            <w:tcBorders>
              <w:top w:val="nil"/>
              <w:left w:val="nil"/>
              <w:bottom w:val="nil"/>
              <w:right w:val="nil"/>
            </w:tcBorders>
            <w:shd w:val="solid" w:color="FFFFFF" w:fill="FFFFFF"/>
          </w:tcPr>
          <w:p w14:paraId="3F1CF470" w14:textId="77777777" w:rsidR="00AB0401" w:rsidRPr="00C8603F" w:rsidRDefault="00AB0401" w:rsidP="00515563">
            <w:pPr>
              <w:pStyle w:val="ScrollPanelNormal"/>
              <w:spacing w:beforeAutospacing="1"/>
              <w:jc w:val="center"/>
            </w:pPr>
            <w:r w:rsidRPr="00C8603F">
              <w:rPr>
                <w:noProof/>
                <w:sz w:val="20"/>
                <w:szCs w:val="20"/>
              </w:rPr>
              <w:lastRenderedPageBreak/>
              <w:drawing>
                <wp:inline distT="0" distB="0" distL="0" distR="0" wp14:anchorId="0199FCBA" wp14:editId="0B812472">
                  <wp:extent cx="3905795" cy="3277057"/>
                  <wp:effectExtent l="0" t="0" r="0" b="0"/>
                  <wp:docPr id="100056" name="Рисунок 100056" descr="_scroll_external/attachments/2020-06-04_220500-98892c03416bffc03813982497b2ae58bf619f3886312f1a5176cf67c8f5bf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82405" name=""/>
                          <pic:cNvPicPr>
                            <a:picLocks noChangeAspect="1"/>
                          </pic:cNvPicPr>
                        </pic:nvPicPr>
                        <pic:blipFill>
                          <a:blip r:embed="rId65"/>
                          <a:stretch>
                            <a:fillRect/>
                          </a:stretch>
                        </pic:blipFill>
                        <pic:spPr>
                          <a:xfrm>
                            <a:off x="0" y="0"/>
                            <a:ext cx="3905795" cy="3277057"/>
                          </a:xfrm>
                          <a:prstGeom prst="rect">
                            <a:avLst/>
                          </a:prstGeom>
                          <a:ln w="9525">
                            <a:solidFill>
                              <a:srgbClr val="000000"/>
                            </a:solidFill>
                          </a:ln>
                        </pic:spPr>
                      </pic:pic>
                    </a:graphicData>
                  </a:graphic>
                </wp:inline>
              </w:drawing>
            </w:r>
          </w:p>
        </w:tc>
      </w:tr>
    </w:tbl>
    <w:p w14:paraId="52B13328" w14:textId="77777777" w:rsidR="00AB0401" w:rsidRPr="00C8603F" w:rsidRDefault="00AB0401" w:rsidP="00AB0401">
      <w:pPr>
        <w:pStyle w:val="ScrollListBullet1"/>
        <w:rPr>
          <w:rFonts w:cs="Times New Roman"/>
        </w:rPr>
      </w:pPr>
      <w:r w:rsidRPr="00C8603F">
        <w:rPr>
          <w:rFonts w:cs="Times New Roman"/>
        </w:rPr>
        <w:t>Установите флаг напротив ФИО пациентов, которые присутствовали на приеме.</w:t>
      </w:r>
    </w:p>
    <w:p w14:paraId="73046A88" w14:textId="77777777" w:rsidR="00AB0401" w:rsidRPr="00C8603F" w:rsidRDefault="00AB0401" w:rsidP="00AB0401">
      <w:pPr>
        <w:pStyle w:val="ScrollListBullet1"/>
        <w:rPr>
          <w:rFonts w:cs="Times New Roman"/>
        </w:rPr>
      </w:pPr>
      <w:r w:rsidRPr="00C8603F">
        <w:rPr>
          <w:rFonts w:cs="Times New Roman"/>
        </w:rPr>
        <w:t xml:space="preserve">Нажмите кнопку </w:t>
      </w:r>
      <w:r w:rsidRPr="00C8603F">
        <w:rPr>
          <w:rFonts w:cs="Times New Roman"/>
          <w:b/>
        </w:rPr>
        <w:t>Сохранить</w:t>
      </w:r>
      <w:r w:rsidRPr="00C8603F">
        <w:rPr>
          <w:rFonts w:cs="Times New Roman"/>
        </w:rPr>
        <w:t>.</w:t>
      </w:r>
    </w:p>
    <w:p w14:paraId="0B77DDEB" w14:textId="77777777" w:rsidR="00AB0401" w:rsidRPr="00C8603F" w:rsidRDefault="00AB0401" w:rsidP="00A95515">
      <w:pPr>
        <w:pStyle w:val="ScrollListBullet2"/>
        <w:numPr>
          <w:ilvl w:val="0"/>
          <w:numId w:val="46"/>
        </w:numPr>
      </w:pPr>
      <w:r w:rsidRPr="00C8603F">
        <w:t xml:space="preserve">Если отмечен хотя бы один пациент из списка, то в столбце </w:t>
      </w:r>
      <w:r w:rsidRPr="00C8603F">
        <w:rPr>
          <w:b/>
        </w:rPr>
        <w:t>Осмотр</w:t>
      </w:r>
      <w:r w:rsidRPr="00C8603F">
        <w:t xml:space="preserve"> на главной форме АРМ устанавливается галочка.</w:t>
      </w:r>
    </w:p>
    <w:p w14:paraId="10893340" w14:textId="77777777" w:rsidR="00AB0401" w:rsidRPr="00C8603F" w:rsidRDefault="00AB0401" w:rsidP="00A95515">
      <w:pPr>
        <w:pStyle w:val="ScrollListBullet2"/>
        <w:numPr>
          <w:ilvl w:val="0"/>
          <w:numId w:val="46"/>
        </w:numPr>
      </w:pPr>
      <w:r w:rsidRPr="00C8603F">
        <w:t>Для направлений, связанных с отмеченными записями, устанавливается статус "Обслужено".</w:t>
      </w:r>
    </w:p>
    <w:p w14:paraId="7A7FDE89" w14:textId="77777777" w:rsidR="00AB0401" w:rsidRPr="00C8603F" w:rsidRDefault="00AB0401" w:rsidP="00A95515">
      <w:pPr>
        <w:pStyle w:val="ScrollListBullet2"/>
        <w:numPr>
          <w:ilvl w:val="0"/>
          <w:numId w:val="46"/>
        </w:numPr>
      </w:pPr>
      <w:r w:rsidRPr="00C8603F">
        <w:t>Направления, связанные с неотмеченными записями, отменяются с причиной "Неявка пациента".</w:t>
      </w:r>
    </w:p>
    <w:p w14:paraId="16892821" w14:textId="77777777" w:rsidR="00AB0401" w:rsidRPr="00C8603F" w:rsidRDefault="00AB0401" w:rsidP="00AB0401">
      <w:pPr>
        <w:pStyle w:val="2"/>
      </w:pPr>
      <w:bookmarkStart w:id="145" w:name="_Toc256000044"/>
      <w:bookmarkStart w:id="146" w:name="scroll-bookmark-4"/>
      <w:bookmarkStart w:id="147" w:name="_Toc57304772"/>
      <w:r w:rsidRPr="00C8603F">
        <w:t>Добавление и редактирование примечаний</w:t>
      </w:r>
      <w:bookmarkEnd w:id="145"/>
      <w:bookmarkEnd w:id="146"/>
      <w:bookmarkEnd w:id="147"/>
    </w:p>
    <w:p w14:paraId="26D5454B" w14:textId="77777777" w:rsidR="00AB0401" w:rsidRPr="00C8603F" w:rsidRDefault="00AB0401" w:rsidP="008D4EFA">
      <w:r w:rsidRPr="00C8603F">
        <w:t>Возможность добавления примечаний доступна для пользователей АРМ регистратора поликлиники и АРМ врача поликлиники, диагностики, лаборанта и ряда других АРМ.</w:t>
      </w:r>
    </w:p>
    <w:p w14:paraId="5ED016C6" w14:textId="77777777" w:rsidR="00AB0401" w:rsidRPr="00C8603F" w:rsidRDefault="00AB0401" w:rsidP="008D4EFA">
      <w:r w:rsidRPr="00C8603F">
        <w:t xml:space="preserve">Созданные примечания в зависимости от установленных параметров (видимость, период действия) отображаются на портале </w:t>
      </w:r>
      <w:proofErr w:type="spellStart"/>
      <w:r w:rsidRPr="00C8603F">
        <w:t>самозаписи</w:t>
      </w:r>
      <w:proofErr w:type="spellEnd"/>
      <w:r w:rsidRPr="00C8603F">
        <w:t>, в мастере записи, в электронной регистратуре, мобильном приложении.</w:t>
      </w:r>
    </w:p>
    <w:p w14:paraId="7006A389" w14:textId="77777777" w:rsidR="00AB0401" w:rsidRPr="00C8603F" w:rsidRDefault="00AB0401" w:rsidP="008D4EFA">
      <w:r w:rsidRPr="00C8603F">
        <w:t>Примечание может быть установлено:</w:t>
      </w:r>
    </w:p>
    <w:p w14:paraId="49BCB767" w14:textId="77777777" w:rsidR="00AB0401" w:rsidRPr="00C8603F" w:rsidRDefault="00AB0401" w:rsidP="00AB0401">
      <w:pPr>
        <w:pStyle w:val="ScrollListBullet1"/>
        <w:rPr>
          <w:rFonts w:cs="Times New Roman"/>
        </w:rPr>
      </w:pPr>
      <w:r w:rsidRPr="00C8603F">
        <w:rPr>
          <w:rFonts w:cs="Times New Roman"/>
          <w:b/>
        </w:rPr>
        <w:t>На врача</w:t>
      </w:r>
      <w:r w:rsidRPr="00C8603F">
        <w:rPr>
          <w:rFonts w:cs="Times New Roman"/>
        </w:rPr>
        <w:t>. На форме создания примечание не указывается дата и время. Примечание отображается над расписанием.</w:t>
      </w:r>
    </w:p>
    <w:p w14:paraId="67D4D557" w14:textId="77777777" w:rsidR="00AB0401" w:rsidRPr="00C8603F" w:rsidRDefault="00AB0401" w:rsidP="00AB0401">
      <w:pPr>
        <w:pStyle w:val="ScrollListBullet1"/>
        <w:rPr>
          <w:rFonts w:cs="Times New Roman"/>
        </w:rPr>
      </w:pPr>
      <w:r w:rsidRPr="00C8603F">
        <w:rPr>
          <w:rFonts w:cs="Times New Roman"/>
          <w:b/>
        </w:rPr>
        <w:lastRenderedPageBreak/>
        <w:t>На день/период дней</w:t>
      </w:r>
      <w:r w:rsidRPr="00C8603F">
        <w:rPr>
          <w:rFonts w:cs="Times New Roman"/>
        </w:rPr>
        <w:t>. На форме создания примечания указывается дата, но не время. Примечание отображается над расписанием на день.</w:t>
      </w:r>
    </w:p>
    <w:p w14:paraId="6B094C29" w14:textId="77777777" w:rsidR="00AB0401" w:rsidRPr="00C8603F" w:rsidRDefault="00AB0401" w:rsidP="00AB0401">
      <w:pPr>
        <w:pStyle w:val="ScrollListBullet1"/>
        <w:rPr>
          <w:rFonts w:cs="Times New Roman"/>
        </w:rPr>
      </w:pPr>
      <w:r w:rsidRPr="00C8603F">
        <w:rPr>
          <w:rFonts w:cs="Times New Roman"/>
          <w:b/>
        </w:rPr>
        <w:t>На время/временной период</w:t>
      </w:r>
      <w:r w:rsidRPr="00C8603F">
        <w:rPr>
          <w:rFonts w:cs="Times New Roman"/>
        </w:rPr>
        <w:t>. На форме создания примечания указывается дата и время. В ячейке бирки, на которую установлено примечание, указывается восклицательный знак. Примечание отображается во всплывающей подсказке при наведении курсора на знак. Если в расписании имеется несколько одинаковых примечаний, при наведении курсора на один из них, все одинаковые примечания будут отмечены рамкой.</w:t>
      </w:r>
    </w:p>
    <w:p w14:paraId="5EBBADC4" w14:textId="77777777" w:rsidR="00AB0401" w:rsidRPr="00C8603F" w:rsidRDefault="00AB0401" w:rsidP="008D4EFA">
      <w:r w:rsidRPr="00C8603F">
        <w:rPr>
          <w:noProof/>
        </w:rPr>
        <w:drawing>
          <wp:inline distT="0" distB="0" distL="0" distR="0" wp14:anchorId="745FD7B8" wp14:editId="1BE39CED">
            <wp:extent cx="6295390" cy="4208520"/>
            <wp:effectExtent l="0" t="0" r="0" b="0"/>
            <wp:docPr id="100057" name="Рисунок 100057" descr="_scroll_external/attachments/2020-04-28_124711-70b7b1af5f5ffde5c9605bac09a24f54b10be5825e77aca9f5461dcc5c4814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40951" name=""/>
                    <pic:cNvPicPr>
                      <a:picLocks noChangeAspect="1"/>
                    </pic:cNvPicPr>
                  </pic:nvPicPr>
                  <pic:blipFill>
                    <a:blip r:embed="rId19"/>
                    <a:stretch>
                      <a:fillRect/>
                    </a:stretch>
                  </pic:blipFill>
                  <pic:spPr>
                    <a:xfrm>
                      <a:off x="0" y="0"/>
                      <a:ext cx="6295390" cy="4208520"/>
                    </a:xfrm>
                    <a:prstGeom prst="rect">
                      <a:avLst/>
                    </a:prstGeom>
                    <a:ln w="9525">
                      <a:solidFill>
                        <a:srgbClr val="000000"/>
                      </a:solidFill>
                    </a:ln>
                  </pic:spPr>
                </pic:pic>
              </a:graphicData>
            </a:graphic>
          </wp:inline>
        </w:drawing>
      </w:r>
    </w:p>
    <w:p w14:paraId="61060F31" w14:textId="77777777" w:rsidR="00AB0401" w:rsidRPr="00C8603F" w:rsidRDefault="00AB0401" w:rsidP="008D4EFA">
      <w:r w:rsidRPr="00C8603F">
        <w:t>Примечания без даты и периода (примечания на врача) отображаются над расписанием в целом.</w:t>
      </w:r>
    </w:p>
    <w:p w14:paraId="4081C695" w14:textId="77777777" w:rsidR="00AB0401" w:rsidRPr="00C8603F" w:rsidRDefault="00AB0401" w:rsidP="008D4EFA">
      <w:r w:rsidRPr="00C8603F">
        <w:t>Добавление примечания:</w:t>
      </w:r>
    </w:p>
    <w:p w14:paraId="4DAC1EAA" w14:textId="77777777" w:rsidR="00AB0401" w:rsidRPr="00C8603F" w:rsidRDefault="00AB0401" w:rsidP="008D4EFA">
      <w:r w:rsidRPr="00C8603F">
        <w:t xml:space="preserve">Для добавления примечаний предназначена нижняя область </w:t>
      </w:r>
      <w:r w:rsidRPr="00C8603F">
        <w:rPr>
          <w:b/>
        </w:rPr>
        <w:t>Примечания</w:t>
      </w:r>
      <w:r w:rsidRPr="00C8603F">
        <w:t xml:space="preserve"> на форме работы с расписанием. Для того чтобы свернуть/развернуть раздел нажмите на его наименование.</w:t>
      </w:r>
    </w:p>
    <w:p w14:paraId="5F21461C" w14:textId="77777777" w:rsidR="00AB0401" w:rsidRPr="00C8603F" w:rsidRDefault="00AB0401" w:rsidP="008D4EFA">
      <w:r w:rsidRPr="00C8603F">
        <w:rPr>
          <w:noProof/>
        </w:rPr>
        <w:lastRenderedPageBreak/>
        <w:drawing>
          <wp:inline distT="0" distB="0" distL="0" distR="0" wp14:anchorId="060801B3" wp14:editId="7C35DC15">
            <wp:extent cx="6295390" cy="1646695"/>
            <wp:effectExtent l="0" t="0" r="0" b="0"/>
            <wp:docPr id="100058" name="Рисунок 100058" descr="_scroll_external/attachments/2016-11-21_114159-abc508561371514c7b99ff928a03c22072d714dbf8282fde7608d70446ec9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34463" name=""/>
                    <pic:cNvPicPr>
                      <a:picLocks noChangeAspect="1"/>
                    </pic:cNvPicPr>
                  </pic:nvPicPr>
                  <pic:blipFill>
                    <a:blip r:embed="rId20"/>
                    <a:stretch>
                      <a:fillRect/>
                    </a:stretch>
                  </pic:blipFill>
                  <pic:spPr>
                    <a:xfrm>
                      <a:off x="0" y="0"/>
                      <a:ext cx="6295390" cy="1646695"/>
                    </a:xfrm>
                    <a:prstGeom prst="rect">
                      <a:avLst/>
                    </a:prstGeom>
                    <a:ln w="9525">
                      <a:solidFill>
                        <a:srgbClr val="000000"/>
                      </a:solidFill>
                    </a:ln>
                  </pic:spPr>
                </pic:pic>
              </a:graphicData>
            </a:graphic>
          </wp:inline>
        </w:drawing>
      </w:r>
    </w:p>
    <w:p w14:paraId="1A8B7EA9" w14:textId="77777777" w:rsidR="00AB0401" w:rsidRPr="00C8603F" w:rsidRDefault="00AB0401" w:rsidP="008D4EFA">
      <w:r w:rsidRPr="00C8603F">
        <w:t>Область содержит:</w:t>
      </w:r>
    </w:p>
    <w:p w14:paraId="7486CEBE" w14:textId="77777777" w:rsidR="00AB0401" w:rsidRPr="00C8603F" w:rsidRDefault="00AB0401" w:rsidP="00A95515">
      <w:pPr>
        <w:pStyle w:val="ScrollListBullet"/>
        <w:numPr>
          <w:ilvl w:val="0"/>
          <w:numId w:val="60"/>
        </w:numPr>
        <w:rPr>
          <w:rFonts w:cs="Times New Roman"/>
        </w:rPr>
      </w:pPr>
      <w:r w:rsidRPr="00C8603F">
        <w:rPr>
          <w:rFonts w:cs="Times New Roman"/>
        </w:rPr>
        <w:t>список примечаний;</w:t>
      </w:r>
    </w:p>
    <w:p w14:paraId="72B63573" w14:textId="77777777" w:rsidR="00AB0401" w:rsidRPr="00C8603F" w:rsidRDefault="00AB0401" w:rsidP="00A95515">
      <w:pPr>
        <w:pStyle w:val="ScrollListBullet"/>
        <w:numPr>
          <w:ilvl w:val="0"/>
          <w:numId w:val="60"/>
        </w:numPr>
        <w:rPr>
          <w:rFonts w:cs="Times New Roman"/>
        </w:rPr>
      </w:pPr>
      <w:r w:rsidRPr="00C8603F">
        <w:rPr>
          <w:rFonts w:cs="Times New Roman"/>
        </w:rPr>
        <w:t>панель фильтров.</w:t>
      </w:r>
    </w:p>
    <w:p w14:paraId="532D624E" w14:textId="77777777" w:rsidR="00AB0401" w:rsidRPr="00C8603F" w:rsidRDefault="00AB0401" w:rsidP="008D4EFA">
      <w:r w:rsidRPr="00C8603F">
        <w:t>Для фильтрации списка примечаний:</w:t>
      </w:r>
    </w:p>
    <w:p w14:paraId="0F2128F9" w14:textId="77777777" w:rsidR="00AB0401" w:rsidRPr="00C8603F" w:rsidRDefault="00AB0401" w:rsidP="00AB0401">
      <w:pPr>
        <w:pStyle w:val="ScrollListBullet1"/>
        <w:rPr>
          <w:rFonts w:cs="Times New Roman"/>
        </w:rPr>
      </w:pPr>
      <w:r w:rsidRPr="00C8603F">
        <w:rPr>
          <w:rFonts w:cs="Times New Roman"/>
        </w:rPr>
        <w:t xml:space="preserve">Нажмите кнопку </w:t>
      </w:r>
      <w:r w:rsidRPr="00C8603F">
        <w:rPr>
          <w:rFonts w:cs="Times New Roman"/>
          <w:noProof/>
          <w:lang w:eastAsia="ru-RU"/>
        </w:rPr>
        <w:drawing>
          <wp:inline distT="0" distB="0" distL="0" distR="0" wp14:anchorId="39490A57" wp14:editId="421E770F">
            <wp:extent cx="161905" cy="161905"/>
            <wp:effectExtent l="0" t="0" r="0" b="0"/>
            <wp:docPr id="100059" name="Рисунок 100059" descr="_scroll_external/attachments/strelka_vniz-9e31fc512f5ad2ac5a4ea7f9c6e36090cc1c2de0b74fc0091a7ff022cc465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64293" name=""/>
                    <pic:cNvPicPr>
                      <a:picLocks noChangeAspect="1"/>
                    </pic:cNvPicPr>
                  </pic:nvPicPr>
                  <pic:blipFill>
                    <a:blip r:embed="rId21"/>
                    <a:stretch>
                      <a:fillRect/>
                    </a:stretch>
                  </pic:blipFill>
                  <pic:spPr>
                    <a:xfrm>
                      <a:off x="0" y="0"/>
                      <a:ext cx="161905" cy="161905"/>
                    </a:xfrm>
                    <a:prstGeom prst="rect">
                      <a:avLst/>
                    </a:prstGeom>
                  </pic:spPr>
                </pic:pic>
              </a:graphicData>
            </a:graphic>
          </wp:inline>
        </w:drawing>
      </w:r>
      <w:r w:rsidRPr="00C8603F">
        <w:rPr>
          <w:rFonts w:cs="Times New Roman"/>
        </w:rPr>
        <w:t xml:space="preserve"> под заголовком области.</w:t>
      </w:r>
    </w:p>
    <w:p w14:paraId="062D9BBF" w14:textId="77777777" w:rsidR="00AB0401" w:rsidRPr="00C8603F" w:rsidRDefault="00AB0401" w:rsidP="00AB0401">
      <w:pPr>
        <w:pStyle w:val="ScrollListBullet1"/>
        <w:rPr>
          <w:rFonts w:cs="Times New Roman"/>
        </w:rPr>
      </w:pPr>
      <w:r w:rsidRPr="00C8603F">
        <w:rPr>
          <w:rFonts w:cs="Times New Roman"/>
        </w:rPr>
        <w:t>Отобразится панель фильтров.</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46412575" w14:textId="77777777" w:rsidTr="00515563">
        <w:tc>
          <w:tcPr>
            <w:tcW w:w="8519" w:type="dxa"/>
            <w:tcBorders>
              <w:top w:val="nil"/>
              <w:left w:val="nil"/>
              <w:bottom w:val="nil"/>
              <w:right w:val="nil"/>
            </w:tcBorders>
            <w:shd w:val="solid" w:color="FFFFFF" w:fill="FFFFFF"/>
          </w:tcPr>
          <w:p w14:paraId="1EBCA636"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25CA50EB" wp14:editId="5D8F125F">
                  <wp:extent cx="4574540" cy="444130"/>
                  <wp:effectExtent l="0" t="0" r="0" b="0"/>
                  <wp:docPr id="100060" name="Рисунок 100060" descr="_scroll_external/attachments/2016-11-21_115350-2cfde5d4695e9a62d6f044040e828b64335a5ed05e90d7b7f5c25a82e52b73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98448" name=""/>
                          <pic:cNvPicPr>
                            <a:picLocks noChangeAspect="1"/>
                          </pic:cNvPicPr>
                        </pic:nvPicPr>
                        <pic:blipFill>
                          <a:blip r:embed="rId22"/>
                          <a:stretch>
                            <a:fillRect/>
                          </a:stretch>
                        </pic:blipFill>
                        <pic:spPr>
                          <a:xfrm>
                            <a:off x="0" y="0"/>
                            <a:ext cx="4574540" cy="444130"/>
                          </a:xfrm>
                          <a:prstGeom prst="rect">
                            <a:avLst/>
                          </a:prstGeom>
                          <a:ln w="9525">
                            <a:solidFill>
                              <a:srgbClr val="000000"/>
                            </a:solidFill>
                          </a:ln>
                        </pic:spPr>
                      </pic:pic>
                    </a:graphicData>
                  </a:graphic>
                </wp:inline>
              </w:drawing>
            </w:r>
          </w:p>
        </w:tc>
      </w:tr>
    </w:tbl>
    <w:p w14:paraId="4C46CA0D" w14:textId="77777777" w:rsidR="00AB0401" w:rsidRPr="00C8603F" w:rsidRDefault="00AB0401" w:rsidP="00AB0401">
      <w:pPr>
        <w:pStyle w:val="ScrollListBullet1"/>
        <w:rPr>
          <w:rFonts w:cs="Times New Roman"/>
        </w:rPr>
      </w:pPr>
      <w:r w:rsidRPr="00C8603F">
        <w:rPr>
          <w:rFonts w:cs="Times New Roman"/>
        </w:rPr>
        <w:t>Укажите параметры фильтрации в полях панели фильтров.</w:t>
      </w:r>
    </w:p>
    <w:p w14:paraId="52C238AD" w14:textId="77777777" w:rsidR="00AB0401" w:rsidRPr="00C8603F" w:rsidRDefault="00AB0401" w:rsidP="00AB0401">
      <w:pPr>
        <w:pStyle w:val="ScrollListBullet1"/>
        <w:rPr>
          <w:rFonts w:cs="Times New Roman"/>
        </w:rPr>
      </w:pPr>
      <w:r w:rsidRPr="00C8603F">
        <w:rPr>
          <w:rFonts w:cs="Times New Roman"/>
        </w:rPr>
        <w:t xml:space="preserve">Нажмите кнопку </w:t>
      </w:r>
      <w:r w:rsidRPr="00C8603F">
        <w:rPr>
          <w:rFonts w:cs="Times New Roman"/>
          <w:b/>
        </w:rPr>
        <w:t>Найти</w:t>
      </w:r>
      <w:r w:rsidRPr="00C8603F">
        <w:rPr>
          <w:rFonts w:cs="Times New Roman"/>
        </w:rPr>
        <w:t>.</w:t>
      </w:r>
    </w:p>
    <w:p w14:paraId="00052A88" w14:textId="77777777" w:rsidR="00AB0401" w:rsidRPr="00C8603F" w:rsidRDefault="00AB0401" w:rsidP="008D4EFA">
      <w:r w:rsidRPr="00C8603F">
        <w:t xml:space="preserve">В результате в списке останутся только примечания, которые удовлетворяют условиям фильтрации. Нажмите кнопку </w:t>
      </w:r>
      <w:r w:rsidRPr="00C8603F">
        <w:rPr>
          <w:b/>
        </w:rPr>
        <w:t>Сброс</w:t>
      </w:r>
      <w:r w:rsidRPr="00C8603F">
        <w:t xml:space="preserve"> для отмены фильтрации и сброса параметров.</w:t>
      </w:r>
    </w:p>
    <w:p w14:paraId="613D432D" w14:textId="77777777" w:rsidR="00AB0401" w:rsidRPr="00C8603F" w:rsidRDefault="00AB0401" w:rsidP="008D4EFA">
      <w:r w:rsidRPr="00C8603F">
        <w:t>Описание полей панели фильтров:</w:t>
      </w:r>
    </w:p>
    <w:p w14:paraId="0646EFCB" w14:textId="77777777" w:rsidR="00AB0401" w:rsidRPr="00C8603F" w:rsidRDefault="00AB0401" w:rsidP="00A95515">
      <w:pPr>
        <w:pStyle w:val="ScrollListBullet"/>
        <w:numPr>
          <w:ilvl w:val="0"/>
          <w:numId w:val="47"/>
        </w:numPr>
        <w:rPr>
          <w:rFonts w:cs="Times New Roman"/>
        </w:rPr>
      </w:pPr>
      <w:r w:rsidRPr="00C8603F">
        <w:rPr>
          <w:rFonts w:cs="Times New Roman"/>
          <w:b/>
        </w:rPr>
        <w:t>Период действия примечания</w:t>
      </w:r>
      <w:r w:rsidRPr="00C8603F">
        <w:rPr>
          <w:rFonts w:cs="Times New Roman"/>
        </w:rPr>
        <w:t xml:space="preserve"> - указывается при помощи календарей период, за который будут отображаться примечания в списке. По умолчанию - период, указанный в верхней части формы.</w:t>
      </w:r>
    </w:p>
    <w:p w14:paraId="6A69E2EF" w14:textId="77777777" w:rsidR="00AB0401" w:rsidRPr="00C8603F" w:rsidRDefault="00AB0401" w:rsidP="00A95515">
      <w:pPr>
        <w:pStyle w:val="ScrollListBullet"/>
        <w:numPr>
          <w:ilvl w:val="0"/>
          <w:numId w:val="47"/>
        </w:numPr>
        <w:rPr>
          <w:rFonts w:cs="Times New Roman"/>
        </w:rPr>
      </w:pPr>
      <w:r w:rsidRPr="00C8603F">
        <w:rPr>
          <w:rFonts w:cs="Times New Roman"/>
          <w:b/>
        </w:rPr>
        <w:t>Видимость</w:t>
      </w:r>
      <w:r w:rsidRPr="00C8603F">
        <w:rPr>
          <w:rFonts w:cs="Times New Roman"/>
        </w:rPr>
        <w:t xml:space="preserve"> - значение выбирается из выпадающего списка:</w:t>
      </w:r>
    </w:p>
    <w:p w14:paraId="7B33E0C2" w14:textId="77777777" w:rsidR="00AB0401" w:rsidRPr="00C8603F" w:rsidRDefault="00AB0401" w:rsidP="00A95515">
      <w:pPr>
        <w:pStyle w:val="ScrollListBullet2"/>
        <w:numPr>
          <w:ilvl w:val="0"/>
          <w:numId w:val="48"/>
        </w:numPr>
        <w:tabs>
          <w:tab w:val="clear" w:pos="1315"/>
          <w:tab w:val="num" w:pos="1780"/>
        </w:tabs>
        <w:ind w:left="1780" w:hanging="465"/>
      </w:pPr>
      <w:r w:rsidRPr="00C8603F">
        <w:rPr>
          <w:b/>
        </w:rPr>
        <w:t>Всем</w:t>
      </w:r>
      <w:r w:rsidRPr="00C8603F">
        <w:t>;</w:t>
      </w:r>
    </w:p>
    <w:p w14:paraId="10426EF0" w14:textId="77777777" w:rsidR="00AB0401" w:rsidRPr="00C8603F" w:rsidRDefault="00AB0401" w:rsidP="00A95515">
      <w:pPr>
        <w:pStyle w:val="ScrollListBullet2"/>
        <w:numPr>
          <w:ilvl w:val="0"/>
          <w:numId w:val="48"/>
        </w:numPr>
        <w:tabs>
          <w:tab w:val="clear" w:pos="1315"/>
          <w:tab w:val="num" w:pos="1780"/>
        </w:tabs>
        <w:ind w:left="1780" w:hanging="465"/>
      </w:pPr>
      <w:r w:rsidRPr="00C8603F">
        <w:rPr>
          <w:b/>
        </w:rPr>
        <w:t>Всем МО</w:t>
      </w:r>
      <w:r w:rsidRPr="00C8603F">
        <w:t>;</w:t>
      </w:r>
    </w:p>
    <w:p w14:paraId="5FA6956C" w14:textId="77777777" w:rsidR="00AB0401" w:rsidRPr="00C8603F" w:rsidRDefault="00AB0401" w:rsidP="00A95515">
      <w:pPr>
        <w:pStyle w:val="ScrollListBullet2"/>
        <w:numPr>
          <w:ilvl w:val="0"/>
          <w:numId w:val="48"/>
        </w:numPr>
        <w:tabs>
          <w:tab w:val="clear" w:pos="1315"/>
          <w:tab w:val="num" w:pos="1780"/>
        </w:tabs>
        <w:ind w:left="1780" w:hanging="465"/>
      </w:pPr>
      <w:r w:rsidRPr="00C8603F">
        <w:rPr>
          <w:b/>
        </w:rPr>
        <w:t>Только своим МО</w:t>
      </w:r>
      <w:r w:rsidRPr="00C8603F">
        <w:t>.</w:t>
      </w:r>
    </w:p>
    <w:p w14:paraId="14BF3ED5" w14:textId="77777777" w:rsidR="00AB0401" w:rsidRPr="00C8603F" w:rsidRDefault="00AB0401" w:rsidP="00A95515">
      <w:pPr>
        <w:pStyle w:val="ScrollListBullet"/>
        <w:numPr>
          <w:ilvl w:val="0"/>
          <w:numId w:val="47"/>
        </w:numPr>
        <w:rPr>
          <w:rFonts w:cs="Times New Roman"/>
        </w:rPr>
      </w:pPr>
      <w:r w:rsidRPr="00C8603F">
        <w:rPr>
          <w:rFonts w:cs="Times New Roman"/>
          <w:b/>
        </w:rPr>
        <w:t>Тип</w:t>
      </w:r>
      <w:r w:rsidRPr="00C8603F">
        <w:rPr>
          <w:rFonts w:cs="Times New Roman"/>
        </w:rPr>
        <w:t xml:space="preserve"> - выбирается тип примечания из выпадающего списка.</w:t>
      </w:r>
    </w:p>
    <w:p w14:paraId="07DA28C1" w14:textId="77777777" w:rsidR="00AB0401" w:rsidRPr="00C8603F" w:rsidRDefault="00AB0401" w:rsidP="00A95515">
      <w:pPr>
        <w:pStyle w:val="ScrollListBullet"/>
        <w:numPr>
          <w:ilvl w:val="0"/>
          <w:numId w:val="47"/>
        </w:numPr>
        <w:rPr>
          <w:rFonts w:cs="Times New Roman"/>
        </w:rPr>
      </w:pPr>
      <w:r w:rsidRPr="00C8603F">
        <w:rPr>
          <w:rFonts w:cs="Times New Roman"/>
          <w:b/>
        </w:rPr>
        <w:t>Текст</w:t>
      </w:r>
      <w:r w:rsidRPr="00C8603F">
        <w:rPr>
          <w:rFonts w:cs="Times New Roman"/>
        </w:rPr>
        <w:t xml:space="preserve"> - указывается текст или часть текста примечания.</w:t>
      </w:r>
    </w:p>
    <w:p w14:paraId="575A3081" w14:textId="77777777" w:rsidR="00AB0401" w:rsidRPr="00C8603F" w:rsidRDefault="00AB0401" w:rsidP="008D4EFA">
      <w:r w:rsidRPr="00C8603F">
        <w:t xml:space="preserve">Если на панели фильтров не указан период, в списке отображаются примечания, действующие на выбранный день (выбранный на панели </w:t>
      </w:r>
      <w:r w:rsidRPr="00C8603F">
        <w:rPr>
          <w:b/>
        </w:rPr>
        <w:t>Период</w:t>
      </w:r>
      <w:r w:rsidRPr="00C8603F">
        <w:t xml:space="preserve"> в верхней части формы).</w:t>
      </w:r>
    </w:p>
    <w:p w14:paraId="3A03AE23" w14:textId="77777777" w:rsidR="00AB0401" w:rsidRPr="00C8603F" w:rsidRDefault="00AB0401" w:rsidP="00A95515">
      <w:pPr>
        <w:pStyle w:val="ScrollListBullet"/>
        <w:numPr>
          <w:ilvl w:val="0"/>
          <w:numId w:val="49"/>
        </w:numPr>
        <w:rPr>
          <w:rFonts w:cs="Times New Roman"/>
        </w:rPr>
      </w:pPr>
      <w:r w:rsidRPr="00C8603F">
        <w:rPr>
          <w:rFonts w:cs="Times New Roman"/>
        </w:rPr>
        <w:lastRenderedPageBreak/>
        <w:t>Для того чтобы добавить или редактировать примечание:</w:t>
      </w:r>
    </w:p>
    <w:p w14:paraId="3A3C566C" w14:textId="77777777" w:rsidR="00AB0401" w:rsidRPr="00C8603F" w:rsidRDefault="00AB0401" w:rsidP="00AB0401">
      <w:pPr>
        <w:pStyle w:val="ScrollListBullet2"/>
      </w:pPr>
      <w:r w:rsidRPr="00C8603F">
        <w:t xml:space="preserve">Нажмите кнопку </w:t>
      </w:r>
      <w:r w:rsidRPr="00C8603F">
        <w:rPr>
          <w:b/>
        </w:rPr>
        <w:t>Добавить</w:t>
      </w:r>
      <w:r w:rsidRPr="00C8603F">
        <w:t>. Отобразится окно добавления примечания.</w:t>
      </w:r>
    </w:p>
    <w:tbl>
      <w:tblPr>
        <w:tblStyle w:val="ScrollPanel"/>
        <w:tblW w:w="0" w:type="auto"/>
        <w:tblInd w:w="1780" w:type="dxa"/>
        <w:tblLayout w:type="fixed"/>
        <w:tblLook w:val="0180" w:firstRow="0" w:lastRow="0" w:firstColumn="1" w:lastColumn="1" w:noHBand="0" w:noVBand="0"/>
      </w:tblPr>
      <w:tblGrid>
        <w:gridCol w:w="8134"/>
      </w:tblGrid>
      <w:tr w:rsidR="00AB0401" w:rsidRPr="00C8603F" w14:paraId="5954CB6B" w14:textId="77777777" w:rsidTr="00515563">
        <w:tc>
          <w:tcPr>
            <w:tcW w:w="8054" w:type="dxa"/>
            <w:tcBorders>
              <w:top w:val="nil"/>
              <w:left w:val="nil"/>
              <w:bottom w:val="nil"/>
              <w:right w:val="nil"/>
            </w:tcBorders>
            <w:shd w:val="solid" w:color="FFFFFF" w:fill="FFFFFF"/>
          </w:tcPr>
          <w:p w14:paraId="37CC41AE"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54C0BFE5" wp14:editId="018E97ED">
                  <wp:extent cx="3983990" cy="2511276"/>
                  <wp:effectExtent l="0" t="0" r="0" b="0"/>
                  <wp:docPr id="100061" name="Рисунок 100061" descr="_scroll_external/attachments/2013-10-01_112800-ba59e317546bb065481e537c165a7dd0c4b96c9d4eb4436d9a1397e78c56b5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65147" name=""/>
                          <pic:cNvPicPr>
                            <a:picLocks noChangeAspect="1"/>
                          </pic:cNvPicPr>
                        </pic:nvPicPr>
                        <pic:blipFill>
                          <a:blip r:embed="rId23"/>
                          <a:stretch>
                            <a:fillRect/>
                          </a:stretch>
                        </pic:blipFill>
                        <pic:spPr>
                          <a:xfrm>
                            <a:off x="0" y="0"/>
                            <a:ext cx="3983990" cy="2511276"/>
                          </a:xfrm>
                          <a:prstGeom prst="rect">
                            <a:avLst/>
                          </a:prstGeom>
                          <a:ln w="9525">
                            <a:solidFill>
                              <a:srgbClr val="000000"/>
                            </a:solidFill>
                          </a:ln>
                        </pic:spPr>
                      </pic:pic>
                    </a:graphicData>
                  </a:graphic>
                </wp:inline>
              </w:drawing>
            </w:r>
          </w:p>
          <w:p w14:paraId="32007EE3" w14:textId="77777777" w:rsidR="00AB0401" w:rsidRPr="00C8603F" w:rsidRDefault="00AB0401" w:rsidP="00CF3D79">
            <w:pPr>
              <w:pStyle w:val="phnormal"/>
              <w:rPr>
                <w:lang w:val="ru-RU"/>
              </w:rPr>
            </w:pPr>
            <w:r w:rsidRPr="00C8603F">
              <w:rPr>
                <w:lang w:val="ru-RU"/>
              </w:rPr>
              <w:t>Форма содержит следующий набор полей:</w:t>
            </w:r>
          </w:p>
          <w:p w14:paraId="581099AA" w14:textId="77777777" w:rsidR="00AB0401" w:rsidRPr="00C8603F" w:rsidRDefault="00AB0401" w:rsidP="00CF3D79">
            <w:pPr>
              <w:pStyle w:val="ScrollListBullet1"/>
              <w:rPr>
                <w:rFonts w:cs="Times New Roman"/>
              </w:rPr>
            </w:pPr>
            <w:r w:rsidRPr="00C8603F">
              <w:rPr>
                <w:rFonts w:cs="Times New Roman"/>
              </w:rPr>
              <w:t xml:space="preserve">Тип </w:t>
            </w:r>
            <w:proofErr w:type="spellStart"/>
            <w:r w:rsidRPr="00C8603F">
              <w:rPr>
                <w:rFonts w:cs="Times New Roman"/>
              </w:rPr>
              <w:t>примечания</w:t>
            </w:r>
            <w:proofErr w:type="spellEnd"/>
            <w:r w:rsidRPr="00C8603F">
              <w:rPr>
                <w:rFonts w:cs="Times New Roman"/>
              </w:rPr>
              <w:t xml:space="preserve"> - </w:t>
            </w:r>
            <w:proofErr w:type="spellStart"/>
            <w:r w:rsidRPr="00C8603F">
              <w:rPr>
                <w:rFonts w:cs="Times New Roman"/>
              </w:rPr>
              <w:t>обязательное</w:t>
            </w:r>
            <w:proofErr w:type="spellEnd"/>
            <w:r w:rsidRPr="00C8603F">
              <w:rPr>
                <w:rFonts w:cs="Times New Roman"/>
              </w:rPr>
              <w:t xml:space="preserve"> </w:t>
            </w:r>
            <w:proofErr w:type="spellStart"/>
            <w:r w:rsidRPr="00C8603F">
              <w:rPr>
                <w:rFonts w:cs="Times New Roman"/>
              </w:rPr>
              <w:t>поле</w:t>
            </w:r>
            <w:proofErr w:type="spellEnd"/>
            <w:r w:rsidRPr="00C8603F">
              <w:rPr>
                <w:rFonts w:cs="Times New Roman"/>
              </w:rPr>
              <w:t>:</w:t>
            </w:r>
          </w:p>
          <w:p w14:paraId="0FE3E860" w14:textId="77777777" w:rsidR="00AB0401" w:rsidRPr="00C8603F" w:rsidRDefault="00AB0401" w:rsidP="00CF3D79">
            <w:pPr>
              <w:pStyle w:val="ScrollListBullet1"/>
              <w:rPr>
                <w:rFonts w:cs="Times New Roman"/>
                <w:lang w:val="ru-RU"/>
              </w:rPr>
            </w:pPr>
            <w:r w:rsidRPr="00C8603F">
              <w:rPr>
                <w:rFonts w:cs="Times New Roman"/>
                <w:lang w:val="ru-RU"/>
              </w:rPr>
              <w:t>информационное (дополнительная информация о приеме, прочее);</w:t>
            </w:r>
          </w:p>
          <w:p w14:paraId="355667A5" w14:textId="77777777" w:rsidR="00AB0401" w:rsidRPr="00C8603F" w:rsidRDefault="00AB0401" w:rsidP="00CF3D79">
            <w:pPr>
              <w:pStyle w:val="ScrollListBullet1"/>
              <w:rPr>
                <w:rFonts w:cs="Times New Roman"/>
              </w:rPr>
            </w:pPr>
            <w:r w:rsidRPr="00C8603F">
              <w:rPr>
                <w:rFonts w:cs="Times New Roman"/>
                <w:lang w:val="ru-RU"/>
              </w:rPr>
              <w:t xml:space="preserve">управляющее - обеспечивает блокировку записи (отпуск, больничный, увольнение). </w:t>
            </w:r>
            <w:proofErr w:type="spellStart"/>
            <w:r w:rsidRPr="00C8603F">
              <w:rPr>
                <w:rFonts w:cs="Times New Roman"/>
              </w:rPr>
              <w:t>Подробнее</w:t>
            </w:r>
            <w:proofErr w:type="spellEnd"/>
            <w:r w:rsidRPr="00C8603F">
              <w:rPr>
                <w:rFonts w:cs="Times New Roman"/>
              </w:rPr>
              <w:t xml:space="preserve"> </w:t>
            </w:r>
            <w:proofErr w:type="spellStart"/>
            <w:r w:rsidRPr="00C8603F">
              <w:rPr>
                <w:rFonts w:cs="Times New Roman"/>
              </w:rPr>
              <w:t>см</w:t>
            </w:r>
            <w:proofErr w:type="spellEnd"/>
            <w:r w:rsidRPr="00C8603F">
              <w:rPr>
                <w:rFonts w:cs="Times New Roman"/>
              </w:rPr>
              <w:t xml:space="preserve">. </w:t>
            </w:r>
            <w:proofErr w:type="spellStart"/>
            <w:proofErr w:type="gramStart"/>
            <w:r w:rsidRPr="00C8603F">
              <w:rPr>
                <w:rFonts w:cs="Times New Roman"/>
              </w:rPr>
              <w:t>ниже</w:t>
            </w:r>
            <w:proofErr w:type="spellEnd"/>
            <w:proofErr w:type="gramEnd"/>
            <w:r w:rsidRPr="00C8603F">
              <w:rPr>
                <w:rFonts w:cs="Times New Roman"/>
              </w:rPr>
              <w:t>.</w:t>
            </w:r>
          </w:p>
          <w:p w14:paraId="4ED2E455" w14:textId="77777777" w:rsidR="00AB0401" w:rsidRPr="00C8603F" w:rsidRDefault="00AB0401" w:rsidP="00CF3D79">
            <w:pPr>
              <w:pStyle w:val="ScrollListBullet1"/>
              <w:rPr>
                <w:rFonts w:cs="Times New Roman"/>
              </w:rPr>
            </w:pPr>
            <w:proofErr w:type="spellStart"/>
            <w:r w:rsidRPr="00C8603F">
              <w:rPr>
                <w:rFonts w:cs="Times New Roman"/>
              </w:rPr>
              <w:t>Текст</w:t>
            </w:r>
            <w:proofErr w:type="spellEnd"/>
            <w:r w:rsidRPr="00C8603F">
              <w:rPr>
                <w:rFonts w:cs="Times New Roman"/>
              </w:rPr>
              <w:t xml:space="preserve"> - </w:t>
            </w:r>
            <w:proofErr w:type="spellStart"/>
            <w:r w:rsidRPr="00C8603F">
              <w:rPr>
                <w:rFonts w:cs="Times New Roman"/>
              </w:rPr>
              <w:t>текст</w:t>
            </w:r>
            <w:proofErr w:type="spellEnd"/>
            <w:r w:rsidRPr="00C8603F">
              <w:rPr>
                <w:rFonts w:cs="Times New Roman"/>
              </w:rPr>
              <w:t xml:space="preserve"> </w:t>
            </w:r>
            <w:proofErr w:type="spellStart"/>
            <w:r w:rsidRPr="00C8603F">
              <w:rPr>
                <w:rFonts w:cs="Times New Roman"/>
              </w:rPr>
              <w:t>примечания</w:t>
            </w:r>
            <w:proofErr w:type="spellEnd"/>
            <w:r w:rsidRPr="00C8603F">
              <w:rPr>
                <w:rFonts w:cs="Times New Roman"/>
              </w:rPr>
              <w:t>.</w:t>
            </w:r>
          </w:p>
          <w:p w14:paraId="0B8E5DFC" w14:textId="77777777" w:rsidR="00AB0401" w:rsidRPr="00C8603F" w:rsidRDefault="00AB0401" w:rsidP="00CF3D79">
            <w:pPr>
              <w:pStyle w:val="ScrollListBullet1"/>
              <w:rPr>
                <w:rFonts w:cs="Times New Roman"/>
                <w:lang w:val="ru-RU"/>
              </w:rPr>
            </w:pPr>
            <w:r w:rsidRPr="00C8603F">
              <w:rPr>
                <w:rFonts w:cs="Times New Roman"/>
                <w:lang w:val="ru-RU"/>
              </w:rPr>
              <w:t>Период действия (два поля - Дата начала и Дата окончания). Если даты окончания не установлено, то примечание является бессрочным. Поле обязательное, если примечание с типом "Управляющее". При вводе периода выполняется проверка:</w:t>
            </w:r>
          </w:p>
          <w:p w14:paraId="6FB83C80" w14:textId="77777777" w:rsidR="00AB0401" w:rsidRPr="00C8603F" w:rsidRDefault="00AB0401" w:rsidP="00CF3D79">
            <w:pPr>
              <w:pStyle w:val="ScrollListBullet1"/>
              <w:rPr>
                <w:rFonts w:cs="Times New Roman"/>
                <w:lang w:val="ru-RU"/>
              </w:rPr>
            </w:pPr>
            <w:r w:rsidRPr="00C8603F">
              <w:rPr>
                <w:rFonts w:cs="Times New Roman"/>
                <w:lang w:val="ru-RU"/>
              </w:rPr>
              <w:t>Дата начала &lt;= Дата окончания интервала;</w:t>
            </w:r>
          </w:p>
          <w:p w14:paraId="09F5DDEF" w14:textId="77777777" w:rsidR="00AB0401" w:rsidRPr="00C8603F" w:rsidRDefault="00AB0401" w:rsidP="00CF3D79">
            <w:pPr>
              <w:pStyle w:val="ScrollListBullet1"/>
              <w:rPr>
                <w:rFonts w:cs="Times New Roman"/>
                <w:lang w:val="ru-RU"/>
              </w:rPr>
            </w:pPr>
            <w:r w:rsidRPr="00C8603F">
              <w:rPr>
                <w:rFonts w:cs="Times New Roman"/>
                <w:lang w:val="ru-RU"/>
              </w:rPr>
              <w:t xml:space="preserve">Дата окончания </w:t>
            </w:r>
            <w:proofErr w:type="gramStart"/>
            <w:r w:rsidRPr="00C8603F">
              <w:rPr>
                <w:rFonts w:cs="Times New Roman"/>
                <w:lang w:val="ru-RU"/>
              </w:rPr>
              <w:t>интервала &gt;</w:t>
            </w:r>
            <w:proofErr w:type="gramEnd"/>
            <w:r w:rsidRPr="00C8603F">
              <w:rPr>
                <w:rFonts w:cs="Times New Roman"/>
                <w:lang w:val="ru-RU"/>
              </w:rPr>
              <w:t>= Дата начала.</w:t>
            </w:r>
          </w:p>
          <w:p w14:paraId="384FCECD" w14:textId="77777777" w:rsidR="00AB0401" w:rsidRPr="00C8603F" w:rsidRDefault="00AB0401" w:rsidP="00CF3D79">
            <w:pPr>
              <w:pStyle w:val="ScrollListBullet1"/>
              <w:rPr>
                <w:rFonts w:cs="Times New Roman"/>
              </w:rPr>
            </w:pPr>
            <w:proofErr w:type="spellStart"/>
            <w:r w:rsidRPr="00C8603F">
              <w:rPr>
                <w:rFonts w:cs="Times New Roman"/>
              </w:rPr>
              <w:t>Время</w:t>
            </w:r>
            <w:proofErr w:type="spellEnd"/>
            <w:r w:rsidRPr="00C8603F">
              <w:rPr>
                <w:rFonts w:cs="Times New Roman"/>
              </w:rPr>
              <w:t xml:space="preserve"> действия.</w:t>
            </w:r>
          </w:p>
          <w:p w14:paraId="68BD520E" w14:textId="77777777" w:rsidR="00AB0401" w:rsidRPr="00C8603F" w:rsidRDefault="00AB0401" w:rsidP="00CF3D79">
            <w:pPr>
              <w:pStyle w:val="ScrollListBullet1"/>
              <w:rPr>
                <w:rFonts w:cs="Times New Roman"/>
                <w:lang w:val="ru-RU"/>
              </w:rPr>
            </w:pPr>
            <w:r w:rsidRPr="00C8603F">
              <w:rPr>
                <w:rFonts w:cs="Times New Roman"/>
                <w:lang w:val="ru-RU"/>
              </w:rPr>
              <w:t>Видимость - обязательное поле (всем; только МО/ЦС).</w:t>
            </w:r>
          </w:p>
          <w:tbl>
            <w:tblPr>
              <w:tblStyle w:val="ScrollInfo"/>
              <w:tblW w:w="0" w:type="auto"/>
              <w:tblLayout w:type="fixed"/>
              <w:tblLook w:val="0180" w:firstRow="0" w:lastRow="0" w:firstColumn="1" w:lastColumn="1" w:noHBand="0" w:noVBand="0"/>
            </w:tblPr>
            <w:tblGrid>
              <w:gridCol w:w="6638"/>
            </w:tblGrid>
            <w:tr w:rsidR="00AB0401" w:rsidRPr="00C8603F" w14:paraId="5C8DAA28" w14:textId="77777777" w:rsidTr="00515563">
              <w:tc>
                <w:tcPr>
                  <w:tcW w:w="6638" w:type="dxa"/>
                </w:tcPr>
                <w:p w14:paraId="4201DD25" w14:textId="77777777" w:rsidR="00AB0401" w:rsidRPr="00C8603F" w:rsidRDefault="00AB0401" w:rsidP="008D4EFA">
                  <w:pPr>
                    <w:rPr>
                      <w:lang w:val="ru-RU"/>
                    </w:rPr>
                  </w:pPr>
                  <w:r w:rsidRPr="00C8603F">
                    <w:rPr>
                      <w:lang w:val="ru-RU"/>
                    </w:rPr>
                    <w:t>Примечания с периодом действия отображаются на днях. Примечания по временным интервалам отображаются на бирках.</w:t>
                  </w:r>
                </w:p>
              </w:tc>
            </w:tr>
          </w:tbl>
          <w:p w14:paraId="41C5B8F1" w14:textId="77777777" w:rsidR="00AB0401" w:rsidRPr="00C8603F" w:rsidRDefault="00AB0401" w:rsidP="008D4EFA">
            <w:pPr>
              <w:pStyle w:val="ScrollListBullet"/>
              <w:rPr>
                <w:rFonts w:cs="Times New Roman"/>
                <w:lang w:val="ru-RU"/>
              </w:rPr>
            </w:pPr>
          </w:p>
        </w:tc>
      </w:tr>
    </w:tbl>
    <w:p w14:paraId="250CA7DB" w14:textId="77777777" w:rsidR="00AB0401" w:rsidRPr="00C8603F" w:rsidRDefault="00AB0401" w:rsidP="00AB0401">
      <w:pPr>
        <w:pStyle w:val="ScrollListBullet2"/>
      </w:pPr>
      <w:r w:rsidRPr="00C8603F">
        <w:t xml:space="preserve">Введите примечание в поле </w:t>
      </w:r>
      <w:r w:rsidRPr="00C8603F">
        <w:rPr>
          <w:b/>
        </w:rPr>
        <w:t>Текст</w:t>
      </w:r>
      <w:r w:rsidRPr="00C8603F">
        <w:t>.</w:t>
      </w:r>
    </w:p>
    <w:p w14:paraId="71904A2E" w14:textId="77777777" w:rsidR="00AB0401" w:rsidRPr="00C8603F" w:rsidRDefault="00AB0401" w:rsidP="00AB0401">
      <w:pPr>
        <w:pStyle w:val="ScrollListBullet2"/>
      </w:pPr>
      <w:r w:rsidRPr="00C8603F">
        <w:lastRenderedPageBreak/>
        <w:t xml:space="preserve">Нажмите кнопку </w:t>
      </w:r>
      <w:r w:rsidRPr="00C8603F">
        <w:rPr>
          <w:b/>
        </w:rPr>
        <w:t>Сохранить</w:t>
      </w:r>
      <w:r w:rsidRPr="00C8603F">
        <w:t>.</w:t>
      </w:r>
    </w:p>
    <w:p w14:paraId="477ACDCE" w14:textId="77777777" w:rsidR="00AB0401" w:rsidRPr="00C8603F" w:rsidRDefault="00AB0401" w:rsidP="008D4EFA">
      <w:r w:rsidRPr="00C8603F">
        <w:t>Примечание для бирки будет отображаться в всплывающей подсказке. Примечание на день отображается в верхней части расписания на день.</w:t>
      </w:r>
    </w:p>
    <w:p w14:paraId="4D3644DB" w14:textId="77777777" w:rsidR="00AB0401" w:rsidRPr="00C8603F" w:rsidRDefault="00AB0401" w:rsidP="008D4EFA">
      <w:r w:rsidRPr="00C8603F">
        <w:t>Если примечание создается к расписанию сотрудника, при сохранении будет произведена проверка, чтобы дата действия примечания входила в период работы сотрудника.</w:t>
      </w:r>
    </w:p>
    <w:p w14:paraId="35FC6A6A" w14:textId="77777777" w:rsidR="00AB0401" w:rsidRPr="00C8603F" w:rsidRDefault="00AB0401" w:rsidP="008D4EFA">
      <w:r w:rsidRPr="00C8603F">
        <w:t>Правила и проверки для управляющих примечаний:</w:t>
      </w:r>
    </w:p>
    <w:p w14:paraId="2F8B2AB8" w14:textId="77777777" w:rsidR="00AB0401" w:rsidRPr="00C8603F" w:rsidRDefault="00AB0401" w:rsidP="00A95515">
      <w:pPr>
        <w:pStyle w:val="ScrollListBullet"/>
        <w:numPr>
          <w:ilvl w:val="0"/>
          <w:numId w:val="50"/>
        </w:numPr>
        <w:rPr>
          <w:rFonts w:cs="Times New Roman"/>
        </w:rPr>
      </w:pPr>
      <w:r w:rsidRPr="00C8603F">
        <w:rPr>
          <w:rFonts w:cs="Times New Roman"/>
        </w:rPr>
        <w:t>Управляющие примечания блокируют запись на бирки, в определенный период. Для управляющих примечаний необходимо обязательно указывать период и время.</w:t>
      </w:r>
    </w:p>
    <w:p w14:paraId="08F28FE4" w14:textId="77777777" w:rsidR="00AB0401" w:rsidRPr="00C8603F" w:rsidRDefault="00AB0401" w:rsidP="00A95515">
      <w:pPr>
        <w:pStyle w:val="ScrollListBullet"/>
        <w:numPr>
          <w:ilvl w:val="0"/>
          <w:numId w:val="50"/>
        </w:numPr>
        <w:rPr>
          <w:rFonts w:cs="Times New Roman"/>
        </w:rPr>
      </w:pPr>
      <w:r w:rsidRPr="00C8603F">
        <w:rPr>
          <w:rFonts w:cs="Times New Roman"/>
        </w:rPr>
        <w:t>Если для управляющих примечаний не указан временной интервал, то блокировка записи производится на весь день.</w:t>
      </w:r>
    </w:p>
    <w:p w14:paraId="5C86D666" w14:textId="77777777" w:rsidR="00AB0401" w:rsidRPr="00C8603F" w:rsidRDefault="00AB0401" w:rsidP="00A95515">
      <w:pPr>
        <w:pStyle w:val="ScrollListBullet"/>
        <w:numPr>
          <w:ilvl w:val="0"/>
          <w:numId w:val="50"/>
        </w:numPr>
        <w:rPr>
          <w:rFonts w:cs="Times New Roman"/>
        </w:rPr>
      </w:pPr>
      <w:r w:rsidRPr="00C8603F">
        <w:rPr>
          <w:rFonts w:cs="Times New Roman"/>
        </w:rPr>
        <w:t>Если для управляющих примечаний указывается временной интервал, то блокировка должна производится на бирки, имеющие пересечение с указанным интервалом.</w:t>
      </w:r>
    </w:p>
    <w:p w14:paraId="3BDBE637" w14:textId="77777777" w:rsidR="00AB0401" w:rsidRPr="00C8603F" w:rsidRDefault="00AB0401" w:rsidP="00A95515">
      <w:pPr>
        <w:pStyle w:val="ScrollListBullet"/>
        <w:numPr>
          <w:ilvl w:val="0"/>
          <w:numId w:val="50"/>
        </w:numPr>
        <w:rPr>
          <w:rFonts w:cs="Times New Roman"/>
        </w:rPr>
      </w:pPr>
      <w:r w:rsidRPr="00C8603F">
        <w:rPr>
          <w:rFonts w:cs="Times New Roman"/>
        </w:rPr>
        <w:t>Если управляющее примечание имеет только дату начала, то для всех бирок начиная с указанной даты должна блокироваться возможность записи.</w:t>
      </w:r>
    </w:p>
    <w:p w14:paraId="7E1B99AD" w14:textId="77777777" w:rsidR="00AB0401" w:rsidRPr="00C8603F" w:rsidRDefault="00AB0401" w:rsidP="00A95515">
      <w:pPr>
        <w:pStyle w:val="ScrollListBullet"/>
        <w:numPr>
          <w:ilvl w:val="0"/>
          <w:numId w:val="50"/>
        </w:numPr>
        <w:rPr>
          <w:rFonts w:cs="Times New Roman"/>
        </w:rPr>
      </w:pPr>
      <w:r w:rsidRPr="00C8603F">
        <w:rPr>
          <w:rFonts w:cs="Times New Roman"/>
        </w:rPr>
        <w:t>При вводе управляющих примечаний выполняется проверка на пересечение периодов действия. При обнаружении таких ситуаций отобразится предупреждение для пользователя.</w:t>
      </w:r>
    </w:p>
    <w:p w14:paraId="03E38FEA" w14:textId="77777777" w:rsidR="00AB0401" w:rsidRPr="00C8603F" w:rsidRDefault="00AB0401" w:rsidP="00A95515">
      <w:pPr>
        <w:pStyle w:val="ScrollListBullet"/>
        <w:numPr>
          <w:ilvl w:val="0"/>
          <w:numId w:val="50"/>
        </w:numPr>
        <w:rPr>
          <w:rFonts w:cs="Times New Roman"/>
        </w:rPr>
      </w:pPr>
      <w:r w:rsidRPr="00C8603F">
        <w:rPr>
          <w:rFonts w:cs="Times New Roman"/>
        </w:rPr>
        <w:t>При записи через ЕПГУ бирки, попадающие в период действия управляющих примечаний, не отображаются.</w:t>
      </w:r>
    </w:p>
    <w:p w14:paraId="4C14C678" w14:textId="77777777" w:rsidR="00AB0401" w:rsidRPr="00C8603F" w:rsidRDefault="00AB0401" w:rsidP="008D4EFA">
      <w:r w:rsidRPr="00C8603F">
        <w:t>Обработка информирующих примечаний на Портале медицинских услуг.</w:t>
      </w:r>
    </w:p>
    <w:p w14:paraId="540EC7DA" w14:textId="77777777" w:rsidR="00AB0401" w:rsidRPr="00C8603F" w:rsidRDefault="00AB0401" w:rsidP="008D4EFA">
      <w:r w:rsidRPr="00C8603F">
        <w:t>Происходит ограничение записи пациентов по возрасту при наличии информирующих примечаний вида:</w:t>
      </w:r>
    </w:p>
    <w:p w14:paraId="5615E35D" w14:textId="77777777" w:rsidR="00AB0401" w:rsidRPr="00C8603F" w:rsidRDefault="00AB0401" w:rsidP="00A95515">
      <w:pPr>
        <w:pStyle w:val="ScrollListBullet"/>
        <w:numPr>
          <w:ilvl w:val="0"/>
          <w:numId w:val="61"/>
        </w:numPr>
        <w:rPr>
          <w:rFonts w:cs="Times New Roman"/>
        </w:rPr>
      </w:pPr>
      <w:r w:rsidRPr="00C8603F">
        <w:rPr>
          <w:rFonts w:cs="Times New Roman"/>
        </w:rPr>
        <w:t>"ДО ГОДА", "ДО 1 ГОДА", "ДЕТЕЙ 1 ГОДА", "ДЕТИ 1 ГОДА".</w:t>
      </w:r>
    </w:p>
    <w:p w14:paraId="20C05994" w14:textId="77777777" w:rsidR="00AB0401" w:rsidRPr="00C8603F" w:rsidRDefault="00AB0401" w:rsidP="00A95515">
      <w:pPr>
        <w:pStyle w:val="ScrollListBullet"/>
        <w:numPr>
          <w:ilvl w:val="0"/>
          <w:numId w:val="61"/>
        </w:numPr>
        <w:rPr>
          <w:rFonts w:cs="Times New Roman"/>
        </w:rPr>
      </w:pPr>
      <w:r w:rsidRPr="00C8603F">
        <w:rPr>
          <w:rFonts w:cs="Times New Roman"/>
        </w:rPr>
        <w:t>"СТАРШЕ ГОДА"</w:t>
      </w:r>
    </w:p>
    <w:p w14:paraId="0E3940BC" w14:textId="77777777" w:rsidR="00AB0401" w:rsidRPr="00C8603F" w:rsidRDefault="00AB0401" w:rsidP="008D4EFA">
      <w:r w:rsidRPr="00C8603F">
        <w:t>При копировании расписания на день имеется возможность копирования примечаний:</w:t>
      </w:r>
    </w:p>
    <w:p w14:paraId="45752817" w14:textId="77777777" w:rsidR="00AB0401" w:rsidRPr="00C8603F" w:rsidRDefault="00AB0401" w:rsidP="00AB0401">
      <w:pPr>
        <w:pStyle w:val="ScrollListBullet1"/>
        <w:rPr>
          <w:rFonts w:cs="Times New Roman"/>
        </w:rPr>
      </w:pPr>
      <w:r w:rsidRPr="00C8603F">
        <w:rPr>
          <w:rFonts w:cs="Times New Roman"/>
        </w:rPr>
        <w:t>Установите флаг напротив примечаний, которые необходимо скопировать.</w:t>
      </w:r>
    </w:p>
    <w:p w14:paraId="3A8FD23F" w14:textId="77777777" w:rsidR="00AB0401" w:rsidRPr="00C8603F" w:rsidRDefault="00AB0401" w:rsidP="00AB0401">
      <w:pPr>
        <w:pStyle w:val="ScrollListBullet1"/>
        <w:rPr>
          <w:rFonts w:cs="Times New Roman"/>
        </w:rPr>
      </w:pPr>
      <w:r w:rsidRPr="00C8603F">
        <w:rPr>
          <w:rFonts w:cs="Times New Roman"/>
        </w:rPr>
        <w:t>Нажмите кнопку "Создать примечание".</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189250FA" w14:textId="77777777" w:rsidTr="00515563">
        <w:tc>
          <w:tcPr>
            <w:tcW w:w="8519" w:type="dxa"/>
            <w:tcBorders>
              <w:top w:val="nil"/>
              <w:left w:val="nil"/>
              <w:bottom w:val="nil"/>
              <w:right w:val="nil"/>
            </w:tcBorders>
            <w:shd w:val="solid" w:color="FFFFFF" w:fill="FFFFFF"/>
          </w:tcPr>
          <w:p w14:paraId="3A819733" w14:textId="77777777" w:rsidR="00AB0401" w:rsidRPr="00C8603F" w:rsidRDefault="00AB0401" w:rsidP="00515563">
            <w:pPr>
              <w:pStyle w:val="ScrollPanelNormal"/>
              <w:spacing w:beforeAutospacing="1"/>
              <w:jc w:val="center"/>
            </w:pPr>
            <w:r w:rsidRPr="00C8603F">
              <w:rPr>
                <w:noProof/>
                <w:sz w:val="20"/>
                <w:szCs w:val="20"/>
              </w:rPr>
              <w:lastRenderedPageBreak/>
              <w:drawing>
                <wp:inline distT="0" distB="0" distL="0" distR="0" wp14:anchorId="56670982" wp14:editId="49E492B9">
                  <wp:extent cx="4574540" cy="1085201"/>
                  <wp:effectExtent l="0" t="0" r="0" b="0"/>
                  <wp:docPr id="100062" name="Рисунок 100062" descr="_scroll_external/attachments/2020-04-28_124734-4a0b2b95eea23b67ef0644d8619b7f50220dd48200e143fbda3058781f232b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10394" name=""/>
                          <pic:cNvPicPr>
                            <a:picLocks noChangeAspect="1"/>
                          </pic:cNvPicPr>
                        </pic:nvPicPr>
                        <pic:blipFill>
                          <a:blip r:embed="rId24"/>
                          <a:stretch>
                            <a:fillRect/>
                          </a:stretch>
                        </pic:blipFill>
                        <pic:spPr>
                          <a:xfrm>
                            <a:off x="0" y="0"/>
                            <a:ext cx="4574540" cy="1085201"/>
                          </a:xfrm>
                          <a:prstGeom prst="rect">
                            <a:avLst/>
                          </a:prstGeom>
                          <a:ln w="9525">
                            <a:solidFill>
                              <a:srgbClr val="000000"/>
                            </a:solidFill>
                          </a:ln>
                        </pic:spPr>
                      </pic:pic>
                    </a:graphicData>
                  </a:graphic>
                </wp:inline>
              </w:drawing>
            </w:r>
          </w:p>
        </w:tc>
      </w:tr>
    </w:tbl>
    <w:p w14:paraId="40394B4E" w14:textId="77777777" w:rsidR="00AB0401" w:rsidRPr="00C8603F" w:rsidRDefault="00AB0401" w:rsidP="008D4EFA">
      <w:r w:rsidRPr="00C8603F">
        <w:t>Обработка примечаний на портале медицинских услуг:</w:t>
      </w:r>
    </w:p>
    <w:p w14:paraId="710AC9EC" w14:textId="740CC7A9" w:rsidR="00AB0401" w:rsidRPr="00C8603F" w:rsidRDefault="00AB0401" w:rsidP="008D4EFA">
      <w:r w:rsidRPr="00C8603F">
        <w:t>Если бирки попадают в период действия управляющего примечания, то запись на них невозможна (для всех пользователей всех ресурсов).</w:t>
      </w:r>
      <w:r w:rsidR="00CF3D79" w:rsidRPr="00C8603F">
        <w:t xml:space="preserve"> </w:t>
      </w:r>
      <w:r w:rsidRPr="00C8603F">
        <w:t>Информирующие примечания не блокируют запись на бирки, несут дополнительную информацию о приеме.</w:t>
      </w:r>
    </w:p>
    <w:p w14:paraId="45F153BA" w14:textId="77777777" w:rsidR="00AB0401" w:rsidRPr="00C8603F" w:rsidRDefault="00AB0401" w:rsidP="00AB0401">
      <w:pPr>
        <w:pStyle w:val="2"/>
      </w:pPr>
      <w:bookmarkStart w:id="148" w:name="_Toc256000045"/>
      <w:bookmarkStart w:id="149" w:name="scroll-bookmark-45"/>
      <w:bookmarkStart w:id="150" w:name="_Toc57304773"/>
      <w:r w:rsidRPr="00C8603F">
        <w:t>Работа с записью</w:t>
      </w:r>
      <w:bookmarkEnd w:id="148"/>
      <w:bookmarkEnd w:id="149"/>
      <w:bookmarkEnd w:id="150"/>
    </w:p>
    <w:p w14:paraId="5625DD1D" w14:textId="77777777" w:rsidR="00AB0401" w:rsidRPr="00C8603F" w:rsidRDefault="00AB0401" w:rsidP="00AB0401">
      <w:pPr>
        <w:pStyle w:val="3"/>
      </w:pPr>
      <w:bookmarkStart w:id="151" w:name="_Toc256000046"/>
      <w:bookmarkStart w:id="152" w:name="scroll-bookmark-51"/>
      <w:bookmarkStart w:id="153" w:name="_Toc57304774"/>
      <w:r w:rsidRPr="00C8603F">
        <w:t>Редактирование расписания</w:t>
      </w:r>
      <w:bookmarkEnd w:id="151"/>
      <w:bookmarkEnd w:id="152"/>
      <w:bookmarkEnd w:id="153"/>
    </w:p>
    <w:p w14:paraId="05A07383" w14:textId="77777777" w:rsidR="00AB0401" w:rsidRPr="00C8603F" w:rsidRDefault="00AB0401" w:rsidP="008D4EFA">
      <w:r w:rsidRPr="00C8603F">
        <w:t xml:space="preserve">Для добавления или изменения расписания предназначена форма </w:t>
      </w:r>
      <w:r w:rsidRPr="00C8603F">
        <w:rPr>
          <w:b/>
        </w:rPr>
        <w:t>Редактирование расписания</w:t>
      </w:r>
      <w:r w:rsidRPr="00C8603F">
        <w:t xml:space="preserve">, вызов которой осуществляется нажатием кнопки </w:t>
      </w:r>
      <w:r w:rsidRPr="00C8603F">
        <w:rPr>
          <w:b/>
        </w:rPr>
        <w:t>Ведение расписания</w:t>
      </w:r>
      <w:r w:rsidRPr="00C8603F">
        <w:t xml:space="preserve"> на боковой панели АРМ.</w:t>
      </w:r>
    </w:p>
    <w:p w14:paraId="777C111F" w14:textId="77777777" w:rsidR="00AB0401" w:rsidRPr="00C8603F" w:rsidRDefault="00AB0401" w:rsidP="00A95515">
      <w:pPr>
        <w:pStyle w:val="ScrollListBullet"/>
        <w:numPr>
          <w:ilvl w:val="0"/>
          <w:numId w:val="51"/>
        </w:numPr>
        <w:rPr>
          <w:rFonts w:cs="Times New Roman"/>
        </w:rPr>
      </w:pPr>
      <w:r w:rsidRPr="00C8603F">
        <w:rPr>
          <w:rFonts w:cs="Times New Roman"/>
        </w:rPr>
        <w:t>Для расписания работы врача:</w:t>
      </w:r>
    </w:p>
    <w:tbl>
      <w:tblPr>
        <w:tblStyle w:val="ScrollPanel"/>
        <w:tblW w:w="0" w:type="auto"/>
        <w:tblInd w:w="1316" w:type="dxa"/>
        <w:tblLayout w:type="fixed"/>
        <w:tblLook w:val="0180" w:firstRow="0" w:lastRow="0" w:firstColumn="1" w:lastColumn="1" w:noHBand="0" w:noVBand="0"/>
      </w:tblPr>
      <w:tblGrid>
        <w:gridCol w:w="8598"/>
      </w:tblGrid>
      <w:tr w:rsidR="00AB0401" w:rsidRPr="00C8603F" w14:paraId="2885BF30" w14:textId="77777777" w:rsidTr="00515563">
        <w:tc>
          <w:tcPr>
            <w:tcW w:w="8518" w:type="dxa"/>
            <w:tcBorders>
              <w:top w:val="nil"/>
              <w:left w:val="nil"/>
              <w:bottom w:val="nil"/>
              <w:right w:val="nil"/>
            </w:tcBorders>
            <w:shd w:val="solid" w:color="FFFFFF" w:fill="FFFFFF"/>
          </w:tcPr>
          <w:p w14:paraId="6DA9DCBA"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60DDA7FC" wp14:editId="32825427">
                  <wp:extent cx="4573270" cy="2033151"/>
                  <wp:effectExtent l="0" t="0" r="0" b="0"/>
                  <wp:docPr id="100063" name="Рисунок 100063" descr="_scroll_external/attachments/2020-04-28_124437-1e5ee8e2ddc253fe2dd471a41b4b5791f542f958c8fc50737b20e75222ac21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26867" name=""/>
                          <pic:cNvPicPr>
                            <a:picLocks noChangeAspect="1"/>
                          </pic:cNvPicPr>
                        </pic:nvPicPr>
                        <pic:blipFill>
                          <a:blip r:embed="rId66"/>
                          <a:stretch>
                            <a:fillRect/>
                          </a:stretch>
                        </pic:blipFill>
                        <pic:spPr>
                          <a:xfrm>
                            <a:off x="0" y="0"/>
                            <a:ext cx="4573270" cy="2033151"/>
                          </a:xfrm>
                          <a:prstGeom prst="rect">
                            <a:avLst/>
                          </a:prstGeom>
                          <a:ln w="9525">
                            <a:solidFill>
                              <a:srgbClr val="000000"/>
                            </a:solidFill>
                          </a:ln>
                        </pic:spPr>
                      </pic:pic>
                    </a:graphicData>
                  </a:graphic>
                </wp:inline>
              </w:drawing>
            </w:r>
          </w:p>
        </w:tc>
      </w:tr>
    </w:tbl>
    <w:p w14:paraId="2E045268" w14:textId="77777777" w:rsidR="00AB0401" w:rsidRPr="00C8603F" w:rsidRDefault="00AB0401" w:rsidP="00A95515">
      <w:pPr>
        <w:pStyle w:val="ScrollListBullet"/>
        <w:numPr>
          <w:ilvl w:val="0"/>
          <w:numId w:val="51"/>
        </w:numPr>
        <w:rPr>
          <w:rFonts w:cs="Times New Roman"/>
        </w:rPr>
      </w:pPr>
      <w:r w:rsidRPr="00C8603F">
        <w:rPr>
          <w:rFonts w:cs="Times New Roman"/>
        </w:rPr>
        <w:t>Для расписания службы:</w:t>
      </w:r>
    </w:p>
    <w:tbl>
      <w:tblPr>
        <w:tblStyle w:val="ScrollPanel"/>
        <w:tblW w:w="0" w:type="auto"/>
        <w:tblInd w:w="1316" w:type="dxa"/>
        <w:tblLayout w:type="fixed"/>
        <w:tblLook w:val="0180" w:firstRow="0" w:lastRow="0" w:firstColumn="1" w:lastColumn="1" w:noHBand="0" w:noVBand="0"/>
      </w:tblPr>
      <w:tblGrid>
        <w:gridCol w:w="8598"/>
      </w:tblGrid>
      <w:tr w:rsidR="00AB0401" w:rsidRPr="00C8603F" w14:paraId="2860AE4C" w14:textId="77777777" w:rsidTr="00515563">
        <w:tc>
          <w:tcPr>
            <w:tcW w:w="8518" w:type="dxa"/>
            <w:tcBorders>
              <w:top w:val="nil"/>
              <w:left w:val="nil"/>
              <w:bottom w:val="nil"/>
              <w:right w:val="nil"/>
            </w:tcBorders>
            <w:shd w:val="solid" w:color="FFFFFF" w:fill="FFFFFF"/>
          </w:tcPr>
          <w:p w14:paraId="76DA1B92" w14:textId="77777777" w:rsidR="00AB0401" w:rsidRPr="00C8603F" w:rsidRDefault="00AB0401" w:rsidP="00515563">
            <w:pPr>
              <w:pStyle w:val="ScrollPanelNormal"/>
              <w:spacing w:beforeAutospacing="1"/>
              <w:jc w:val="center"/>
            </w:pPr>
            <w:r w:rsidRPr="00C8603F">
              <w:rPr>
                <w:noProof/>
                <w:sz w:val="20"/>
                <w:szCs w:val="20"/>
              </w:rPr>
              <w:lastRenderedPageBreak/>
              <w:drawing>
                <wp:inline distT="0" distB="0" distL="0" distR="0" wp14:anchorId="4CE31B55" wp14:editId="3F9C6A70">
                  <wp:extent cx="4573270" cy="1902017"/>
                  <wp:effectExtent l="0" t="0" r="0" b="0"/>
                  <wp:docPr id="100064" name="Рисунок 100064" descr="_scroll_external/attachments/2020-04-28_124501-9e014755d993059ae7b00ec7607805a267a846fe1cafcb03488a36159e0e06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00364" name=""/>
                          <pic:cNvPicPr>
                            <a:picLocks noChangeAspect="1"/>
                          </pic:cNvPicPr>
                        </pic:nvPicPr>
                        <pic:blipFill>
                          <a:blip r:embed="rId67"/>
                          <a:stretch>
                            <a:fillRect/>
                          </a:stretch>
                        </pic:blipFill>
                        <pic:spPr>
                          <a:xfrm>
                            <a:off x="0" y="0"/>
                            <a:ext cx="4573270" cy="1902017"/>
                          </a:xfrm>
                          <a:prstGeom prst="rect">
                            <a:avLst/>
                          </a:prstGeom>
                          <a:ln w="9525">
                            <a:solidFill>
                              <a:srgbClr val="000000"/>
                            </a:solidFill>
                          </a:ln>
                        </pic:spPr>
                      </pic:pic>
                    </a:graphicData>
                  </a:graphic>
                </wp:inline>
              </w:drawing>
            </w:r>
          </w:p>
        </w:tc>
      </w:tr>
    </w:tbl>
    <w:p w14:paraId="200B4FA3" w14:textId="77777777" w:rsidR="00AB0401" w:rsidRPr="00C8603F" w:rsidRDefault="00AB0401" w:rsidP="00A95515">
      <w:pPr>
        <w:pStyle w:val="ScrollListBullet"/>
        <w:numPr>
          <w:ilvl w:val="0"/>
          <w:numId w:val="51"/>
        </w:numPr>
        <w:rPr>
          <w:rFonts w:cs="Times New Roman"/>
        </w:rPr>
      </w:pPr>
      <w:r w:rsidRPr="00C8603F">
        <w:rPr>
          <w:rFonts w:cs="Times New Roman"/>
        </w:rPr>
        <w:t>Для расписания работы ресурса:</w:t>
      </w:r>
    </w:p>
    <w:tbl>
      <w:tblPr>
        <w:tblStyle w:val="ScrollPanel"/>
        <w:tblW w:w="0" w:type="auto"/>
        <w:tblInd w:w="1316" w:type="dxa"/>
        <w:tblLayout w:type="fixed"/>
        <w:tblLook w:val="0180" w:firstRow="0" w:lastRow="0" w:firstColumn="1" w:lastColumn="1" w:noHBand="0" w:noVBand="0"/>
      </w:tblPr>
      <w:tblGrid>
        <w:gridCol w:w="8598"/>
      </w:tblGrid>
      <w:tr w:rsidR="00AB0401" w:rsidRPr="00C8603F" w14:paraId="6D61616D" w14:textId="77777777" w:rsidTr="00515563">
        <w:tc>
          <w:tcPr>
            <w:tcW w:w="8518" w:type="dxa"/>
            <w:tcBorders>
              <w:top w:val="nil"/>
              <w:left w:val="nil"/>
              <w:bottom w:val="nil"/>
              <w:right w:val="nil"/>
            </w:tcBorders>
            <w:shd w:val="solid" w:color="FFFFFF" w:fill="FFFFFF"/>
          </w:tcPr>
          <w:p w14:paraId="6CFAD244"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6EAC2D5E" wp14:editId="5E555174">
                  <wp:extent cx="4573270" cy="1922252"/>
                  <wp:effectExtent l="0" t="0" r="0" b="0"/>
                  <wp:docPr id="100065" name="Рисунок 100065" descr="_scroll_external/attachments/2020-04-28_124529-5b14d3046d416e7b5650865494212252850fdae35a46353aad90eb660a6145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7815" name=""/>
                          <pic:cNvPicPr>
                            <a:picLocks noChangeAspect="1"/>
                          </pic:cNvPicPr>
                        </pic:nvPicPr>
                        <pic:blipFill>
                          <a:blip r:embed="rId68"/>
                          <a:stretch>
                            <a:fillRect/>
                          </a:stretch>
                        </pic:blipFill>
                        <pic:spPr>
                          <a:xfrm>
                            <a:off x="0" y="0"/>
                            <a:ext cx="4573270" cy="1922252"/>
                          </a:xfrm>
                          <a:prstGeom prst="rect">
                            <a:avLst/>
                          </a:prstGeom>
                          <a:ln w="9525">
                            <a:solidFill>
                              <a:srgbClr val="000000"/>
                            </a:solidFill>
                          </a:ln>
                        </pic:spPr>
                      </pic:pic>
                    </a:graphicData>
                  </a:graphic>
                </wp:inline>
              </w:drawing>
            </w:r>
          </w:p>
        </w:tc>
      </w:tr>
    </w:tbl>
    <w:p w14:paraId="4BE39400" w14:textId="77777777" w:rsidR="00AB0401" w:rsidRPr="00C8603F" w:rsidRDefault="00AB0401" w:rsidP="008D4EFA">
      <w:r w:rsidRPr="00C8603F">
        <w:t>Общий порядок действий по заполнению расписания:</w:t>
      </w:r>
    </w:p>
    <w:p w14:paraId="74B19226" w14:textId="77777777" w:rsidR="00AB0401" w:rsidRPr="00C8603F" w:rsidRDefault="00AB0401" w:rsidP="00AB0401">
      <w:pPr>
        <w:pStyle w:val="ScrollListBullet1"/>
        <w:rPr>
          <w:rFonts w:cs="Times New Roman"/>
        </w:rPr>
      </w:pPr>
      <w:r w:rsidRPr="00C8603F">
        <w:rPr>
          <w:rFonts w:cs="Times New Roman"/>
        </w:rPr>
        <w:t>Выберите в левой расти экрана элемент структуры: отделение, врача, службу в целом или услугу службы.</w:t>
      </w:r>
    </w:p>
    <w:p w14:paraId="5B40A6F3" w14:textId="77777777" w:rsidR="00AB0401" w:rsidRPr="00C8603F" w:rsidRDefault="00AB0401" w:rsidP="00AB0401">
      <w:pPr>
        <w:pStyle w:val="ScrollListBullet1"/>
        <w:rPr>
          <w:rFonts w:cs="Times New Roman"/>
        </w:rPr>
      </w:pPr>
      <w:r w:rsidRPr="00C8603F">
        <w:rPr>
          <w:rFonts w:cs="Times New Roman"/>
        </w:rPr>
        <w:t xml:space="preserve">Нажмите кнопку </w:t>
      </w:r>
      <w:proofErr w:type="gramStart"/>
      <w:r w:rsidRPr="00C8603F">
        <w:rPr>
          <w:rFonts w:cs="Times New Roman"/>
        </w:rPr>
        <w:t>Заполнить</w:t>
      </w:r>
      <w:proofErr w:type="gramEnd"/>
      <w:r w:rsidRPr="00C8603F">
        <w:rPr>
          <w:rFonts w:cs="Times New Roman"/>
        </w:rPr>
        <w:t xml:space="preserve"> расписание/Создать расписание.</w:t>
      </w:r>
    </w:p>
    <w:p w14:paraId="5A51AEE3" w14:textId="77777777" w:rsidR="00AB0401" w:rsidRPr="00C8603F" w:rsidRDefault="00AB0401" w:rsidP="00AB0401">
      <w:pPr>
        <w:pStyle w:val="ScrollListBullet1"/>
        <w:rPr>
          <w:rFonts w:cs="Times New Roman"/>
        </w:rPr>
      </w:pPr>
      <w:r w:rsidRPr="00C8603F">
        <w:rPr>
          <w:rFonts w:cs="Times New Roman"/>
        </w:rPr>
        <w:t>Укажите параметры приема: дату приема, начало и окончание приема, длительность приема, тип бирки.</w:t>
      </w:r>
    </w:p>
    <w:p w14:paraId="0AAF28EA" w14:textId="77777777" w:rsidR="00AB0401" w:rsidRPr="00C8603F" w:rsidRDefault="00AB0401" w:rsidP="00AB0401">
      <w:pPr>
        <w:pStyle w:val="ScrollListBullet1"/>
        <w:rPr>
          <w:rFonts w:cs="Times New Roman"/>
        </w:rPr>
      </w:pPr>
      <w:r w:rsidRPr="00C8603F">
        <w:rPr>
          <w:rFonts w:cs="Times New Roman"/>
        </w:rPr>
        <w:t xml:space="preserve">Нажмите кнопку </w:t>
      </w:r>
      <w:proofErr w:type="gramStart"/>
      <w:r w:rsidRPr="00C8603F">
        <w:rPr>
          <w:rFonts w:cs="Times New Roman"/>
          <w:b/>
        </w:rPr>
        <w:t>Создать</w:t>
      </w:r>
      <w:proofErr w:type="gramEnd"/>
      <w:r w:rsidRPr="00C8603F">
        <w:rPr>
          <w:rFonts w:cs="Times New Roman"/>
          <w:b/>
        </w:rPr>
        <w:t xml:space="preserve"> расписание</w:t>
      </w:r>
      <w:r w:rsidRPr="00C8603F">
        <w:rPr>
          <w:rFonts w:cs="Times New Roman"/>
        </w:rPr>
        <w:t>. Отобразится форма с заданным расписанием работы.</w:t>
      </w:r>
    </w:p>
    <w:tbl>
      <w:tblPr>
        <w:tblStyle w:val="ScrollInfo"/>
        <w:tblW w:w="5000" w:type="pct"/>
        <w:tblLook w:val="0180" w:firstRow="0" w:lastRow="0" w:firstColumn="1" w:lastColumn="1" w:noHBand="0" w:noVBand="0"/>
      </w:tblPr>
      <w:tblGrid>
        <w:gridCol w:w="10205"/>
      </w:tblGrid>
      <w:tr w:rsidR="00AB0401" w:rsidRPr="00C8603F" w14:paraId="42B9B8E2" w14:textId="77777777" w:rsidTr="00515563">
        <w:tc>
          <w:tcPr>
            <w:tcW w:w="0" w:type="auto"/>
          </w:tcPr>
          <w:p w14:paraId="7CC14271" w14:textId="77777777" w:rsidR="00AB0401" w:rsidRPr="00C8603F" w:rsidRDefault="00AB0401" w:rsidP="008D4EFA">
            <w:pPr>
              <w:rPr>
                <w:lang w:val="ru-RU"/>
              </w:rPr>
            </w:pPr>
            <w:r w:rsidRPr="00C8603F">
              <w:rPr>
                <w:lang w:val="ru-RU"/>
              </w:rPr>
              <w:t>Примечание:</w:t>
            </w:r>
          </w:p>
          <w:p w14:paraId="1D1ED40D" w14:textId="77777777" w:rsidR="00AB0401" w:rsidRPr="00C8603F" w:rsidRDefault="00AB0401" w:rsidP="008D4EFA">
            <w:pPr>
              <w:rPr>
                <w:lang w:val="ru-RU"/>
              </w:rPr>
            </w:pPr>
            <w:r w:rsidRPr="00C8603F">
              <w:rPr>
                <w:lang w:val="ru-RU"/>
              </w:rPr>
              <w:t>Для пользователей АРМ регистрационной службы лаборатории доступно добавление расписание на службу и на услуги по всем связанным лабораториям.</w:t>
            </w:r>
          </w:p>
        </w:tc>
      </w:tr>
    </w:tbl>
    <w:p w14:paraId="3538E87D" w14:textId="77777777" w:rsidR="00AB0401" w:rsidRPr="00C8603F" w:rsidRDefault="00AB0401" w:rsidP="00AB0401">
      <w:pPr>
        <w:pStyle w:val="3"/>
      </w:pPr>
      <w:bookmarkStart w:id="154" w:name="_Toc256000047"/>
      <w:bookmarkStart w:id="155" w:name="scroll-bookmark-52"/>
      <w:bookmarkStart w:id="156" w:name="_Toc57304775"/>
      <w:r w:rsidRPr="00C8603F">
        <w:lastRenderedPageBreak/>
        <w:t>Описание типов бирок</w:t>
      </w:r>
      <w:bookmarkEnd w:id="154"/>
      <w:bookmarkEnd w:id="155"/>
      <w:bookmarkEnd w:id="156"/>
    </w:p>
    <w:p w14:paraId="633BCE56" w14:textId="77777777" w:rsidR="00AB0401" w:rsidRPr="00C8603F" w:rsidRDefault="00AB0401" w:rsidP="008D4EFA">
      <w:r w:rsidRPr="00C8603F">
        <w:t xml:space="preserve">В виде столбцов выводятся дни недели и месяца, а в виде строк - </w:t>
      </w:r>
      <w:proofErr w:type="gramStart"/>
      <w:r w:rsidRPr="00C8603F">
        <w:t>"бирки"</w:t>
      </w:r>
      <w:proofErr w:type="gramEnd"/>
      <w:r w:rsidRPr="00C8603F">
        <w:t xml:space="preserve"> внесенные в расписание врача.</w:t>
      </w:r>
    </w:p>
    <w:p w14:paraId="0867ABA9" w14:textId="77777777" w:rsidR="00AB0401" w:rsidRPr="00C8603F" w:rsidRDefault="00AB0401" w:rsidP="008D4EFA">
      <w:r w:rsidRPr="00C8603F">
        <w:t>Бирки выделяются разными цветами:</w:t>
      </w:r>
    </w:p>
    <w:tbl>
      <w:tblPr>
        <w:tblStyle w:val="ScrollTableNormal"/>
        <w:tblW w:w="5000" w:type="pct"/>
        <w:tblLook w:val="0000" w:firstRow="0" w:lastRow="0" w:firstColumn="0" w:lastColumn="0" w:noHBand="0" w:noVBand="0"/>
      </w:tblPr>
      <w:tblGrid>
        <w:gridCol w:w="1984"/>
        <w:gridCol w:w="1283"/>
        <w:gridCol w:w="967"/>
        <w:gridCol w:w="2490"/>
        <w:gridCol w:w="3471"/>
      </w:tblGrid>
      <w:tr w:rsidR="00AB0401" w:rsidRPr="00C8603F" w14:paraId="7DF0A7F4" w14:textId="77777777" w:rsidTr="00CF3D79">
        <w:trPr>
          <w:cnfStyle w:val="000000010000" w:firstRow="0" w:lastRow="0" w:firstColumn="0" w:lastColumn="0" w:oddVBand="0" w:evenVBand="0" w:oddHBand="0" w:evenHBand="1"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C3133E3" w14:textId="77777777" w:rsidR="00AB0401" w:rsidRPr="00C8603F" w:rsidRDefault="00AB0401" w:rsidP="008D4EFA">
            <w:r w:rsidRPr="00C8603F">
              <w:t xml:space="preserve">Тип </w:t>
            </w:r>
            <w:proofErr w:type="spellStart"/>
            <w:r w:rsidRPr="00C8603F">
              <w:t>бирки</w:t>
            </w:r>
            <w:proofErr w:type="spellEnd"/>
          </w:p>
        </w:tc>
        <w:tc>
          <w:tcPr>
            <w:cnfStyle w:val="000001000000" w:firstRow="0" w:lastRow="0" w:firstColumn="0" w:lastColumn="0" w:oddVBand="0" w:evenVBand="1" w:oddHBand="0" w:evenHBand="0" w:firstRowFirstColumn="0" w:firstRowLastColumn="0" w:lastRowFirstColumn="0" w:lastRowLastColumn="0"/>
            <w:tcW w:w="0" w:type="auto"/>
            <w:gridSpan w:val="2"/>
            <w:tcMar>
              <w:top w:w="30" w:type="dxa"/>
              <w:left w:w="30" w:type="dxa"/>
              <w:bottom w:w="20" w:type="dxa"/>
              <w:right w:w="30" w:type="dxa"/>
            </w:tcMar>
          </w:tcPr>
          <w:p w14:paraId="5B314584" w14:textId="42168547" w:rsidR="00AB0401" w:rsidRPr="00C8603F" w:rsidRDefault="00AB0401" w:rsidP="008D4EFA">
            <w:proofErr w:type="spellStart"/>
            <w:r w:rsidRPr="00C8603F">
              <w:t>Индикация</w:t>
            </w:r>
            <w:proofErr w:type="spellEnd"/>
            <w:r w:rsidRPr="00C8603F">
              <w:t xml:space="preserve"> </w:t>
            </w:r>
            <w:proofErr w:type="spellStart"/>
            <w:r w:rsidRPr="00C8603F">
              <w:t>бирки</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C44C6E0" w14:textId="77777777" w:rsidR="00AB0401" w:rsidRPr="00C8603F" w:rsidRDefault="00AB0401" w:rsidP="008D4EFA">
            <w:r w:rsidRPr="00C8603F">
              <w:t>Описание</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458E44C2" w14:textId="77777777" w:rsidR="00AB0401" w:rsidRPr="00C8603F" w:rsidRDefault="00AB0401" w:rsidP="008D4EFA">
            <w:proofErr w:type="spellStart"/>
            <w:r w:rsidRPr="00C8603F">
              <w:t>Доступность</w:t>
            </w:r>
            <w:proofErr w:type="spellEnd"/>
          </w:p>
        </w:tc>
      </w:tr>
      <w:tr w:rsidR="00AB0401" w:rsidRPr="00C8603F" w14:paraId="377AE3B1" w14:textId="77777777" w:rsidTr="005155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46847E9" w14:textId="77777777" w:rsidR="00AB0401" w:rsidRPr="00C8603F" w:rsidRDefault="00AB0401" w:rsidP="008D4EFA">
            <w:proofErr w:type="spellStart"/>
            <w:r w:rsidRPr="00C8603F">
              <w:t>Дополнительная</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F9B6A51"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84A99DE"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30FD979E" w14:textId="77777777" w:rsidR="00AB0401" w:rsidRPr="00C8603F" w:rsidRDefault="00AB0401" w:rsidP="008D4EFA">
            <w:pPr>
              <w:rPr>
                <w:lang w:val="ru-RU"/>
              </w:rPr>
            </w:pPr>
            <w:r w:rsidRPr="00C8603F">
              <w:rPr>
                <w:lang w:val="ru-RU"/>
              </w:rPr>
              <w:t>Бирка, внесенная в расписание особо. Дополнительной может быть бирка любого типа.</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BAE4432" w14:textId="77777777" w:rsidR="00AB0401" w:rsidRPr="00C8603F" w:rsidRDefault="00AB0401" w:rsidP="008D4EFA">
            <w:pPr>
              <w:rPr>
                <w:lang w:val="ru-RU"/>
              </w:rPr>
            </w:pPr>
            <w:r w:rsidRPr="00C8603F">
              <w:rPr>
                <w:lang w:val="ru-RU"/>
              </w:rPr>
              <w:t>В зависимости от типа дополнительной бирки.</w:t>
            </w:r>
          </w:p>
        </w:tc>
      </w:tr>
      <w:tr w:rsidR="00AB0401" w:rsidRPr="00C8603F" w14:paraId="59BEF60D" w14:textId="77777777" w:rsidTr="005155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07DD99E" w14:textId="77777777" w:rsidR="00AB0401" w:rsidRPr="00C8603F" w:rsidRDefault="00AB0401" w:rsidP="008D4EFA">
            <w:proofErr w:type="spellStart"/>
            <w:r w:rsidRPr="00C8603F">
              <w:t>Обычная</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7122D7B"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F67B289"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838F189" w14:textId="77777777" w:rsidR="00AB0401" w:rsidRPr="00C8603F" w:rsidRDefault="00AB0401" w:rsidP="008D4EFA">
            <w:pPr>
              <w:rPr>
                <w:lang w:val="ru-RU"/>
              </w:rPr>
            </w:pPr>
            <w:r w:rsidRPr="00C8603F">
              <w:rPr>
                <w:lang w:val="ru-RU"/>
              </w:rPr>
              <w:t>Обычные бирки для записи пациентов.</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B96DE59" w14:textId="77777777" w:rsidR="00AB0401" w:rsidRPr="00C8603F" w:rsidRDefault="00AB0401" w:rsidP="008D4EFA">
            <w:pPr>
              <w:rPr>
                <w:lang w:val="ru-RU"/>
              </w:rPr>
            </w:pPr>
            <w:r w:rsidRPr="00C8603F">
              <w:rPr>
                <w:lang w:val="ru-RU"/>
              </w:rPr>
              <w:t>Запись на бирки доступна для следующих групп пользователей:</w:t>
            </w:r>
          </w:p>
          <w:p w14:paraId="45DCE468"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w:t>
            </w:r>
            <w:proofErr w:type="spellEnd"/>
            <w:r w:rsidRPr="00C8603F">
              <w:rPr>
                <w:rFonts w:cs="Times New Roman"/>
                <w:sz w:val="20"/>
                <w:szCs w:val="20"/>
              </w:rPr>
              <w:t xml:space="preserve">, </w:t>
            </w:r>
            <w:proofErr w:type="spellStart"/>
            <w:r w:rsidRPr="00C8603F">
              <w:rPr>
                <w:rFonts w:cs="Times New Roman"/>
                <w:sz w:val="20"/>
                <w:szCs w:val="20"/>
              </w:rPr>
              <w:t>которому</w:t>
            </w:r>
            <w:proofErr w:type="spellEnd"/>
            <w:r w:rsidRPr="00C8603F">
              <w:rPr>
                <w:rFonts w:cs="Times New Roman"/>
                <w:sz w:val="20"/>
                <w:szCs w:val="20"/>
              </w:rPr>
              <w:t xml:space="preserve"> </w:t>
            </w:r>
            <w:proofErr w:type="spellStart"/>
            <w:r w:rsidRPr="00C8603F">
              <w:rPr>
                <w:rFonts w:cs="Times New Roman"/>
                <w:sz w:val="20"/>
                <w:szCs w:val="20"/>
              </w:rPr>
              <w:t>принадлежит</w:t>
            </w:r>
            <w:proofErr w:type="spellEnd"/>
            <w:r w:rsidRPr="00C8603F">
              <w:rPr>
                <w:rFonts w:cs="Times New Roman"/>
                <w:sz w:val="20"/>
                <w:szCs w:val="20"/>
              </w:rPr>
              <w:t xml:space="preserve"> </w:t>
            </w:r>
            <w:proofErr w:type="spellStart"/>
            <w:r w:rsidRPr="00C8603F">
              <w:rPr>
                <w:rFonts w:cs="Times New Roman"/>
                <w:sz w:val="20"/>
                <w:szCs w:val="20"/>
              </w:rPr>
              <w:t>бирка</w:t>
            </w:r>
            <w:proofErr w:type="spellEnd"/>
            <w:r w:rsidRPr="00C8603F">
              <w:rPr>
                <w:rFonts w:cs="Times New Roman"/>
                <w:sz w:val="20"/>
                <w:szCs w:val="20"/>
              </w:rPr>
              <w:t>;</w:t>
            </w:r>
          </w:p>
          <w:p w14:paraId="46334F16"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своего</w:t>
            </w:r>
            <w:proofErr w:type="spellEnd"/>
            <w:r w:rsidRPr="00C8603F">
              <w:rPr>
                <w:rFonts w:cs="Times New Roman"/>
                <w:sz w:val="20"/>
                <w:szCs w:val="20"/>
              </w:rPr>
              <w:t xml:space="preserve"> </w:t>
            </w:r>
            <w:proofErr w:type="spellStart"/>
            <w:r w:rsidRPr="00C8603F">
              <w:rPr>
                <w:rFonts w:cs="Times New Roman"/>
                <w:sz w:val="20"/>
                <w:szCs w:val="20"/>
              </w:rPr>
              <w:t>подразделения</w:t>
            </w:r>
            <w:proofErr w:type="spellEnd"/>
            <w:r w:rsidRPr="00C8603F">
              <w:rPr>
                <w:rFonts w:cs="Times New Roman"/>
                <w:sz w:val="20"/>
                <w:szCs w:val="20"/>
              </w:rPr>
              <w:t>;</w:t>
            </w:r>
          </w:p>
          <w:p w14:paraId="396DC8A6"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43B750FC"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Регистраторы</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6AAAB4BA"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31E433F7" w14:textId="77777777" w:rsidR="00AB0401" w:rsidRPr="00C8603F" w:rsidRDefault="00AB0401" w:rsidP="00AB0401">
            <w:pPr>
              <w:pStyle w:val="ScrollListBullet1"/>
              <w:rPr>
                <w:rFonts w:cs="Times New Roman"/>
                <w:sz w:val="20"/>
                <w:szCs w:val="20"/>
                <w:lang w:val="ru-RU"/>
              </w:rPr>
            </w:pPr>
            <w:r w:rsidRPr="00C8603F">
              <w:rPr>
                <w:rFonts w:cs="Times New Roman"/>
                <w:sz w:val="20"/>
                <w:szCs w:val="20"/>
                <w:lang w:val="ru-RU"/>
              </w:rPr>
              <w:t>Пользователи чужих МО через направления;</w:t>
            </w:r>
          </w:p>
          <w:p w14:paraId="1AAA4FE4"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центра</w:t>
            </w:r>
            <w:proofErr w:type="spellEnd"/>
            <w:r w:rsidRPr="00C8603F">
              <w:rPr>
                <w:rFonts w:cs="Times New Roman"/>
                <w:sz w:val="20"/>
                <w:szCs w:val="20"/>
              </w:rPr>
              <w:t xml:space="preserve"> </w:t>
            </w:r>
            <w:proofErr w:type="spellStart"/>
            <w:r w:rsidRPr="00C8603F">
              <w:rPr>
                <w:rFonts w:cs="Times New Roman"/>
                <w:sz w:val="20"/>
                <w:szCs w:val="20"/>
              </w:rPr>
              <w:t>записи</w:t>
            </w:r>
            <w:proofErr w:type="spellEnd"/>
            <w:r w:rsidRPr="00C8603F">
              <w:rPr>
                <w:rFonts w:cs="Times New Roman"/>
                <w:sz w:val="20"/>
                <w:szCs w:val="20"/>
              </w:rPr>
              <w:t>;</w:t>
            </w:r>
          </w:p>
          <w:p w14:paraId="12C7AA68"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Интернет-пользователи</w:t>
            </w:r>
            <w:proofErr w:type="spellEnd"/>
            <w:r w:rsidRPr="00C8603F">
              <w:rPr>
                <w:rFonts w:cs="Times New Roman"/>
                <w:sz w:val="20"/>
                <w:szCs w:val="20"/>
              </w:rPr>
              <w:t>;</w:t>
            </w:r>
          </w:p>
          <w:p w14:paraId="10E123B0"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инфомата</w:t>
            </w:r>
            <w:proofErr w:type="spellEnd"/>
            <w:r w:rsidRPr="00C8603F">
              <w:rPr>
                <w:rFonts w:cs="Times New Roman"/>
                <w:sz w:val="20"/>
                <w:szCs w:val="20"/>
              </w:rPr>
              <w:t>;</w:t>
            </w:r>
          </w:p>
          <w:p w14:paraId="2822CA7D"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Пользователи</w:t>
            </w:r>
            <w:proofErr w:type="spellEnd"/>
            <w:r w:rsidRPr="00C8603F">
              <w:rPr>
                <w:rFonts w:cs="Times New Roman"/>
                <w:sz w:val="20"/>
                <w:szCs w:val="20"/>
              </w:rPr>
              <w:t xml:space="preserve"> СМО, ТФОМС.</w:t>
            </w:r>
          </w:p>
        </w:tc>
      </w:tr>
      <w:tr w:rsidR="00AB0401" w:rsidRPr="00C8603F" w14:paraId="79B54CB7" w14:textId="77777777" w:rsidTr="005155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DF225FF" w14:textId="77777777" w:rsidR="00AB0401" w:rsidRPr="00C8603F" w:rsidRDefault="00AB0401" w:rsidP="008D4EFA">
            <w:proofErr w:type="spellStart"/>
            <w:r w:rsidRPr="00C8603F">
              <w:lastRenderedPageBreak/>
              <w:t>Резервная</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DA84FE0"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D0D0C9B"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58A9740B" w14:textId="77777777" w:rsidR="00AB0401" w:rsidRPr="00C8603F" w:rsidRDefault="00AB0401" w:rsidP="008D4EFA">
            <w:pPr>
              <w:rPr>
                <w:lang w:val="ru-RU"/>
              </w:rPr>
            </w:pPr>
            <w:r w:rsidRPr="00C8603F">
              <w:rPr>
                <w:lang w:val="ru-RU"/>
              </w:rPr>
              <w:t>Зарезервированные бирки, запись на них возможна по согласованию с администрацией МО.</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7D5ACC0" w14:textId="77777777" w:rsidR="00AB0401" w:rsidRPr="00C8603F" w:rsidRDefault="00AB0401" w:rsidP="008D4EFA">
            <w:pPr>
              <w:rPr>
                <w:lang w:val="ru-RU"/>
              </w:rPr>
            </w:pPr>
            <w:r w:rsidRPr="00C8603F">
              <w:rPr>
                <w:lang w:val="ru-RU"/>
              </w:rPr>
              <w:t>Запись на бирки доступна для следующих групп пользователей:</w:t>
            </w:r>
          </w:p>
          <w:p w14:paraId="5B512B06"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w:t>
            </w:r>
            <w:proofErr w:type="spellEnd"/>
            <w:r w:rsidRPr="00C8603F">
              <w:rPr>
                <w:rFonts w:cs="Times New Roman"/>
                <w:sz w:val="20"/>
                <w:szCs w:val="20"/>
              </w:rPr>
              <w:t xml:space="preserve">, </w:t>
            </w:r>
            <w:proofErr w:type="spellStart"/>
            <w:r w:rsidRPr="00C8603F">
              <w:rPr>
                <w:rFonts w:cs="Times New Roman"/>
                <w:sz w:val="20"/>
                <w:szCs w:val="20"/>
              </w:rPr>
              <w:t>которому</w:t>
            </w:r>
            <w:proofErr w:type="spellEnd"/>
            <w:r w:rsidRPr="00C8603F">
              <w:rPr>
                <w:rFonts w:cs="Times New Roman"/>
                <w:sz w:val="20"/>
                <w:szCs w:val="20"/>
              </w:rPr>
              <w:t xml:space="preserve"> </w:t>
            </w:r>
            <w:proofErr w:type="spellStart"/>
            <w:r w:rsidRPr="00C8603F">
              <w:rPr>
                <w:rFonts w:cs="Times New Roman"/>
                <w:sz w:val="20"/>
                <w:szCs w:val="20"/>
              </w:rPr>
              <w:t>принадлежит</w:t>
            </w:r>
            <w:proofErr w:type="spellEnd"/>
            <w:r w:rsidRPr="00C8603F">
              <w:rPr>
                <w:rFonts w:cs="Times New Roman"/>
                <w:sz w:val="20"/>
                <w:szCs w:val="20"/>
              </w:rPr>
              <w:t xml:space="preserve"> </w:t>
            </w:r>
            <w:proofErr w:type="spellStart"/>
            <w:r w:rsidRPr="00C8603F">
              <w:rPr>
                <w:rFonts w:cs="Times New Roman"/>
                <w:sz w:val="20"/>
                <w:szCs w:val="20"/>
              </w:rPr>
              <w:t>бирка</w:t>
            </w:r>
            <w:proofErr w:type="spellEnd"/>
            <w:r w:rsidRPr="00C8603F">
              <w:rPr>
                <w:rFonts w:cs="Times New Roman"/>
                <w:sz w:val="20"/>
                <w:szCs w:val="20"/>
              </w:rPr>
              <w:t>;</w:t>
            </w:r>
          </w:p>
          <w:p w14:paraId="53EC66F6"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своего</w:t>
            </w:r>
            <w:proofErr w:type="spellEnd"/>
            <w:r w:rsidRPr="00C8603F">
              <w:rPr>
                <w:rFonts w:cs="Times New Roman"/>
                <w:sz w:val="20"/>
                <w:szCs w:val="20"/>
              </w:rPr>
              <w:t xml:space="preserve"> </w:t>
            </w:r>
            <w:proofErr w:type="spellStart"/>
            <w:r w:rsidRPr="00C8603F">
              <w:rPr>
                <w:rFonts w:cs="Times New Roman"/>
                <w:sz w:val="20"/>
                <w:szCs w:val="20"/>
              </w:rPr>
              <w:t>подразделения</w:t>
            </w:r>
            <w:proofErr w:type="spellEnd"/>
            <w:r w:rsidRPr="00C8603F">
              <w:rPr>
                <w:rFonts w:cs="Times New Roman"/>
                <w:sz w:val="20"/>
                <w:szCs w:val="20"/>
              </w:rPr>
              <w:t>;</w:t>
            </w:r>
          </w:p>
          <w:p w14:paraId="2F36C6C8"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6374B135"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Регистраторы</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0EBF3432"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584211E4"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Администраторы</w:t>
            </w:r>
            <w:proofErr w:type="spellEnd"/>
            <w:r w:rsidRPr="00C8603F">
              <w:rPr>
                <w:rFonts w:cs="Times New Roman"/>
                <w:sz w:val="20"/>
                <w:szCs w:val="20"/>
              </w:rPr>
              <w:t xml:space="preserve"> </w:t>
            </w:r>
            <w:proofErr w:type="spellStart"/>
            <w:r w:rsidRPr="00C8603F">
              <w:rPr>
                <w:rFonts w:cs="Times New Roman"/>
                <w:sz w:val="20"/>
                <w:szCs w:val="20"/>
              </w:rPr>
              <w:t>холла</w:t>
            </w:r>
            <w:proofErr w:type="spellEnd"/>
            <w:r w:rsidRPr="00C8603F">
              <w:rPr>
                <w:rFonts w:cs="Times New Roman"/>
                <w:sz w:val="20"/>
                <w:szCs w:val="20"/>
              </w:rPr>
              <w:t>.</w:t>
            </w:r>
          </w:p>
        </w:tc>
      </w:tr>
      <w:tr w:rsidR="00AB0401" w:rsidRPr="00C8603F" w14:paraId="74F81053" w14:textId="77777777" w:rsidTr="005155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B4CF01B" w14:textId="77777777" w:rsidR="00AB0401" w:rsidRPr="00C8603F" w:rsidRDefault="00AB0401" w:rsidP="008D4EFA">
            <w:proofErr w:type="spellStart"/>
            <w:r w:rsidRPr="00C8603F">
              <w:t>Платная</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1A41DBE"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015C502"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3E33C667" w14:textId="77777777" w:rsidR="00AB0401" w:rsidRPr="00C8603F" w:rsidRDefault="00AB0401" w:rsidP="008D4EFA">
            <w:pPr>
              <w:rPr>
                <w:lang w:val="ru-RU"/>
              </w:rPr>
            </w:pPr>
            <w:r w:rsidRPr="00C8603F">
              <w:rPr>
                <w:lang w:val="ru-RU"/>
              </w:rPr>
              <w:t>Бирки для платного приема пациентов.</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34F2DBD" w14:textId="77777777" w:rsidR="00AB0401" w:rsidRPr="00C8603F" w:rsidRDefault="00AB0401" w:rsidP="008D4EFA">
            <w:pPr>
              <w:rPr>
                <w:lang w:val="ru-RU"/>
              </w:rPr>
            </w:pPr>
            <w:r w:rsidRPr="00C8603F">
              <w:rPr>
                <w:lang w:val="ru-RU"/>
              </w:rPr>
              <w:t>Запись на бирки доступна для следующих групп пользователей:</w:t>
            </w:r>
          </w:p>
          <w:p w14:paraId="6F9AA112"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w:t>
            </w:r>
            <w:proofErr w:type="spellEnd"/>
            <w:r w:rsidRPr="00C8603F">
              <w:rPr>
                <w:rFonts w:cs="Times New Roman"/>
                <w:sz w:val="20"/>
                <w:szCs w:val="20"/>
              </w:rPr>
              <w:t xml:space="preserve">, </w:t>
            </w:r>
            <w:proofErr w:type="spellStart"/>
            <w:r w:rsidRPr="00C8603F">
              <w:rPr>
                <w:rFonts w:cs="Times New Roman"/>
                <w:sz w:val="20"/>
                <w:szCs w:val="20"/>
              </w:rPr>
              <w:t>которому</w:t>
            </w:r>
            <w:proofErr w:type="spellEnd"/>
            <w:r w:rsidRPr="00C8603F">
              <w:rPr>
                <w:rFonts w:cs="Times New Roman"/>
                <w:sz w:val="20"/>
                <w:szCs w:val="20"/>
              </w:rPr>
              <w:t xml:space="preserve"> </w:t>
            </w:r>
            <w:proofErr w:type="spellStart"/>
            <w:r w:rsidRPr="00C8603F">
              <w:rPr>
                <w:rFonts w:cs="Times New Roman"/>
                <w:sz w:val="20"/>
                <w:szCs w:val="20"/>
              </w:rPr>
              <w:t>принадлежит</w:t>
            </w:r>
            <w:proofErr w:type="spellEnd"/>
            <w:r w:rsidRPr="00C8603F">
              <w:rPr>
                <w:rFonts w:cs="Times New Roman"/>
                <w:sz w:val="20"/>
                <w:szCs w:val="20"/>
              </w:rPr>
              <w:t xml:space="preserve"> </w:t>
            </w:r>
            <w:proofErr w:type="spellStart"/>
            <w:r w:rsidRPr="00C8603F">
              <w:rPr>
                <w:rFonts w:cs="Times New Roman"/>
                <w:sz w:val="20"/>
                <w:szCs w:val="20"/>
              </w:rPr>
              <w:t>бирка</w:t>
            </w:r>
            <w:proofErr w:type="spellEnd"/>
            <w:r w:rsidRPr="00C8603F">
              <w:rPr>
                <w:rFonts w:cs="Times New Roman"/>
                <w:sz w:val="20"/>
                <w:szCs w:val="20"/>
              </w:rPr>
              <w:t>;</w:t>
            </w:r>
          </w:p>
          <w:p w14:paraId="1A222195"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своего</w:t>
            </w:r>
            <w:proofErr w:type="spellEnd"/>
            <w:r w:rsidRPr="00C8603F">
              <w:rPr>
                <w:rFonts w:cs="Times New Roman"/>
                <w:sz w:val="20"/>
                <w:szCs w:val="20"/>
              </w:rPr>
              <w:t xml:space="preserve"> </w:t>
            </w:r>
            <w:proofErr w:type="spellStart"/>
            <w:r w:rsidRPr="00C8603F">
              <w:rPr>
                <w:rFonts w:cs="Times New Roman"/>
                <w:sz w:val="20"/>
                <w:szCs w:val="20"/>
              </w:rPr>
              <w:t>подразделения</w:t>
            </w:r>
            <w:proofErr w:type="spellEnd"/>
            <w:r w:rsidRPr="00C8603F">
              <w:rPr>
                <w:rFonts w:cs="Times New Roman"/>
                <w:sz w:val="20"/>
                <w:szCs w:val="20"/>
              </w:rPr>
              <w:t>;</w:t>
            </w:r>
          </w:p>
          <w:p w14:paraId="2A6F164A"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02B6E177"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Регистраторы</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3CF437C5"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000C5A7D"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Пользователи</w:t>
            </w:r>
            <w:proofErr w:type="spellEnd"/>
            <w:r w:rsidRPr="00C8603F">
              <w:rPr>
                <w:rFonts w:cs="Times New Roman"/>
                <w:sz w:val="20"/>
                <w:szCs w:val="20"/>
              </w:rPr>
              <w:t xml:space="preserve"> СМО, ТФОМС.</w:t>
            </w:r>
          </w:p>
        </w:tc>
      </w:tr>
      <w:tr w:rsidR="00AB0401" w:rsidRPr="00C8603F" w14:paraId="4AA760EF" w14:textId="77777777" w:rsidTr="005155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B9732B7" w14:textId="77777777" w:rsidR="00AB0401" w:rsidRPr="00C8603F" w:rsidRDefault="00AB0401" w:rsidP="008D4EFA">
            <w:proofErr w:type="spellStart"/>
            <w:r w:rsidRPr="00C8603F">
              <w:t>Бирка</w:t>
            </w:r>
            <w:proofErr w:type="spellEnd"/>
            <w:r w:rsidRPr="00C8603F">
              <w:t xml:space="preserve"> для ЦЗ</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228199FB"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0FD03A1"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65812256" w14:textId="77777777" w:rsidR="00AB0401" w:rsidRPr="00C8603F" w:rsidRDefault="00AB0401" w:rsidP="008D4EFA">
            <w:pPr>
              <w:rPr>
                <w:lang w:val="ru-RU"/>
              </w:rPr>
            </w:pPr>
            <w:r w:rsidRPr="00C8603F">
              <w:rPr>
                <w:lang w:val="ru-RU"/>
              </w:rPr>
              <w:t>Бирки, зарезервированные для записи пациента через центр записи.</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60F17D5" w14:textId="77777777" w:rsidR="00AB0401" w:rsidRPr="00C8603F" w:rsidRDefault="00AB0401" w:rsidP="008D4EFA">
            <w:pPr>
              <w:rPr>
                <w:lang w:val="ru-RU"/>
              </w:rPr>
            </w:pPr>
            <w:r w:rsidRPr="00C8603F">
              <w:rPr>
                <w:lang w:val="ru-RU"/>
              </w:rPr>
              <w:t>Запись на бирки доступна для следующих групп пользователей:</w:t>
            </w:r>
          </w:p>
          <w:p w14:paraId="2C121102"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w:t>
            </w:r>
            <w:proofErr w:type="spellEnd"/>
            <w:r w:rsidRPr="00C8603F">
              <w:rPr>
                <w:rFonts w:cs="Times New Roman"/>
                <w:sz w:val="20"/>
                <w:szCs w:val="20"/>
              </w:rPr>
              <w:t xml:space="preserve">, </w:t>
            </w:r>
            <w:proofErr w:type="spellStart"/>
            <w:r w:rsidRPr="00C8603F">
              <w:rPr>
                <w:rFonts w:cs="Times New Roman"/>
                <w:sz w:val="20"/>
                <w:szCs w:val="20"/>
              </w:rPr>
              <w:t>которому</w:t>
            </w:r>
            <w:proofErr w:type="spellEnd"/>
            <w:r w:rsidRPr="00C8603F">
              <w:rPr>
                <w:rFonts w:cs="Times New Roman"/>
                <w:sz w:val="20"/>
                <w:szCs w:val="20"/>
              </w:rPr>
              <w:t xml:space="preserve"> </w:t>
            </w:r>
            <w:proofErr w:type="spellStart"/>
            <w:r w:rsidRPr="00C8603F">
              <w:rPr>
                <w:rFonts w:cs="Times New Roman"/>
                <w:sz w:val="20"/>
                <w:szCs w:val="20"/>
              </w:rPr>
              <w:t>принадлежит</w:t>
            </w:r>
            <w:proofErr w:type="spellEnd"/>
            <w:r w:rsidRPr="00C8603F">
              <w:rPr>
                <w:rFonts w:cs="Times New Roman"/>
                <w:sz w:val="20"/>
                <w:szCs w:val="20"/>
              </w:rPr>
              <w:t xml:space="preserve"> </w:t>
            </w:r>
            <w:proofErr w:type="spellStart"/>
            <w:r w:rsidRPr="00C8603F">
              <w:rPr>
                <w:rFonts w:cs="Times New Roman"/>
                <w:sz w:val="20"/>
                <w:szCs w:val="20"/>
              </w:rPr>
              <w:t>бирка</w:t>
            </w:r>
            <w:proofErr w:type="spellEnd"/>
            <w:r w:rsidRPr="00C8603F">
              <w:rPr>
                <w:rFonts w:cs="Times New Roman"/>
                <w:sz w:val="20"/>
                <w:szCs w:val="20"/>
              </w:rPr>
              <w:t>;</w:t>
            </w:r>
          </w:p>
          <w:p w14:paraId="4C235045"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lastRenderedPageBreak/>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своего</w:t>
            </w:r>
            <w:proofErr w:type="spellEnd"/>
            <w:r w:rsidRPr="00C8603F">
              <w:rPr>
                <w:rFonts w:cs="Times New Roman"/>
                <w:sz w:val="20"/>
                <w:szCs w:val="20"/>
              </w:rPr>
              <w:t xml:space="preserve"> </w:t>
            </w:r>
            <w:proofErr w:type="spellStart"/>
            <w:r w:rsidRPr="00C8603F">
              <w:rPr>
                <w:rFonts w:cs="Times New Roman"/>
                <w:sz w:val="20"/>
                <w:szCs w:val="20"/>
              </w:rPr>
              <w:t>подразделения</w:t>
            </w:r>
            <w:proofErr w:type="spellEnd"/>
            <w:r w:rsidRPr="00C8603F">
              <w:rPr>
                <w:rFonts w:cs="Times New Roman"/>
                <w:sz w:val="20"/>
                <w:szCs w:val="20"/>
              </w:rPr>
              <w:t>;</w:t>
            </w:r>
          </w:p>
          <w:p w14:paraId="01CB390B"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6C580388"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Регистраторы</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078C5C84"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2EC5F1EC"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центра</w:t>
            </w:r>
            <w:proofErr w:type="spellEnd"/>
            <w:r w:rsidRPr="00C8603F">
              <w:rPr>
                <w:rFonts w:cs="Times New Roman"/>
                <w:sz w:val="20"/>
                <w:szCs w:val="20"/>
              </w:rPr>
              <w:t xml:space="preserve"> </w:t>
            </w:r>
            <w:proofErr w:type="spellStart"/>
            <w:r w:rsidRPr="00C8603F">
              <w:rPr>
                <w:rFonts w:cs="Times New Roman"/>
                <w:sz w:val="20"/>
                <w:szCs w:val="20"/>
              </w:rPr>
              <w:t>записи</w:t>
            </w:r>
            <w:proofErr w:type="spellEnd"/>
            <w:r w:rsidRPr="00C8603F">
              <w:rPr>
                <w:rFonts w:cs="Times New Roman"/>
                <w:sz w:val="20"/>
                <w:szCs w:val="20"/>
              </w:rPr>
              <w:t>;</w:t>
            </w:r>
          </w:p>
          <w:p w14:paraId="7ADEA686"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Администраторы</w:t>
            </w:r>
            <w:proofErr w:type="spellEnd"/>
            <w:r w:rsidRPr="00C8603F">
              <w:rPr>
                <w:rFonts w:cs="Times New Roman"/>
                <w:sz w:val="20"/>
                <w:szCs w:val="20"/>
              </w:rPr>
              <w:t xml:space="preserve"> </w:t>
            </w:r>
            <w:proofErr w:type="spellStart"/>
            <w:r w:rsidRPr="00C8603F">
              <w:rPr>
                <w:rFonts w:cs="Times New Roman"/>
                <w:sz w:val="20"/>
                <w:szCs w:val="20"/>
              </w:rPr>
              <w:t>холла</w:t>
            </w:r>
            <w:proofErr w:type="spellEnd"/>
            <w:r w:rsidRPr="00C8603F">
              <w:rPr>
                <w:rFonts w:cs="Times New Roman"/>
                <w:sz w:val="20"/>
                <w:szCs w:val="20"/>
              </w:rPr>
              <w:t>.</w:t>
            </w:r>
          </w:p>
        </w:tc>
      </w:tr>
      <w:tr w:rsidR="00AB0401" w:rsidRPr="00C8603F" w14:paraId="22148C3C" w14:textId="77777777" w:rsidTr="005155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23E8D37" w14:textId="77777777" w:rsidR="00AB0401" w:rsidRPr="00C8603F" w:rsidRDefault="00AB0401" w:rsidP="008D4EFA">
            <w:proofErr w:type="spellStart"/>
            <w:r w:rsidRPr="00C8603F">
              <w:lastRenderedPageBreak/>
              <w:t>По</w:t>
            </w:r>
            <w:proofErr w:type="spellEnd"/>
            <w:r w:rsidRPr="00C8603F">
              <w:t xml:space="preserve"> </w:t>
            </w:r>
            <w:proofErr w:type="spellStart"/>
            <w:r w:rsidRPr="00C8603F">
              <w:t>направлению</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4BC2909"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17EFEA2"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3FFB67D1" w14:textId="77777777" w:rsidR="00AB0401" w:rsidRPr="00C8603F" w:rsidRDefault="00AB0401" w:rsidP="008D4EFA">
            <w:pPr>
              <w:rPr>
                <w:lang w:val="ru-RU"/>
              </w:rPr>
            </w:pPr>
            <w:r w:rsidRPr="00C8603F">
              <w:rPr>
                <w:lang w:val="ru-RU"/>
              </w:rPr>
              <w:t>Бирка для записи пациентов из других МО.</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ACA8409" w14:textId="77777777" w:rsidR="00AB0401" w:rsidRPr="00C8603F" w:rsidRDefault="00AB0401" w:rsidP="008D4EFA">
            <w:pPr>
              <w:rPr>
                <w:lang w:val="ru-RU"/>
              </w:rPr>
            </w:pPr>
            <w:r w:rsidRPr="00C8603F">
              <w:rPr>
                <w:lang w:val="ru-RU"/>
              </w:rPr>
              <w:t>Запись на бирки доступна для следующих групп пользователей:</w:t>
            </w:r>
          </w:p>
          <w:p w14:paraId="36380F35"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w:t>
            </w:r>
            <w:proofErr w:type="spellEnd"/>
            <w:r w:rsidRPr="00C8603F">
              <w:rPr>
                <w:rFonts w:cs="Times New Roman"/>
                <w:sz w:val="20"/>
                <w:szCs w:val="20"/>
              </w:rPr>
              <w:t xml:space="preserve">, </w:t>
            </w:r>
            <w:proofErr w:type="spellStart"/>
            <w:r w:rsidRPr="00C8603F">
              <w:rPr>
                <w:rFonts w:cs="Times New Roman"/>
                <w:sz w:val="20"/>
                <w:szCs w:val="20"/>
              </w:rPr>
              <w:t>которому</w:t>
            </w:r>
            <w:proofErr w:type="spellEnd"/>
            <w:r w:rsidRPr="00C8603F">
              <w:rPr>
                <w:rFonts w:cs="Times New Roman"/>
                <w:sz w:val="20"/>
                <w:szCs w:val="20"/>
              </w:rPr>
              <w:t xml:space="preserve"> </w:t>
            </w:r>
            <w:proofErr w:type="spellStart"/>
            <w:r w:rsidRPr="00C8603F">
              <w:rPr>
                <w:rFonts w:cs="Times New Roman"/>
                <w:sz w:val="20"/>
                <w:szCs w:val="20"/>
              </w:rPr>
              <w:t>принадлежит</w:t>
            </w:r>
            <w:proofErr w:type="spellEnd"/>
            <w:r w:rsidRPr="00C8603F">
              <w:rPr>
                <w:rFonts w:cs="Times New Roman"/>
                <w:sz w:val="20"/>
                <w:szCs w:val="20"/>
              </w:rPr>
              <w:t xml:space="preserve"> </w:t>
            </w:r>
            <w:proofErr w:type="spellStart"/>
            <w:r w:rsidRPr="00C8603F">
              <w:rPr>
                <w:rFonts w:cs="Times New Roman"/>
                <w:sz w:val="20"/>
                <w:szCs w:val="20"/>
              </w:rPr>
              <w:t>бирка</w:t>
            </w:r>
            <w:proofErr w:type="spellEnd"/>
            <w:r w:rsidRPr="00C8603F">
              <w:rPr>
                <w:rFonts w:cs="Times New Roman"/>
                <w:sz w:val="20"/>
                <w:szCs w:val="20"/>
              </w:rPr>
              <w:t>;</w:t>
            </w:r>
          </w:p>
          <w:p w14:paraId="1FAC381A"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своего</w:t>
            </w:r>
            <w:proofErr w:type="spellEnd"/>
            <w:r w:rsidRPr="00C8603F">
              <w:rPr>
                <w:rFonts w:cs="Times New Roman"/>
                <w:sz w:val="20"/>
                <w:szCs w:val="20"/>
              </w:rPr>
              <w:t xml:space="preserve"> </w:t>
            </w:r>
            <w:proofErr w:type="spellStart"/>
            <w:r w:rsidRPr="00C8603F">
              <w:rPr>
                <w:rFonts w:cs="Times New Roman"/>
                <w:sz w:val="20"/>
                <w:szCs w:val="20"/>
              </w:rPr>
              <w:t>подразделения</w:t>
            </w:r>
            <w:proofErr w:type="spellEnd"/>
            <w:r w:rsidRPr="00C8603F">
              <w:rPr>
                <w:rFonts w:cs="Times New Roman"/>
                <w:sz w:val="20"/>
                <w:szCs w:val="20"/>
              </w:rPr>
              <w:t>;</w:t>
            </w:r>
          </w:p>
          <w:p w14:paraId="2CF0FABD"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Врачи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33CFEE77"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Регистраторы</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4AFC21D9"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Все</w:t>
            </w:r>
            <w:proofErr w:type="spellEnd"/>
            <w:r w:rsidRPr="00C8603F">
              <w:rPr>
                <w:rFonts w:cs="Times New Roman"/>
                <w:sz w:val="20"/>
                <w:szCs w:val="20"/>
              </w:rPr>
              <w:t xml:space="preserve"> </w:t>
            </w: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своей</w:t>
            </w:r>
            <w:proofErr w:type="spellEnd"/>
            <w:r w:rsidRPr="00C8603F">
              <w:rPr>
                <w:rFonts w:cs="Times New Roman"/>
                <w:sz w:val="20"/>
                <w:szCs w:val="20"/>
              </w:rPr>
              <w:t xml:space="preserve"> МО;</w:t>
            </w:r>
          </w:p>
          <w:p w14:paraId="45AB5AC6" w14:textId="77777777" w:rsidR="00AB0401" w:rsidRPr="00C8603F" w:rsidRDefault="00AB0401" w:rsidP="00AB0401">
            <w:pPr>
              <w:pStyle w:val="ScrollListBullet1"/>
              <w:rPr>
                <w:rFonts w:cs="Times New Roman"/>
                <w:sz w:val="20"/>
                <w:szCs w:val="20"/>
                <w:lang w:val="ru-RU"/>
              </w:rPr>
            </w:pPr>
            <w:r w:rsidRPr="00C8603F">
              <w:rPr>
                <w:rFonts w:cs="Times New Roman"/>
                <w:sz w:val="20"/>
                <w:szCs w:val="20"/>
                <w:lang w:val="ru-RU"/>
              </w:rPr>
              <w:t>Пользователи чужих МО через направления;</w:t>
            </w:r>
          </w:p>
          <w:p w14:paraId="59C628B5"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Пользователи</w:t>
            </w:r>
            <w:proofErr w:type="spellEnd"/>
            <w:r w:rsidRPr="00C8603F">
              <w:rPr>
                <w:rFonts w:cs="Times New Roman"/>
                <w:sz w:val="20"/>
                <w:szCs w:val="20"/>
              </w:rPr>
              <w:t xml:space="preserve"> СМО, ТФОМС.</w:t>
            </w:r>
          </w:p>
        </w:tc>
      </w:tr>
      <w:tr w:rsidR="00AB0401" w:rsidRPr="00C8603F" w14:paraId="6299C605" w14:textId="77777777" w:rsidTr="005155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954A388" w14:textId="77777777" w:rsidR="00AB0401" w:rsidRPr="00C8603F" w:rsidRDefault="00AB0401" w:rsidP="008D4EFA">
            <w:proofErr w:type="spellStart"/>
            <w:r w:rsidRPr="00C8603F">
              <w:t>Экстренная</w:t>
            </w:r>
            <w:proofErr w:type="spellEnd"/>
            <w:r w:rsidRPr="00C8603F">
              <w:t xml:space="preserve"> </w:t>
            </w:r>
            <w:proofErr w:type="spellStart"/>
            <w:r w:rsidRPr="00C8603F">
              <w:t>койка</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F1241B2"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A6F005D"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F6DBA31" w14:textId="77777777" w:rsidR="00AB0401" w:rsidRPr="00C8603F" w:rsidRDefault="00AB0401" w:rsidP="008D4EFA">
            <w:pPr>
              <w:rPr>
                <w:lang w:val="ru-RU"/>
              </w:rPr>
            </w:pPr>
            <w:r w:rsidRPr="00C8603F">
              <w:rPr>
                <w:lang w:val="ru-RU"/>
              </w:rPr>
              <w:t>Койки, зарезервированные для случаев экстренной госпитализации.</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F8CAB70" w14:textId="77777777" w:rsidR="00AB0401" w:rsidRPr="00C8603F" w:rsidRDefault="00AB0401" w:rsidP="008D4EFA">
            <w:proofErr w:type="spellStart"/>
            <w:r w:rsidRPr="00C8603F">
              <w:t>Недоступна</w:t>
            </w:r>
            <w:proofErr w:type="spellEnd"/>
            <w:r w:rsidRPr="00C8603F">
              <w:t xml:space="preserve"> </w:t>
            </w:r>
            <w:proofErr w:type="spellStart"/>
            <w:r w:rsidRPr="00C8603F">
              <w:t>запись</w:t>
            </w:r>
            <w:proofErr w:type="spellEnd"/>
            <w:r w:rsidRPr="00C8603F">
              <w:t xml:space="preserve"> </w:t>
            </w:r>
            <w:proofErr w:type="spellStart"/>
            <w:r w:rsidRPr="00C8603F">
              <w:t>из</w:t>
            </w:r>
            <w:proofErr w:type="spellEnd"/>
            <w:r w:rsidRPr="00C8603F">
              <w:t xml:space="preserve"> Системы.</w:t>
            </w:r>
          </w:p>
        </w:tc>
      </w:tr>
      <w:tr w:rsidR="00AB0401" w:rsidRPr="00C8603F" w14:paraId="32178792" w14:textId="77777777" w:rsidTr="005155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04EA1F5" w14:textId="77777777" w:rsidR="00AB0401" w:rsidRPr="00C8603F" w:rsidRDefault="00AB0401" w:rsidP="008D4EFA">
            <w:r w:rsidRPr="00C8603F">
              <w:lastRenderedPageBreak/>
              <w:t xml:space="preserve">Для </w:t>
            </w:r>
            <w:proofErr w:type="spellStart"/>
            <w:r w:rsidRPr="00C8603F">
              <w:t>врачей</w:t>
            </w:r>
            <w:proofErr w:type="spellEnd"/>
            <w:r w:rsidRPr="00C8603F">
              <w:t xml:space="preserve"> </w:t>
            </w:r>
            <w:proofErr w:type="spellStart"/>
            <w:r w:rsidRPr="00C8603F">
              <w:t>своей</w:t>
            </w:r>
            <w:proofErr w:type="spellEnd"/>
            <w:r w:rsidRPr="00C8603F">
              <w:t xml:space="preserve"> МО</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23A7FC50"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E874766"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26CB190E" w14:textId="77777777" w:rsidR="00AB0401" w:rsidRPr="00C8603F" w:rsidRDefault="00AB0401" w:rsidP="008D4EFA">
            <w:pPr>
              <w:rPr>
                <w:lang w:val="ru-RU"/>
              </w:rPr>
            </w:pPr>
            <w:r w:rsidRPr="00C8603F">
              <w:rPr>
                <w:lang w:val="ru-RU"/>
              </w:rPr>
              <w:t>Бирки для записи пациентов только врачами своей МО.</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88CF172" w14:textId="77777777" w:rsidR="00AB0401" w:rsidRPr="00C8603F" w:rsidRDefault="00AB0401" w:rsidP="008D4EFA">
            <w:pPr>
              <w:rPr>
                <w:lang w:val="ru-RU"/>
              </w:rPr>
            </w:pPr>
            <w:r w:rsidRPr="00C8603F">
              <w:rPr>
                <w:lang w:val="ru-RU"/>
              </w:rPr>
              <w:t>Запись на бирки доступна для врачей своей МО.</w:t>
            </w:r>
          </w:p>
        </w:tc>
      </w:tr>
      <w:tr w:rsidR="00AB0401" w:rsidRPr="00C8603F" w14:paraId="300B4CC7" w14:textId="77777777" w:rsidTr="005155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BB8A7C2" w14:textId="77777777" w:rsidR="00AB0401" w:rsidRPr="00C8603F" w:rsidRDefault="00AB0401" w:rsidP="008D4EFA">
            <w:proofErr w:type="spellStart"/>
            <w:r w:rsidRPr="00C8603F">
              <w:t>Запись</w:t>
            </w:r>
            <w:proofErr w:type="spellEnd"/>
            <w:r w:rsidRPr="00C8603F">
              <w:t xml:space="preserve"> </w:t>
            </w:r>
            <w:proofErr w:type="spellStart"/>
            <w:r w:rsidRPr="00C8603F">
              <w:t>через</w:t>
            </w:r>
            <w:proofErr w:type="spellEnd"/>
            <w:r w:rsidRPr="00C8603F">
              <w:t xml:space="preserve"> </w:t>
            </w:r>
            <w:proofErr w:type="spellStart"/>
            <w:r w:rsidRPr="00C8603F">
              <w:t>инфомат</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6088E67"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14BBF7E"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21FDEF7C" w14:textId="77777777" w:rsidR="00AB0401" w:rsidRPr="00C8603F" w:rsidRDefault="00AB0401" w:rsidP="008D4EFA">
            <w:pPr>
              <w:rPr>
                <w:lang w:val="ru-RU"/>
              </w:rPr>
            </w:pPr>
            <w:r w:rsidRPr="00C8603F">
              <w:rPr>
                <w:lang w:val="ru-RU"/>
              </w:rPr>
              <w:t>Бирки для записи через терминалы.</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5D9300E" w14:textId="77777777" w:rsidR="00AB0401" w:rsidRPr="00C8603F" w:rsidRDefault="00AB0401" w:rsidP="008D4EFA">
            <w:pPr>
              <w:rPr>
                <w:lang w:val="ru-RU"/>
              </w:rPr>
            </w:pPr>
            <w:r w:rsidRPr="00C8603F">
              <w:rPr>
                <w:lang w:val="ru-RU"/>
              </w:rPr>
              <w:t>Запись на бирки доступна для следующих групп пользователей:</w:t>
            </w:r>
          </w:p>
          <w:p w14:paraId="181551EB"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инфомата</w:t>
            </w:r>
            <w:proofErr w:type="spellEnd"/>
            <w:r w:rsidRPr="00C8603F">
              <w:rPr>
                <w:rFonts w:cs="Times New Roman"/>
                <w:sz w:val="20"/>
                <w:szCs w:val="20"/>
              </w:rPr>
              <w:t>;</w:t>
            </w:r>
          </w:p>
          <w:p w14:paraId="04F46D21"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Сотрудники</w:t>
            </w:r>
            <w:proofErr w:type="spellEnd"/>
            <w:r w:rsidRPr="00C8603F">
              <w:rPr>
                <w:rFonts w:cs="Times New Roman"/>
                <w:sz w:val="20"/>
                <w:szCs w:val="20"/>
              </w:rPr>
              <w:t xml:space="preserve"> </w:t>
            </w:r>
            <w:proofErr w:type="spellStart"/>
            <w:r w:rsidRPr="00C8603F">
              <w:rPr>
                <w:rFonts w:cs="Times New Roman"/>
                <w:sz w:val="20"/>
                <w:szCs w:val="20"/>
              </w:rPr>
              <w:t>поликлиники</w:t>
            </w:r>
            <w:proofErr w:type="spellEnd"/>
            <w:r w:rsidRPr="00C8603F">
              <w:rPr>
                <w:rFonts w:cs="Times New Roman"/>
                <w:sz w:val="20"/>
                <w:szCs w:val="20"/>
              </w:rPr>
              <w:t>.</w:t>
            </w:r>
          </w:p>
        </w:tc>
      </w:tr>
      <w:tr w:rsidR="00AB0401" w:rsidRPr="00C8603F" w14:paraId="190D0B96" w14:textId="77777777" w:rsidTr="005155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C8D3434" w14:textId="77777777" w:rsidR="00AB0401" w:rsidRPr="00C8603F" w:rsidRDefault="00AB0401" w:rsidP="008D4EFA">
            <w:r w:rsidRPr="00C8603F">
              <w:t xml:space="preserve">Для </w:t>
            </w:r>
            <w:proofErr w:type="spellStart"/>
            <w:r w:rsidRPr="00C8603F">
              <w:t>интернета</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018746D"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53742A8"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404DE55" w14:textId="77777777" w:rsidR="00AB0401" w:rsidRPr="00C8603F" w:rsidRDefault="00AB0401" w:rsidP="008D4EFA">
            <w:pPr>
              <w:rPr>
                <w:lang w:val="ru-RU"/>
              </w:rPr>
            </w:pPr>
            <w:r w:rsidRPr="00C8603F">
              <w:rPr>
                <w:lang w:val="ru-RU"/>
              </w:rPr>
              <w:t>Бирки для записи через терминалы.</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9D2184D" w14:textId="77777777" w:rsidR="00AB0401" w:rsidRPr="00C8603F" w:rsidRDefault="00AB0401" w:rsidP="008D4EFA">
            <w:pPr>
              <w:rPr>
                <w:lang w:val="ru-RU"/>
              </w:rPr>
            </w:pPr>
            <w:r w:rsidRPr="00C8603F">
              <w:rPr>
                <w:lang w:val="ru-RU"/>
              </w:rPr>
              <w:t>Запись на бирки доступна для следующих групп пользователей:</w:t>
            </w:r>
          </w:p>
          <w:p w14:paraId="1BFB2F5F"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Интернет-пользователи</w:t>
            </w:r>
            <w:proofErr w:type="spellEnd"/>
            <w:r w:rsidRPr="00C8603F">
              <w:rPr>
                <w:rFonts w:cs="Times New Roman"/>
                <w:sz w:val="20"/>
                <w:szCs w:val="20"/>
              </w:rPr>
              <w:t>;</w:t>
            </w:r>
          </w:p>
          <w:p w14:paraId="0E550A7C"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инфомата</w:t>
            </w:r>
            <w:proofErr w:type="spellEnd"/>
            <w:r w:rsidRPr="00C8603F">
              <w:rPr>
                <w:rFonts w:cs="Times New Roman"/>
                <w:sz w:val="20"/>
                <w:szCs w:val="20"/>
              </w:rPr>
              <w:t>;</w:t>
            </w:r>
          </w:p>
          <w:p w14:paraId="6F7FE8A6"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Сотрудники</w:t>
            </w:r>
            <w:proofErr w:type="spellEnd"/>
            <w:r w:rsidRPr="00C8603F">
              <w:rPr>
                <w:rFonts w:cs="Times New Roman"/>
                <w:sz w:val="20"/>
                <w:szCs w:val="20"/>
              </w:rPr>
              <w:t xml:space="preserve"> </w:t>
            </w:r>
            <w:proofErr w:type="spellStart"/>
            <w:r w:rsidRPr="00C8603F">
              <w:rPr>
                <w:rFonts w:cs="Times New Roman"/>
                <w:sz w:val="20"/>
                <w:szCs w:val="20"/>
              </w:rPr>
              <w:t>поликлиники</w:t>
            </w:r>
            <w:proofErr w:type="spellEnd"/>
            <w:r w:rsidRPr="00C8603F">
              <w:rPr>
                <w:rFonts w:cs="Times New Roman"/>
                <w:sz w:val="20"/>
                <w:szCs w:val="20"/>
              </w:rPr>
              <w:t>.</w:t>
            </w:r>
          </w:p>
        </w:tc>
      </w:tr>
      <w:tr w:rsidR="00AB0401" w:rsidRPr="00C8603F" w14:paraId="25AC243B" w14:textId="77777777" w:rsidTr="005155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48246E5" w14:textId="77777777" w:rsidR="00AB0401" w:rsidRPr="00C8603F" w:rsidRDefault="00AB0401" w:rsidP="008D4EFA">
            <w:proofErr w:type="spellStart"/>
            <w:r w:rsidRPr="00C8603F">
              <w:t>Живая</w:t>
            </w:r>
            <w:proofErr w:type="spellEnd"/>
            <w:r w:rsidRPr="00C8603F">
              <w:t xml:space="preserve"> </w:t>
            </w:r>
            <w:proofErr w:type="spellStart"/>
            <w:r w:rsidRPr="00C8603F">
              <w:t>очередь</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34E68B05"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B7011C4"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65664299" w14:textId="77777777" w:rsidR="00AB0401" w:rsidRPr="00C8603F" w:rsidRDefault="00AB0401" w:rsidP="008D4EFA">
            <w:pPr>
              <w:rPr>
                <w:lang w:val="ru-RU"/>
              </w:rPr>
            </w:pPr>
            <w:r w:rsidRPr="00C8603F">
              <w:rPr>
                <w:lang w:val="ru-RU"/>
              </w:rPr>
              <w:t>Бирки для работ с электронной очередью и приема пациентов в порядке регистрации в электронной очереди.</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F15E2D7" w14:textId="77777777" w:rsidR="00AB0401" w:rsidRPr="00C8603F" w:rsidRDefault="00AB0401" w:rsidP="008D4EFA">
            <w:pPr>
              <w:rPr>
                <w:lang w:val="ru-RU"/>
              </w:rPr>
            </w:pPr>
            <w:r w:rsidRPr="00C8603F">
              <w:rPr>
                <w:lang w:val="ru-RU"/>
              </w:rPr>
              <w:t xml:space="preserve">Запись в электронную очередь осуществляется на </w:t>
            </w:r>
            <w:proofErr w:type="spellStart"/>
            <w:r w:rsidRPr="00C8603F">
              <w:rPr>
                <w:lang w:val="ru-RU"/>
              </w:rPr>
              <w:t>Инфомате</w:t>
            </w:r>
            <w:proofErr w:type="spellEnd"/>
            <w:r w:rsidRPr="00C8603F">
              <w:rPr>
                <w:lang w:val="ru-RU"/>
              </w:rPr>
              <w:t>.</w:t>
            </w:r>
          </w:p>
        </w:tc>
      </w:tr>
      <w:tr w:rsidR="00AB0401" w:rsidRPr="00C8603F" w14:paraId="64B8A2F8" w14:textId="77777777" w:rsidTr="005155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7F6A1E8" w14:textId="77777777" w:rsidR="00AB0401" w:rsidRPr="00C8603F" w:rsidRDefault="00AB0401" w:rsidP="008D4EFA">
            <w:proofErr w:type="spellStart"/>
            <w:r w:rsidRPr="00C8603F">
              <w:t>Видеосвязь</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2BAE1D25"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1A0E271"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241BE643" w14:textId="77777777" w:rsidR="00AB0401" w:rsidRPr="00C8603F" w:rsidRDefault="00AB0401" w:rsidP="008D4EFA">
            <w:pPr>
              <w:rPr>
                <w:lang w:val="ru-RU"/>
              </w:rPr>
            </w:pPr>
            <w:r w:rsidRPr="00C8603F">
              <w:rPr>
                <w:lang w:val="ru-RU"/>
              </w:rPr>
              <w:t>Бирка для записи пациента на видеосвязь с врачом</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D5D70AE" w14:textId="77777777" w:rsidR="00AB0401" w:rsidRPr="00C8603F" w:rsidRDefault="00AB0401" w:rsidP="008D4EFA">
            <w:pPr>
              <w:rPr>
                <w:lang w:val="ru-RU"/>
              </w:rPr>
            </w:pPr>
            <w:r w:rsidRPr="00C8603F">
              <w:rPr>
                <w:lang w:val="ru-RU"/>
              </w:rPr>
              <w:t xml:space="preserve">Запись на бирку доступна пользователям, включенным в группы: "Пользователь своей МО", "Пользователь других МО через направления". Бирки </w:t>
            </w:r>
            <w:r w:rsidRPr="00C8603F">
              <w:rPr>
                <w:lang w:val="ru-RU"/>
              </w:rPr>
              <w:lastRenderedPageBreak/>
              <w:t xml:space="preserve">данного типа видны пользователям других МО, если на форме </w:t>
            </w:r>
            <w:r w:rsidRPr="00C8603F">
              <w:rPr>
                <w:b/>
                <w:lang w:val="ru-RU"/>
              </w:rPr>
              <w:t>Место работы</w:t>
            </w:r>
            <w:r w:rsidRPr="00C8603F">
              <w:rPr>
                <w:lang w:val="ru-RU"/>
              </w:rPr>
              <w:t xml:space="preserve"> врача установлен флаг </w:t>
            </w:r>
            <w:r w:rsidRPr="00C8603F">
              <w:rPr>
                <w:b/>
                <w:lang w:val="ru-RU"/>
              </w:rPr>
              <w:t>Разрешать запись из других МО</w:t>
            </w:r>
            <w:r w:rsidRPr="00C8603F">
              <w:rPr>
                <w:lang w:val="ru-RU"/>
              </w:rPr>
              <w:t>.</w:t>
            </w:r>
          </w:p>
        </w:tc>
      </w:tr>
      <w:tr w:rsidR="00AB0401" w:rsidRPr="00C8603F" w14:paraId="709D3AB7" w14:textId="77777777" w:rsidTr="005155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A50E32E" w14:textId="77777777" w:rsidR="00AB0401" w:rsidRPr="00C8603F" w:rsidRDefault="00AB0401" w:rsidP="008D4EFA">
            <w:proofErr w:type="spellStart"/>
            <w:r w:rsidRPr="00C8603F">
              <w:lastRenderedPageBreak/>
              <w:t>Групповой</w:t>
            </w:r>
            <w:proofErr w:type="spellEnd"/>
            <w:r w:rsidRPr="00C8603F">
              <w:t xml:space="preserve"> </w:t>
            </w:r>
            <w:proofErr w:type="spellStart"/>
            <w:r w:rsidRPr="00C8603F">
              <w:t>прием</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2C282272"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ABE34E0"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DFF3777" w14:textId="77777777" w:rsidR="00AB0401" w:rsidRPr="00C8603F" w:rsidRDefault="00AB0401" w:rsidP="008D4EFA">
            <w:pPr>
              <w:rPr>
                <w:lang w:val="ru-RU"/>
              </w:rPr>
            </w:pPr>
            <w:r w:rsidRPr="00C8603F">
              <w:rPr>
                <w:lang w:val="ru-RU"/>
              </w:rPr>
              <w:t>Бирка для групповых приемов. На бирки данного типа можно записывать несколько пациентов.</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2FF8BA7" w14:textId="77777777" w:rsidR="00AB0401" w:rsidRPr="00C8603F" w:rsidRDefault="00AB0401" w:rsidP="008D4EFA">
            <w:pPr>
              <w:rPr>
                <w:lang w:val="ru-RU"/>
              </w:rPr>
            </w:pPr>
            <w:r w:rsidRPr="00C8603F">
              <w:rPr>
                <w:lang w:val="ru-RU"/>
              </w:rPr>
              <w:t xml:space="preserve">Запись на бирку доступна пользователям, включенным в группы: "Пользователь своей МО", "Пользователь других МО через направления". Бирки данного типа видны пользователям других МО, если на форме </w:t>
            </w:r>
            <w:r w:rsidRPr="00C8603F">
              <w:rPr>
                <w:b/>
                <w:lang w:val="ru-RU"/>
              </w:rPr>
              <w:t>Место работы</w:t>
            </w:r>
            <w:r w:rsidRPr="00C8603F">
              <w:rPr>
                <w:lang w:val="ru-RU"/>
              </w:rPr>
              <w:t xml:space="preserve"> врача установлен флаг </w:t>
            </w:r>
            <w:r w:rsidRPr="00C8603F">
              <w:rPr>
                <w:b/>
                <w:lang w:val="ru-RU"/>
              </w:rPr>
              <w:t>Разрешать запись из других МО</w:t>
            </w:r>
            <w:r w:rsidRPr="00C8603F">
              <w:rPr>
                <w:lang w:val="ru-RU"/>
              </w:rPr>
              <w:t>.</w:t>
            </w:r>
          </w:p>
        </w:tc>
      </w:tr>
      <w:tr w:rsidR="00AB0401" w:rsidRPr="00C8603F" w14:paraId="582CCE4B" w14:textId="77777777" w:rsidTr="005155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AE26F65" w14:textId="77777777" w:rsidR="00AB0401" w:rsidRPr="00C8603F" w:rsidRDefault="00AB0401" w:rsidP="008D4EFA">
            <w:proofErr w:type="spellStart"/>
            <w:r w:rsidRPr="00C8603F">
              <w:t>Повторная</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3BD86BB4"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8A8B573"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B45ED8B" w14:textId="77777777" w:rsidR="00AB0401" w:rsidRPr="00C8603F" w:rsidRDefault="00AB0401" w:rsidP="008D4EFA">
            <w:proofErr w:type="spellStart"/>
            <w:r w:rsidRPr="00C8603F">
              <w:t>Бирка</w:t>
            </w:r>
            <w:proofErr w:type="spellEnd"/>
            <w:r w:rsidRPr="00C8603F">
              <w:t xml:space="preserve"> для </w:t>
            </w:r>
            <w:proofErr w:type="spellStart"/>
            <w:r w:rsidRPr="00C8603F">
              <w:t>повторного</w:t>
            </w:r>
            <w:proofErr w:type="spellEnd"/>
            <w:r w:rsidRPr="00C8603F">
              <w:t xml:space="preserve"> </w:t>
            </w:r>
            <w:proofErr w:type="spellStart"/>
            <w:r w:rsidRPr="00C8603F">
              <w:t>приема</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4B6D592" w14:textId="77777777" w:rsidR="00AB0401" w:rsidRPr="00C8603F" w:rsidRDefault="00AB0401" w:rsidP="008D4EFA">
            <w:pPr>
              <w:rPr>
                <w:lang w:val="ru-RU"/>
              </w:rPr>
            </w:pPr>
            <w:r w:rsidRPr="00C8603F">
              <w:rPr>
                <w:lang w:val="ru-RU"/>
              </w:rPr>
              <w:t>Запись на бирки доступна для следующих пользователей:</w:t>
            </w:r>
          </w:p>
          <w:p w14:paraId="352C276B" w14:textId="77777777" w:rsidR="00AB0401" w:rsidRPr="00C8603F" w:rsidRDefault="00AB0401" w:rsidP="00AB0401">
            <w:pPr>
              <w:pStyle w:val="ScrollListBullet1"/>
              <w:rPr>
                <w:rFonts w:cs="Times New Roman"/>
                <w:sz w:val="20"/>
                <w:szCs w:val="20"/>
                <w:lang w:val="ru-RU"/>
              </w:rPr>
            </w:pPr>
            <w:r w:rsidRPr="00C8603F">
              <w:rPr>
                <w:rFonts w:cs="Times New Roman"/>
                <w:sz w:val="20"/>
                <w:szCs w:val="20"/>
                <w:lang w:val="ru-RU"/>
              </w:rPr>
              <w:t>Врач, для которого добавлена бирка;</w:t>
            </w:r>
          </w:p>
          <w:p w14:paraId="79F1047E" w14:textId="77777777" w:rsidR="00AB0401" w:rsidRPr="00C8603F" w:rsidRDefault="00AB0401" w:rsidP="00AB0401">
            <w:pPr>
              <w:pStyle w:val="ScrollListBullet1"/>
              <w:rPr>
                <w:rFonts w:cs="Times New Roman"/>
                <w:sz w:val="20"/>
                <w:szCs w:val="20"/>
                <w:lang w:val="ru-RU"/>
              </w:rPr>
            </w:pPr>
            <w:r w:rsidRPr="00C8603F">
              <w:rPr>
                <w:rFonts w:cs="Times New Roman"/>
                <w:sz w:val="20"/>
                <w:szCs w:val="20"/>
                <w:lang w:val="ru-RU"/>
              </w:rPr>
              <w:t>Пользователь с группой прав "Повторный прием".</w:t>
            </w:r>
          </w:p>
          <w:p w14:paraId="2E4640B3" w14:textId="77777777" w:rsidR="00AB0401" w:rsidRPr="00C8603F" w:rsidRDefault="00AB0401" w:rsidP="008D4EFA">
            <w:pPr>
              <w:rPr>
                <w:lang w:val="ru-RU"/>
              </w:rPr>
            </w:pPr>
          </w:p>
        </w:tc>
      </w:tr>
      <w:tr w:rsidR="00AB0401" w:rsidRPr="00C8603F" w14:paraId="0DD6822F" w14:textId="77777777" w:rsidTr="005155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9F30716" w14:textId="77777777" w:rsidR="00AB0401" w:rsidRPr="00C8603F" w:rsidRDefault="00AB0401" w:rsidP="008D4EFA">
            <w:proofErr w:type="spellStart"/>
            <w:r w:rsidRPr="00C8603F">
              <w:t>Первичная</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B63A9CB"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9757936"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AB7C363" w14:textId="77777777" w:rsidR="00AB0401" w:rsidRPr="00C8603F" w:rsidRDefault="00AB0401" w:rsidP="008D4EFA">
            <w:pPr>
              <w:rPr>
                <w:lang w:val="ru-RU"/>
              </w:rPr>
            </w:pPr>
            <w:r w:rsidRPr="00C8603F">
              <w:rPr>
                <w:lang w:val="ru-RU"/>
              </w:rPr>
              <w:t>Бирка для записи пациентов только регистраторами своей МО</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6CFA4B2" w14:textId="77777777" w:rsidR="00AB0401" w:rsidRPr="00C8603F" w:rsidRDefault="00AB0401" w:rsidP="008D4EFA">
            <w:pPr>
              <w:rPr>
                <w:lang w:val="ru-RU"/>
              </w:rPr>
            </w:pPr>
            <w:r w:rsidRPr="00C8603F">
              <w:rPr>
                <w:lang w:val="ru-RU"/>
              </w:rPr>
              <w:t>Запись на бирки доступна для следующих пользователей:</w:t>
            </w:r>
          </w:p>
          <w:p w14:paraId="16EE4B0F"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Регистратор</w:t>
            </w:r>
            <w:proofErr w:type="spellEnd"/>
            <w:r w:rsidRPr="00C8603F">
              <w:rPr>
                <w:rFonts w:cs="Times New Roman"/>
                <w:sz w:val="20"/>
                <w:szCs w:val="20"/>
              </w:rPr>
              <w:t xml:space="preserve"> МО.</w:t>
            </w:r>
          </w:p>
          <w:p w14:paraId="4EC244CE" w14:textId="77777777" w:rsidR="00AB0401" w:rsidRPr="00C8603F" w:rsidRDefault="00AB0401" w:rsidP="008D4EFA"/>
        </w:tc>
      </w:tr>
      <w:tr w:rsidR="00AB0401" w:rsidRPr="00C8603F" w14:paraId="1E8D489E" w14:textId="77777777" w:rsidTr="005155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94CF566" w14:textId="77777777" w:rsidR="00AB0401" w:rsidRPr="00C8603F" w:rsidRDefault="00AB0401" w:rsidP="008D4EFA">
            <w:r w:rsidRPr="00C8603F">
              <w:lastRenderedPageBreak/>
              <w:t xml:space="preserve">Для </w:t>
            </w:r>
            <w:proofErr w:type="spellStart"/>
            <w:r w:rsidRPr="00C8603F">
              <w:t>самозаписи</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86F5054" w14:textId="77777777" w:rsidR="00AB0401" w:rsidRPr="00C8603F" w:rsidRDefault="00AB0401" w:rsidP="008D4EFA">
            <w:proofErr w:type="spellStart"/>
            <w:r w:rsidRPr="00C8603F">
              <w:t>Свободно</w:t>
            </w:r>
            <w:proofErr w:type="spell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1696D2D" w14:textId="77777777" w:rsidR="00AB0401" w:rsidRPr="00C8603F" w:rsidRDefault="00AB0401" w:rsidP="008D4EFA">
            <w:proofErr w:type="spellStart"/>
            <w:r w:rsidRPr="00C8603F">
              <w:t>Занято</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448E15D7" w14:textId="77777777" w:rsidR="00AB0401" w:rsidRPr="00C8603F" w:rsidRDefault="00AB0401" w:rsidP="008D4EFA">
            <w:pPr>
              <w:rPr>
                <w:lang w:val="ru-RU"/>
              </w:rPr>
            </w:pPr>
            <w:r w:rsidRPr="00C8603F">
              <w:rPr>
                <w:lang w:val="ru-RU"/>
              </w:rPr>
              <w:t>Бирки для записи через интернет и пользователям терминалов</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9E89F51" w14:textId="77777777" w:rsidR="00AB0401" w:rsidRPr="00C8603F" w:rsidRDefault="00AB0401" w:rsidP="008D4EFA">
            <w:pPr>
              <w:rPr>
                <w:lang w:val="ru-RU"/>
              </w:rPr>
            </w:pPr>
            <w:r w:rsidRPr="00C8603F">
              <w:rPr>
                <w:lang w:val="ru-RU"/>
              </w:rPr>
              <w:t>Запись на бирки доступна для следующих пользователей:</w:t>
            </w:r>
          </w:p>
          <w:p w14:paraId="0C34ACF0"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Интернет-пользователи</w:t>
            </w:r>
            <w:proofErr w:type="spellEnd"/>
            <w:r w:rsidRPr="00C8603F">
              <w:rPr>
                <w:rFonts w:cs="Times New Roman"/>
                <w:sz w:val="20"/>
                <w:szCs w:val="20"/>
              </w:rPr>
              <w:t>;</w:t>
            </w:r>
          </w:p>
          <w:p w14:paraId="5BDB23BD" w14:textId="77777777" w:rsidR="00AB0401" w:rsidRPr="00C8603F" w:rsidRDefault="00AB0401" w:rsidP="00AB0401">
            <w:pPr>
              <w:pStyle w:val="ScrollListBullet1"/>
              <w:rPr>
                <w:rFonts w:cs="Times New Roman"/>
                <w:sz w:val="20"/>
                <w:szCs w:val="20"/>
              </w:rPr>
            </w:pPr>
            <w:proofErr w:type="spellStart"/>
            <w:r w:rsidRPr="00C8603F">
              <w:rPr>
                <w:rFonts w:cs="Times New Roman"/>
                <w:sz w:val="20"/>
                <w:szCs w:val="20"/>
              </w:rPr>
              <w:t>Пользователи</w:t>
            </w:r>
            <w:proofErr w:type="spellEnd"/>
            <w:r w:rsidRPr="00C8603F">
              <w:rPr>
                <w:rFonts w:cs="Times New Roman"/>
                <w:sz w:val="20"/>
                <w:szCs w:val="20"/>
              </w:rPr>
              <w:t xml:space="preserve"> </w:t>
            </w:r>
            <w:proofErr w:type="spellStart"/>
            <w:r w:rsidRPr="00C8603F">
              <w:rPr>
                <w:rFonts w:cs="Times New Roman"/>
                <w:sz w:val="20"/>
                <w:szCs w:val="20"/>
              </w:rPr>
              <w:t>инфомата</w:t>
            </w:r>
            <w:proofErr w:type="spellEnd"/>
            <w:r w:rsidRPr="00C8603F">
              <w:rPr>
                <w:rFonts w:cs="Times New Roman"/>
                <w:sz w:val="20"/>
                <w:szCs w:val="20"/>
              </w:rPr>
              <w:t>.</w:t>
            </w:r>
          </w:p>
          <w:p w14:paraId="00F6FE7A" w14:textId="77777777" w:rsidR="00AB0401" w:rsidRPr="00C8603F" w:rsidRDefault="00AB0401" w:rsidP="008D4EFA"/>
        </w:tc>
      </w:tr>
    </w:tbl>
    <w:p w14:paraId="2D279504" w14:textId="77777777" w:rsidR="00AB0401" w:rsidRPr="00C8603F" w:rsidRDefault="00AB0401" w:rsidP="008D4EFA">
      <w:r w:rsidRPr="00C8603F">
        <w:t>Отметка в виде "Звезды" проставляется пациентам с льготными категориями:</w:t>
      </w:r>
    </w:p>
    <w:p w14:paraId="628C8199" w14:textId="77777777" w:rsidR="00AB0401" w:rsidRPr="00C8603F" w:rsidRDefault="00AB0401" w:rsidP="00A95515">
      <w:pPr>
        <w:pStyle w:val="ScrollListBullet"/>
        <w:numPr>
          <w:ilvl w:val="0"/>
          <w:numId w:val="52"/>
        </w:numPr>
        <w:rPr>
          <w:rFonts w:cs="Times New Roman"/>
        </w:rPr>
      </w:pPr>
      <w:r w:rsidRPr="00C8603F">
        <w:rPr>
          <w:rFonts w:cs="Times New Roman"/>
        </w:rPr>
        <w:t>11 Участники ВОВ - инвалиды.</w:t>
      </w:r>
    </w:p>
    <w:p w14:paraId="4354A32F" w14:textId="77777777" w:rsidR="00AB0401" w:rsidRPr="00C8603F" w:rsidRDefault="00AB0401" w:rsidP="00A95515">
      <w:pPr>
        <w:pStyle w:val="ScrollListBullet"/>
        <w:numPr>
          <w:ilvl w:val="0"/>
          <w:numId w:val="52"/>
        </w:numPr>
        <w:rPr>
          <w:rFonts w:cs="Times New Roman"/>
        </w:rPr>
      </w:pPr>
      <w:r w:rsidRPr="00C8603F">
        <w:rPr>
          <w:rFonts w:cs="Times New Roman"/>
        </w:rPr>
        <w:t>20 Участники ВОВ.</w:t>
      </w:r>
    </w:p>
    <w:p w14:paraId="21052714" w14:textId="77777777" w:rsidR="00AB0401" w:rsidRPr="00C8603F" w:rsidRDefault="00AB0401" w:rsidP="00A95515">
      <w:pPr>
        <w:pStyle w:val="ScrollListBullet"/>
        <w:numPr>
          <w:ilvl w:val="0"/>
          <w:numId w:val="52"/>
        </w:numPr>
        <w:rPr>
          <w:rFonts w:cs="Times New Roman"/>
        </w:rPr>
      </w:pPr>
      <w:r w:rsidRPr="00C8603F">
        <w:rPr>
          <w:rFonts w:cs="Times New Roman"/>
        </w:rPr>
        <w:t>40 Военнослужащие тыла.</w:t>
      </w:r>
    </w:p>
    <w:p w14:paraId="5DB8FE69" w14:textId="77777777" w:rsidR="00AB0401" w:rsidRPr="00C8603F" w:rsidRDefault="00AB0401" w:rsidP="00A95515">
      <w:pPr>
        <w:pStyle w:val="ScrollListBullet"/>
        <w:numPr>
          <w:ilvl w:val="0"/>
          <w:numId w:val="52"/>
        </w:numPr>
        <w:rPr>
          <w:rFonts w:cs="Times New Roman"/>
        </w:rPr>
      </w:pPr>
      <w:r w:rsidRPr="00C8603F">
        <w:rPr>
          <w:rFonts w:cs="Times New Roman"/>
        </w:rPr>
        <w:t>50 Жители блокадного Ленинграда.</w:t>
      </w:r>
    </w:p>
    <w:p w14:paraId="1D04DB50" w14:textId="77777777" w:rsidR="00AB0401" w:rsidRPr="00C8603F" w:rsidRDefault="00AB0401" w:rsidP="00A95515">
      <w:pPr>
        <w:pStyle w:val="ScrollListBullet"/>
        <w:numPr>
          <w:ilvl w:val="0"/>
          <w:numId w:val="52"/>
        </w:numPr>
        <w:rPr>
          <w:rFonts w:cs="Times New Roman"/>
        </w:rPr>
      </w:pPr>
      <w:r w:rsidRPr="00C8603F">
        <w:rPr>
          <w:rFonts w:cs="Times New Roman"/>
        </w:rPr>
        <w:t>140 Несовершеннолетние узники концлагерей - инвалиды.</w:t>
      </w:r>
    </w:p>
    <w:p w14:paraId="5E5E4562" w14:textId="77777777" w:rsidR="00AB0401" w:rsidRPr="00C8603F" w:rsidRDefault="00AB0401" w:rsidP="00A95515">
      <w:pPr>
        <w:pStyle w:val="ScrollListBullet"/>
        <w:numPr>
          <w:ilvl w:val="0"/>
          <w:numId w:val="52"/>
        </w:numPr>
        <w:rPr>
          <w:rFonts w:cs="Times New Roman"/>
        </w:rPr>
      </w:pPr>
      <w:r w:rsidRPr="00C8603F">
        <w:rPr>
          <w:rFonts w:cs="Times New Roman"/>
        </w:rPr>
        <w:t>150 Несовершеннолетние узники концлагерей.</w:t>
      </w:r>
    </w:p>
    <w:p w14:paraId="619898B7" w14:textId="77777777" w:rsidR="00AB0401" w:rsidRPr="00C8603F" w:rsidRDefault="00AB0401" w:rsidP="00AB0401">
      <w:pPr>
        <w:pStyle w:val="3"/>
      </w:pPr>
      <w:bookmarkStart w:id="157" w:name="_Toc256000048"/>
      <w:bookmarkStart w:id="158" w:name="scroll-bookmark-53"/>
      <w:bookmarkStart w:id="159" w:name="_Toc57304776"/>
      <w:r w:rsidRPr="00C8603F">
        <w:t>Панель управления</w:t>
      </w:r>
      <w:bookmarkEnd w:id="157"/>
      <w:bookmarkEnd w:id="158"/>
      <w:bookmarkEnd w:id="159"/>
    </w:p>
    <w:p w14:paraId="362795B3" w14:textId="77777777" w:rsidR="00AB0401" w:rsidRPr="00C8603F" w:rsidRDefault="00AB0401" w:rsidP="008D4EFA">
      <w:r w:rsidRPr="00C8603F">
        <w:t>Для работы с расписанием используется панель инструментов:</w:t>
      </w:r>
    </w:p>
    <w:p w14:paraId="27A6B91D" w14:textId="77777777" w:rsidR="00AB0401" w:rsidRPr="00C8603F" w:rsidRDefault="00AB0401" w:rsidP="008D4EFA">
      <w:r w:rsidRPr="00C8603F">
        <w:rPr>
          <w:noProof/>
        </w:rPr>
        <w:drawing>
          <wp:inline distT="0" distB="0" distL="0" distR="0" wp14:anchorId="0A22B4F9" wp14:editId="70856229">
            <wp:extent cx="5561905" cy="257143"/>
            <wp:effectExtent l="0" t="0" r="0" b="0"/>
            <wp:docPr id="100066" name="Рисунок 100066" descr="_scroll_external/attachments/2020-04-28_124556-6257ffeb7ff5762a0a6ae3f6ded4e5be63a5517152f7d0d37814df5a536491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74621" name=""/>
                    <pic:cNvPicPr>
                      <a:picLocks noChangeAspect="1"/>
                    </pic:cNvPicPr>
                  </pic:nvPicPr>
                  <pic:blipFill>
                    <a:blip r:embed="rId17"/>
                    <a:stretch>
                      <a:fillRect/>
                    </a:stretch>
                  </pic:blipFill>
                  <pic:spPr>
                    <a:xfrm>
                      <a:off x="0" y="0"/>
                      <a:ext cx="5561905" cy="257143"/>
                    </a:xfrm>
                    <a:prstGeom prst="rect">
                      <a:avLst/>
                    </a:prstGeom>
                    <a:ln w="9525">
                      <a:solidFill>
                        <a:srgbClr val="000000"/>
                      </a:solidFill>
                    </a:ln>
                  </pic:spPr>
                </pic:pic>
              </a:graphicData>
            </a:graphic>
          </wp:inline>
        </w:drawing>
      </w:r>
    </w:p>
    <w:p w14:paraId="42185325" w14:textId="77777777" w:rsidR="00AB0401" w:rsidRPr="00C8603F" w:rsidRDefault="00AB0401" w:rsidP="00A95515">
      <w:pPr>
        <w:pStyle w:val="ScrollListBullet"/>
        <w:numPr>
          <w:ilvl w:val="0"/>
          <w:numId w:val="53"/>
        </w:numPr>
        <w:rPr>
          <w:rFonts w:cs="Times New Roman"/>
        </w:rPr>
      </w:pPr>
      <w:r w:rsidRPr="00C8603F">
        <w:rPr>
          <w:rFonts w:cs="Times New Roman"/>
        </w:rPr>
        <w:t>Предыдущий - переход к предыдущей дате для отображения расписания.</w:t>
      </w:r>
    </w:p>
    <w:p w14:paraId="3A3A8277" w14:textId="77777777" w:rsidR="00AB0401" w:rsidRPr="00C8603F" w:rsidRDefault="00AB0401" w:rsidP="00A95515">
      <w:pPr>
        <w:pStyle w:val="ScrollListBullet"/>
        <w:numPr>
          <w:ilvl w:val="0"/>
          <w:numId w:val="53"/>
        </w:numPr>
        <w:rPr>
          <w:rFonts w:cs="Times New Roman"/>
        </w:rPr>
      </w:pPr>
      <w:r w:rsidRPr="00C8603F">
        <w:rPr>
          <w:rFonts w:cs="Times New Roman"/>
        </w:rPr>
        <w:t>Дата - начальная дата для отображения расписания.</w:t>
      </w:r>
    </w:p>
    <w:p w14:paraId="71ABE8C4" w14:textId="77777777" w:rsidR="00AB0401" w:rsidRPr="00C8603F" w:rsidRDefault="00AB0401" w:rsidP="00A95515">
      <w:pPr>
        <w:pStyle w:val="ScrollListBullet"/>
        <w:numPr>
          <w:ilvl w:val="0"/>
          <w:numId w:val="53"/>
        </w:numPr>
        <w:rPr>
          <w:rFonts w:cs="Times New Roman"/>
        </w:rPr>
      </w:pPr>
      <w:r w:rsidRPr="00C8603F">
        <w:rPr>
          <w:rFonts w:cs="Times New Roman"/>
        </w:rPr>
        <w:t>Следующий - следующая дата для отображения расписания.</w:t>
      </w:r>
    </w:p>
    <w:p w14:paraId="6B0DA9BA" w14:textId="77777777" w:rsidR="00AB0401" w:rsidRPr="00C8603F" w:rsidRDefault="00AB0401" w:rsidP="00A95515">
      <w:pPr>
        <w:pStyle w:val="ScrollListBullet"/>
        <w:numPr>
          <w:ilvl w:val="0"/>
          <w:numId w:val="53"/>
        </w:numPr>
        <w:rPr>
          <w:rFonts w:cs="Times New Roman"/>
        </w:rPr>
      </w:pPr>
      <w:r w:rsidRPr="00C8603F">
        <w:rPr>
          <w:rFonts w:cs="Times New Roman"/>
        </w:rPr>
        <w:t>Обновить - обновление расписания.</w:t>
      </w:r>
    </w:p>
    <w:p w14:paraId="06352E99" w14:textId="77777777" w:rsidR="00AB0401" w:rsidRPr="00C8603F" w:rsidRDefault="00AB0401" w:rsidP="00A95515">
      <w:pPr>
        <w:pStyle w:val="ScrollListBullet"/>
        <w:numPr>
          <w:ilvl w:val="0"/>
          <w:numId w:val="53"/>
        </w:numPr>
        <w:rPr>
          <w:rFonts w:cs="Times New Roman"/>
        </w:rPr>
      </w:pPr>
      <w:r w:rsidRPr="00C8603F">
        <w:rPr>
          <w:rFonts w:cs="Times New Roman"/>
        </w:rPr>
        <w:t>Создать расписание - добавить расписание.</w:t>
      </w:r>
    </w:p>
    <w:p w14:paraId="414957F5" w14:textId="77777777" w:rsidR="00AB0401" w:rsidRPr="00C8603F" w:rsidRDefault="00AB0401" w:rsidP="00A95515">
      <w:pPr>
        <w:pStyle w:val="ScrollListBullet"/>
        <w:numPr>
          <w:ilvl w:val="0"/>
          <w:numId w:val="53"/>
        </w:numPr>
        <w:rPr>
          <w:rFonts w:cs="Times New Roman"/>
        </w:rPr>
      </w:pPr>
      <w:r w:rsidRPr="00C8603F">
        <w:rPr>
          <w:rFonts w:cs="Times New Roman"/>
        </w:rPr>
        <w:t>Печать - распечатать расписание, выведенное на экран.</w:t>
      </w:r>
    </w:p>
    <w:p w14:paraId="35C02A92" w14:textId="77777777" w:rsidR="00AB0401" w:rsidRPr="00C8603F" w:rsidRDefault="00AB0401" w:rsidP="00AB0401">
      <w:pPr>
        <w:pStyle w:val="3"/>
      </w:pPr>
      <w:bookmarkStart w:id="160" w:name="_Toc256000049"/>
      <w:bookmarkStart w:id="161" w:name="scroll-bookmark-54"/>
      <w:bookmarkStart w:id="162" w:name="_Toc57304777"/>
      <w:r w:rsidRPr="00C8603F">
        <w:t>Заполнение расписания</w:t>
      </w:r>
      <w:bookmarkEnd w:id="160"/>
      <w:bookmarkEnd w:id="161"/>
      <w:bookmarkEnd w:id="162"/>
    </w:p>
    <w:tbl>
      <w:tblPr>
        <w:tblStyle w:val="ScrollInfo"/>
        <w:tblW w:w="5000" w:type="pct"/>
        <w:tblLook w:val="0180" w:firstRow="0" w:lastRow="0" w:firstColumn="1" w:lastColumn="1" w:noHBand="0" w:noVBand="0"/>
      </w:tblPr>
      <w:tblGrid>
        <w:gridCol w:w="10205"/>
      </w:tblGrid>
      <w:tr w:rsidR="00AB0401" w:rsidRPr="00C8603F" w14:paraId="10258360" w14:textId="77777777" w:rsidTr="00515563">
        <w:tc>
          <w:tcPr>
            <w:tcW w:w="0" w:type="auto"/>
          </w:tcPr>
          <w:p w14:paraId="282DF157" w14:textId="77777777" w:rsidR="00AB0401" w:rsidRPr="00C8603F" w:rsidRDefault="00AB0401" w:rsidP="00515563">
            <w:pPr>
              <w:pStyle w:val="phnormal"/>
            </w:pPr>
            <w:r w:rsidRPr="00C8603F">
              <w:rPr>
                <w:b/>
              </w:rPr>
              <w:t>Примечание:</w:t>
            </w:r>
          </w:p>
          <w:p w14:paraId="05906955" w14:textId="77777777" w:rsidR="00AB0401" w:rsidRPr="00C8603F" w:rsidRDefault="00AB0401" w:rsidP="008D4EFA">
            <w:pPr>
              <w:rPr>
                <w:lang w:val="ru-RU"/>
              </w:rPr>
            </w:pPr>
            <w:r w:rsidRPr="00C8603F">
              <w:rPr>
                <w:lang w:val="ru-RU"/>
              </w:rPr>
              <w:lastRenderedPageBreak/>
              <w:t>Расписание на службу с типом "Диагностика" не ведется. При выборе службы фокус автоматически встает на первую запись ресурса и отображается для редактирования его расписание.</w:t>
            </w:r>
          </w:p>
        </w:tc>
      </w:tr>
    </w:tbl>
    <w:p w14:paraId="167CBA91" w14:textId="77777777" w:rsidR="00AB0401" w:rsidRPr="00C8603F" w:rsidRDefault="00AB0401" w:rsidP="00AB0401">
      <w:pPr>
        <w:pStyle w:val="ScrollListBullet1"/>
        <w:rPr>
          <w:rFonts w:cs="Times New Roman"/>
        </w:rPr>
      </w:pPr>
      <w:r w:rsidRPr="00C8603F">
        <w:rPr>
          <w:rFonts w:cs="Times New Roman"/>
        </w:rPr>
        <w:lastRenderedPageBreak/>
        <w:t>В поле работы с расписанием или на панели инструментов выберите нужный день.</w:t>
      </w:r>
    </w:p>
    <w:p w14:paraId="4A0E0DB7" w14:textId="77777777" w:rsidR="00AB0401" w:rsidRPr="00C8603F" w:rsidRDefault="00AB0401" w:rsidP="00AB0401">
      <w:pPr>
        <w:pStyle w:val="ScrollListBullet1"/>
        <w:rPr>
          <w:rFonts w:cs="Times New Roman"/>
        </w:rPr>
      </w:pPr>
      <w:r w:rsidRPr="00C8603F">
        <w:rPr>
          <w:rFonts w:cs="Times New Roman"/>
        </w:rPr>
        <w:t xml:space="preserve">Вызов формы </w:t>
      </w:r>
      <w:r w:rsidRPr="00C8603F">
        <w:rPr>
          <w:rFonts w:cs="Times New Roman"/>
          <w:b/>
        </w:rPr>
        <w:t>Создание расписания</w:t>
      </w:r>
      <w:r w:rsidRPr="00C8603F">
        <w:rPr>
          <w:rFonts w:cs="Times New Roman"/>
        </w:rPr>
        <w:t xml:space="preserve"> доступен следующими способами:</w:t>
      </w:r>
    </w:p>
    <w:p w14:paraId="1830F26F" w14:textId="77777777" w:rsidR="00AB0401" w:rsidRPr="00C8603F" w:rsidRDefault="00AB0401" w:rsidP="00A95515">
      <w:pPr>
        <w:pStyle w:val="ScrollListBullet2"/>
        <w:numPr>
          <w:ilvl w:val="0"/>
          <w:numId w:val="54"/>
        </w:numPr>
        <w:tabs>
          <w:tab w:val="clear" w:pos="1315"/>
          <w:tab w:val="num" w:pos="1780"/>
        </w:tabs>
        <w:ind w:left="1780" w:hanging="465"/>
      </w:pPr>
      <w:r w:rsidRPr="00C8603F">
        <w:t xml:space="preserve">Нажмите кнопку </w:t>
      </w:r>
      <w:r w:rsidRPr="00C8603F">
        <w:rPr>
          <w:b/>
        </w:rPr>
        <w:t>Создание расписания</w:t>
      </w:r>
      <w:r w:rsidRPr="00C8603F">
        <w:t xml:space="preserve"> на панели управления расписанием.</w:t>
      </w:r>
    </w:p>
    <w:p w14:paraId="28D154B5" w14:textId="2EE42579" w:rsidR="00AB0401" w:rsidRPr="00C8603F" w:rsidRDefault="00AB0401" w:rsidP="00A95515">
      <w:pPr>
        <w:pStyle w:val="ScrollListBullet2"/>
        <w:numPr>
          <w:ilvl w:val="0"/>
          <w:numId w:val="54"/>
        </w:numPr>
        <w:tabs>
          <w:tab w:val="clear" w:pos="1315"/>
          <w:tab w:val="num" w:pos="1780"/>
        </w:tabs>
        <w:ind w:left="1780" w:hanging="465"/>
      </w:pPr>
      <w:r w:rsidRPr="00C8603F">
        <w:t>Перейдите по ссылке</w:t>
      </w:r>
      <w:r w:rsidRPr="00C8603F">
        <w:rPr>
          <w:b/>
        </w:rPr>
        <w:t xml:space="preserve"> </w:t>
      </w:r>
      <w:proofErr w:type="gramStart"/>
      <w:r w:rsidRPr="00C8603F">
        <w:rPr>
          <w:b/>
        </w:rPr>
        <w:t>Заполнить</w:t>
      </w:r>
      <w:proofErr w:type="gramEnd"/>
      <w:r w:rsidRPr="00C8603F">
        <w:rPr>
          <w:b/>
        </w:rPr>
        <w:t xml:space="preserve"> расписание</w:t>
      </w:r>
      <w:r w:rsidRPr="00C8603F">
        <w:t xml:space="preserve"> в нижней части списка расписания на определенную дату.</w:t>
      </w:r>
      <w:r w:rsidR="00CF3D79" w:rsidRPr="00C8603F">
        <w:t xml:space="preserve"> </w:t>
      </w:r>
      <w:r w:rsidRPr="00C8603F">
        <w:t>В первом случае необходимо вручную установить диапазон дат, на которые будет создано новое расписание. Во втором случае диапазон будет задан автоматически и будет соответствовать выбранной дате. При необходимости его можно будет изменить.</w:t>
      </w:r>
    </w:p>
    <w:tbl>
      <w:tblPr>
        <w:tblStyle w:val="ScrollInfo"/>
        <w:tblW w:w="0" w:type="auto"/>
        <w:tblInd w:w="1780" w:type="dxa"/>
        <w:tblLayout w:type="fixed"/>
        <w:tblLook w:val="0180" w:firstRow="0" w:lastRow="0" w:firstColumn="1" w:lastColumn="1" w:noHBand="0" w:noVBand="0"/>
      </w:tblPr>
      <w:tblGrid>
        <w:gridCol w:w="8054"/>
      </w:tblGrid>
      <w:tr w:rsidR="00AB0401" w:rsidRPr="00C8603F" w14:paraId="663E0B2D" w14:textId="77777777" w:rsidTr="00515563">
        <w:tc>
          <w:tcPr>
            <w:tcW w:w="8054" w:type="dxa"/>
          </w:tcPr>
          <w:p w14:paraId="01AB6911" w14:textId="77777777" w:rsidR="00AB0401" w:rsidRPr="00C8603F" w:rsidRDefault="00AB0401" w:rsidP="00515563">
            <w:pPr>
              <w:pStyle w:val="ScrollListBullet2"/>
              <w:numPr>
                <w:ilvl w:val="0"/>
                <w:numId w:val="0"/>
              </w:numPr>
            </w:pPr>
            <w:r w:rsidRPr="00C8603F">
              <w:rPr>
                <w:b/>
              </w:rPr>
              <w:t>Примечание:</w:t>
            </w:r>
          </w:p>
          <w:p w14:paraId="27EA6554" w14:textId="77777777" w:rsidR="00AB0401" w:rsidRPr="00C8603F" w:rsidRDefault="00AB0401" w:rsidP="008D4EFA">
            <w:pPr>
              <w:rPr>
                <w:lang w:val="ru-RU"/>
              </w:rPr>
            </w:pPr>
            <w:r w:rsidRPr="00C8603F">
              <w:rPr>
                <w:lang w:val="ru-RU"/>
              </w:rPr>
              <w:t>Невозможно создать расписание более, чем на 7 дней, отобразится сообщение об ошибке "Нельзя создать расписание более, чем на 7 дней".</w:t>
            </w:r>
          </w:p>
        </w:tc>
      </w:tr>
    </w:tbl>
    <w:p w14:paraId="753FAF03" w14:textId="77777777" w:rsidR="00AB0401" w:rsidRPr="00C8603F" w:rsidRDefault="00AB0401" w:rsidP="00AB0401">
      <w:pPr>
        <w:pStyle w:val="ScrollListBullet1"/>
        <w:rPr>
          <w:rFonts w:cs="Times New Roman"/>
        </w:rPr>
      </w:pPr>
      <w:r w:rsidRPr="00C8603F">
        <w:rPr>
          <w:rFonts w:cs="Times New Roman"/>
        </w:rPr>
        <w:t xml:space="preserve">Выберите </w:t>
      </w:r>
      <w:r w:rsidRPr="00C8603F">
        <w:rPr>
          <w:rFonts w:cs="Times New Roman"/>
          <w:b/>
        </w:rPr>
        <w:t>Вариант создания</w:t>
      </w:r>
      <w:r w:rsidRPr="00C8603F">
        <w:rPr>
          <w:rFonts w:cs="Times New Roman"/>
        </w:rPr>
        <w:t xml:space="preserve"> расписания. Содержимое формы отобразится в соответствии с выбранным вариантом создания расписания:</w:t>
      </w:r>
    </w:p>
    <w:p w14:paraId="2729F4FC" w14:textId="77777777" w:rsidR="00AB0401" w:rsidRPr="00C8603F" w:rsidRDefault="00AB0401" w:rsidP="00A95515">
      <w:pPr>
        <w:pStyle w:val="ScrollListBullet2"/>
        <w:numPr>
          <w:ilvl w:val="0"/>
          <w:numId w:val="76"/>
        </w:numPr>
      </w:pPr>
      <w:r w:rsidRPr="00C8603F">
        <w:t>Задать новое расписание.</w:t>
      </w:r>
    </w:p>
    <w:p w14:paraId="0FA83ACC" w14:textId="77777777" w:rsidR="00AB0401" w:rsidRPr="00C8603F" w:rsidRDefault="00AB0401" w:rsidP="00A95515">
      <w:pPr>
        <w:pStyle w:val="ScrollListBullet2"/>
        <w:numPr>
          <w:ilvl w:val="0"/>
          <w:numId w:val="76"/>
        </w:numPr>
      </w:pPr>
      <w:r w:rsidRPr="00C8603F">
        <w:t>Скопировать существующее расписание.</w:t>
      </w:r>
    </w:p>
    <w:tbl>
      <w:tblPr>
        <w:tblStyle w:val="ScrollInfo"/>
        <w:tblW w:w="0" w:type="auto"/>
        <w:tblInd w:w="1780" w:type="dxa"/>
        <w:tblLayout w:type="fixed"/>
        <w:tblLook w:val="0180" w:firstRow="0" w:lastRow="0" w:firstColumn="1" w:lastColumn="1" w:noHBand="0" w:noVBand="0"/>
      </w:tblPr>
      <w:tblGrid>
        <w:gridCol w:w="8054"/>
      </w:tblGrid>
      <w:tr w:rsidR="00AB0401" w:rsidRPr="00C8603F" w14:paraId="7DE948B0" w14:textId="77777777" w:rsidTr="00515563">
        <w:tc>
          <w:tcPr>
            <w:tcW w:w="8054" w:type="dxa"/>
          </w:tcPr>
          <w:p w14:paraId="43E45004" w14:textId="77777777" w:rsidR="00AB0401" w:rsidRPr="00C8603F" w:rsidRDefault="00AB0401" w:rsidP="00515563">
            <w:pPr>
              <w:pStyle w:val="ScrollListBullet2"/>
              <w:numPr>
                <w:ilvl w:val="0"/>
                <w:numId w:val="0"/>
              </w:numPr>
            </w:pPr>
            <w:r w:rsidRPr="00C8603F">
              <w:rPr>
                <w:b/>
              </w:rPr>
              <w:t>Примечание:</w:t>
            </w:r>
          </w:p>
          <w:p w14:paraId="28DE943A" w14:textId="77777777" w:rsidR="00AB0401" w:rsidRPr="00C8603F" w:rsidRDefault="00AB0401" w:rsidP="008D4EFA">
            <w:pPr>
              <w:rPr>
                <w:lang w:val="ru-RU"/>
              </w:rPr>
            </w:pPr>
            <w:r w:rsidRPr="00C8603F">
              <w:rPr>
                <w:lang w:val="ru-RU"/>
              </w:rPr>
              <w:t>В зависимости от типа отделения и службы, для которого настраивается расписание, отобразится возможность добавления бирок или коек.</w:t>
            </w:r>
          </w:p>
        </w:tc>
      </w:tr>
    </w:tbl>
    <w:p w14:paraId="79967D0C" w14:textId="77777777" w:rsidR="00AB0401" w:rsidRPr="00C8603F" w:rsidRDefault="00AB0401" w:rsidP="00AB0401">
      <w:pPr>
        <w:pStyle w:val="4"/>
      </w:pPr>
      <w:bookmarkStart w:id="163" w:name="_Toc256000050"/>
      <w:bookmarkStart w:id="164" w:name="scroll-bookmark-55"/>
      <w:r w:rsidRPr="00C8603F">
        <w:t>Задать новое расписание</w:t>
      </w:r>
      <w:bookmarkEnd w:id="163"/>
      <w:bookmarkEnd w:id="164"/>
    </w:p>
    <w:p w14:paraId="1D4831F8" w14:textId="77777777" w:rsidR="00AB0401" w:rsidRPr="00C8603F" w:rsidRDefault="00AB0401" w:rsidP="008D4EFA">
      <w:r w:rsidRPr="00C8603F">
        <w:t>Если расписание уже создано, повторно создавать расписание на указанную дату нельзя.</w:t>
      </w:r>
    </w:p>
    <w:p w14:paraId="75B1AD44" w14:textId="77777777" w:rsidR="00AB0401" w:rsidRPr="00C8603F" w:rsidRDefault="00AB0401" w:rsidP="00CF3D79">
      <w:pPr>
        <w:pStyle w:val="phfigure"/>
      </w:pPr>
      <w:r w:rsidRPr="00C8603F">
        <w:rPr>
          <w:noProof/>
        </w:rPr>
        <w:lastRenderedPageBreak/>
        <w:drawing>
          <wp:inline distT="0" distB="0" distL="0" distR="0" wp14:anchorId="4813B774" wp14:editId="3771C105">
            <wp:extent cx="4676775" cy="3619500"/>
            <wp:effectExtent l="0" t="0" r="0" b="0"/>
            <wp:docPr id="100067" name="Рисунок 100067" descr="_scroll_external/attachments/2013-10-01_111450-7d0b70155d2d5002cfafc8945cb188db71059f337366f0b437d5a341ac8ff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74037" name=""/>
                    <pic:cNvPicPr>
                      <a:picLocks noChangeAspect="1"/>
                    </pic:cNvPicPr>
                  </pic:nvPicPr>
                  <pic:blipFill>
                    <a:blip r:embed="rId14"/>
                    <a:stretch>
                      <a:fillRect/>
                    </a:stretch>
                  </pic:blipFill>
                  <pic:spPr>
                    <a:xfrm>
                      <a:off x="0" y="0"/>
                      <a:ext cx="4676775" cy="3619500"/>
                    </a:xfrm>
                    <a:prstGeom prst="rect">
                      <a:avLst/>
                    </a:prstGeom>
                    <a:ln w="9525">
                      <a:solidFill>
                        <a:srgbClr val="000000"/>
                      </a:solidFill>
                    </a:ln>
                  </pic:spPr>
                </pic:pic>
              </a:graphicData>
            </a:graphic>
          </wp:inline>
        </w:drawing>
      </w:r>
    </w:p>
    <w:tbl>
      <w:tblPr>
        <w:tblStyle w:val="ScrollNote"/>
        <w:tblW w:w="5000" w:type="pct"/>
        <w:tblLook w:val="0180" w:firstRow="0" w:lastRow="0" w:firstColumn="1" w:lastColumn="1" w:noHBand="0" w:noVBand="0"/>
      </w:tblPr>
      <w:tblGrid>
        <w:gridCol w:w="10205"/>
      </w:tblGrid>
      <w:tr w:rsidR="00AB0401" w:rsidRPr="00C8603F" w14:paraId="54FEA77E" w14:textId="77777777" w:rsidTr="00515563">
        <w:tc>
          <w:tcPr>
            <w:tcW w:w="0" w:type="auto"/>
          </w:tcPr>
          <w:p w14:paraId="3C50F00E" w14:textId="77777777" w:rsidR="00AB0401" w:rsidRPr="00C8603F" w:rsidRDefault="00AB0401" w:rsidP="008D4EFA">
            <w:pPr>
              <w:rPr>
                <w:lang w:val="ru-RU"/>
              </w:rPr>
            </w:pPr>
            <w:r w:rsidRPr="00C8603F">
              <w:rPr>
                <w:lang w:val="ru-RU"/>
              </w:rPr>
              <w:t>Важно!</w:t>
            </w:r>
          </w:p>
          <w:p w14:paraId="081627B9" w14:textId="77777777" w:rsidR="00AB0401" w:rsidRPr="00C8603F" w:rsidRDefault="00AB0401" w:rsidP="008D4EFA">
            <w:pPr>
              <w:rPr>
                <w:lang w:val="ru-RU"/>
              </w:rPr>
            </w:pPr>
            <w:r w:rsidRPr="00C8603F">
              <w:rPr>
                <w:lang w:val="ru-RU"/>
              </w:rPr>
              <w:t>Для того чтобы скопировать расписание за выбранный период, предварительно должно быть создано расписание за этот период.</w:t>
            </w:r>
          </w:p>
        </w:tc>
      </w:tr>
    </w:tbl>
    <w:p w14:paraId="02501F36" w14:textId="77777777" w:rsidR="00AB0401" w:rsidRPr="00C8603F" w:rsidRDefault="00AB0401" w:rsidP="008D4EFA">
      <w:r w:rsidRPr="00C8603F">
        <w:t>При работе с расписанием отделения стационара, расписание создается на койки отделения, с указанием количества мужских, женских, общих коек.</w:t>
      </w:r>
    </w:p>
    <w:p w14:paraId="56CA04CD" w14:textId="77777777" w:rsidR="00AB0401" w:rsidRPr="00C8603F" w:rsidRDefault="00AB0401" w:rsidP="008D4EFA">
      <w:r w:rsidRPr="00C8603F">
        <w:t xml:space="preserve">Для службы с типом </w:t>
      </w:r>
      <w:r w:rsidRPr="00C8603F">
        <w:rPr>
          <w:b/>
        </w:rPr>
        <w:t>Осмотр с целью госпитализации</w:t>
      </w:r>
      <w:r w:rsidRPr="00C8603F">
        <w:t xml:space="preserve"> расписание создается для службы, а не для услуги.</w:t>
      </w:r>
    </w:p>
    <w:p w14:paraId="1F27106F" w14:textId="77777777" w:rsidR="00AB0401" w:rsidRPr="00C8603F" w:rsidRDefault="00AB0401" w:rsidP="00CF3D79">
      <w:pPr>
        <w:pStyle w:val="phfigure"/>
      </w:pPr>
      <w:r w:rsidRPr="00C8603F">
        <w:rPr>
          <w:noProof/>
        </w:rPr>
        <w:lastRenderedPageBreak/>
        <w:drawing>
          <wp:inline distT="0" distB="0" distL="0" distR="0" wp14:anchorId="2206BB87" wp14:editId="7754F44B">
            <wp:extent cx="3819525" cy="3324225"/>
            <wp:effectExtent l="0" t="0" r="0" b="0"/>
            <wp:docPr id="100068" name="Рисунок 100068" descr="_scroll_external/attachments/2013-10-01_111759-544d0987eec5268d00ac5a899db6d39f5edacc03c7ff72ffceefe1453c97e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09766" name=""/>
                    <pic:cNvPicPr>
                      <a:picLocks noChangeAspect="1"/>
                    </pic:cNvPicPr>
                  </pic:nvPicPr>
                  <pic:blipFill>
                    <a:blip r:embed="rId15"/>
                    <a:stretch>
                      <a:fillRect/>
                    </a:stretch>
                  </pic:blipFill>
                  <pic:spPr>
                    <a:xfrm>
                      <a:off x="0" y="0"/>
                      <a:ext cx="3819525" cy="3324225"/>
                    </a:xfrm>
                    <a:prstGeom prst="rect">
                      <a:avLst/>
                    </a:prstGeom>
                    <a:ln w="9525">
                      <a:solidFill>
                        <a:srgbClr val="000000"/>
                      </a:solidFill>
                    </a:ln>
                  </pic:spPr>
                </pic:pic>
              </a:graphicData>
            </a:graphic>
          </wp:inline>
        </w:drawing>
      </w:r>
    </w:p>
    <w:p w14:paraId="38AE2247" w14:textId="772A17C1" w:rsidR="00AB0401" w:rsidRPr="00C8603F" w:rsidRDefault="00AB0401" w:rsidP="00AB0401">
      <w:pPr>
        <w:pStyle w:val="ScrollListBullet1"/>
        <w:rPr>
          <w:rFonts w:cs="Times New Roman"/>
        </w:rPr>
      </w:pPr>
      <w:r w:rsidRPr="00C8603F">
        <w:rPr>
          <w:rFonts w:cs="Times New Roman"/>
        </w:rPr>
        <w:t xml:space="preserve">Укажите параметры приема: дату приема, начало и окончание приема, длительность приема, тип бирки. При копировании расписания укажите количество повторов копирования заданного периода в поле </w:t>
      </w:r>
      <w:proofErr w:type="gramStart"/>
      <w:r w:rsidRPr="00C8603F">
        <w:rPr>
          <w:rFonts w:cs="Times New Roman"/>
        </w:rPr>
        <w:t>Скопировать</w:t>
      </w:r>
      <w:proofErr w:type="gramEnd"/>
      <w:r w:rsidRPr="00C8603F">
        <w:rPr>
          <w:rFonts w:cs="Times New Roman"/>
        </w:rPr>
        <w:t xml:space="preserve"> раз. Например, если задан период понедельник - вторник, количество - 2, то расписание будет скопировано на среду - четверг, пятницу - субботу.</w:t>
      </w:r>
      <w:r w:rsidRPr="00C8603F">
        <w:rPr>
          <w:rFonts w:cs="Times New Roman"/>
        </w:rPr>
        <w:br/>
        <w:t>Для добавления примечаний из формы "Создание расписания" установите флаг "Создать примечание". Станут доступными поля "Тип", "Видимость", "Текст". Действие доступно только с расписанием врачей и ресурсов. Описание полей приведено в разделе Добавление и редактирование примечаний.</w:t>
      </w:r>
    </w:p>
    <w:p w14:paraId="0B65E13A" w14:textId="77777777" w:rsidR="00AB0401" w:rsidRPr="00C8603F" w:rsidRDefault="00AB0401" w:rsidP="00AB0401">
      <w:pPr>
        <w:pStyle w:val="ScrollListBullet1"/>
        <w:rPr>
          <w:rFonts w:cs="Times New Roman"/>
        </w:rPr>
      </w:pPr>
      <w:r w:rsidRPr="00C8603F">
        <w:rPr>
          <w:rFonts w:cs="Times New Roman"/>
        </w:rPr>
        <w:t xml:space="preserve">Нажмите кнопку </w:t>
      </w:r>
      <w:proofErr w:type="gramStart"/>
      <w:r w:rsidRPr="00C8603F">
        <w:rPr>
          <w:rFonts w:cs="Times New Roman"/>
          <w:b/>
        </w:rPr>
        <w:t>Создать</w:t>
      </w:r>
      <w:proofErr w:type="gramEnd"/>
      <w:r w:rsidRPr="00C8603F">
        <w:rPr>
          <w:rFonts w:cs="Times New Roman"/>
          <w:b/>
        </w:rPr>
        <w:t xml:space="preserve"> расписание</w:t>
      </w:r>
      <w:r w:rsidRPr="00C8603F">
        <w:rPr>
          <w:rFonts w:cs="Times New Roman"/>
        </w:rPr>
        <w:t>. Отобразится форма с созданным расписанием работы. Если расписание уже создано, повторно создавать расписание на указанную дату не допускается.</w:t>
      </w:r>
    </w:p>
    <w:tbl>
      <w:tblPr>
        <w:tblStyle w:val="ScrollNote"/>
        <w:tblW w:w="5000" w:type="pct"/>
        <w:tblLook w:val="0180" w:firstRow="0" w:lastRow="0" w:firstColumn="1" w:lastColumn="1" w:noHBand="0" w:noVBand="0"/>
      </w:tblPr>
      <w:tblGrid>
        <w:gridCol w:w="10205"/>
      </w:tblGrid>
      <w:tr w:rsidR="00AB0401" w:rsidRPr="00C8603F" w14:paraId="184F1BB9" w14:textId="77777777" w:rsidTr="00515563">
        <w:tc>
          <w:tcPr>
            <w:tcW w:w="0" w:type="auto"/>
          </w:tcPr>
          <w:p w14:paraId="5E7E22F8" w14:textId="77777777" w:rsidR="00AB0401" w:rsidRPr="00C8603F" w:rsidRDefault="00AB0401" w:rsidP="008D4EFA">
            <w:pPr>
              <w:rPr>
                <w:lang w:val="ru-RU"/>
              </w:rPr>
            </w:pPr>
            <w:r w:rsidRPr="00C8603F">
              <w:rPr>
                <w:lang w:val="ru-RU"/>
              </w:rPr>
              <w:t>Важно!</w:t>
            </w:r>
          </w:p>
          <w:p w14:paraId="28106713" w14:textId="77777777" w:rsidR="00AB0401" w:rsidRPr="00C8603F" w:rsidRDefault="00AB0401" w:rsidP="008D4EFA">
            <w:pPr>
              <w:rPr>
                <w:lang w:val="ru-RU"/>
              </w:rPr>
            </w:pPr>
            <w:r w:rsidRPr="00C8603F">
              <w:rPr>
                <w:lang w:val="ru-RU"/>
              </w:rPr>
              <w:t>Создание расписание производится на произвольный период времени, создавать расписание за прошедшие периоды запрещено.</w:t>
            </w:r>
          </w:p>
        </w:tc>
      </w:tr>
    </w:tbl>
    <w:p w14:paraId="1A3D0202" w14:textId="77777777" w:rsidR="00AB0401" w:rsidRPr="00C8603F" w:rsidRDefault="00AB0401" w:rsidP="008D4EFA">
      <w:r w:rsidRPr="00C8603F">
        <w:t>При создании расписания, производится проверка, чтобы созданное расписание входило в период работы сотрудника.</w:t>
      </w:r>
    </w:p>
    <w:p w14:paraId="3182CAD6" w14:textId="77777777" w:rsidR="00AB0401" w:rsidRPr="00C8603F" w:rsidRDefault="00AB0401" w:rsidP="008D4EFA">
      <w:r w:rsidRPr="00C8603F">
        <w:lastRenderedPageBreak/>
        <w:t>Для места работы врача, у которого определен тип записи "Прием по "живой очереди" (указано значение "Прием по "Живой очереди" в поле "Тип записи" (Структура МО - вкладка "Сотрудники" - форма "Место работы" - вкладка "Атрибуты ЭР"), возможно добавить расписание только с типом бирок "Живая очередь".</w:t>
      </w:r>
    </w:p>
    <w:p w14:paraId="01AC51DB" w14:textId="77777777" w:rsidR="00AB0401" w:rsidRPr="00C8603F" w:rsidRDefault="00AB0401" w:rsidP="00AB0401">
      <w:pPr>
        <w:pStyle w:val="4"/>
      </w:pPr>
      <w:bookmarkStart w:id="165" w:name="_Toc256000051"/>
      <w:bookmarkStart w:id="166" w:name="scroll-bookmark-56"/>
      <w:r w:rsidRPr="00C8603F">
        <w:t>Копирование существующего расписания</w:t>
      </w:r>
      <w:bookmarkEnd w:id="165"/>
      <w:bookmarkEnd w:id="166"/>
    </w:p>
    <w:p w14:paraId="4ACCF76E" w14:textId="77777777" w:rsidR="00AB0401" w:rsidRPr="00C8603F" w:rsidRDefault="00AB0401" w:rsidP="008D4EFA">
      <w:r w:rsidRPr="00C8603F">
        <w:t xml:space="preserve">Для создания расписания на основе существующего выберите в поле </w:t>
      </w:r>
      <w:r w:rsidRPr="00C8603F">
        <w:rPr>
          <w:b/>
        </w:rPr>
        <w:t>Вариант создания</w:t>
      </w:r>
      <w:r w:rsidRPr="00C8603F">
        <w:t xml:space="preserve"> значение </w:t>
      </w:r>
      <w:proofErr w:type="gramStart"/>
      <w:r w:rsidRPr="00C8603F">
        <w:rPr>
          <w:b/>
        </w:rPr>
        <w:t>Скопировать</w:t>
      </w:r>
      <w:proofErr w:type="gramEnd"/>
      <w:r w:rsidRPr="00C8603F">
        <w:rPr>
          <w:b/>
        </w:rPr>
        <w:t xml:space="preserve"> существующее расписание</w:t>
      </w:r>
      <w:r w:rsidRPr="00C8603F">
        <w:t>.</w:t>
      </w:r>
    </w:p>
    <w:p w14:paraId="343D0BA2" w14:textId="77777777" w:rsidR="00AB0401" w:rsidRPr="00C8603F" w:rsidRDefault="00AB0401" w:rsidP="00CF3D79">
      <w:pPr>
        <w:pStyle w:val="phfigure"/>
      </w:pPr>
      <w:r w:rsidRPr="00C8603F">
        <w:rPr>
          <w:noProof/>
        </w:rPr>
        <w:drawing>
          <wp:inline distT="0" distB="0" distL="0" distR="0" wp14:anchorId="112CE1AD" wp14:editId="01DA6A37">
            <wp:extent cx="5238750" cy="4286250"/>
            <wp:effectExtent l="0" t="0" r="0" b="0"/>
            <wp:docPr id="100069" name="Рисунок 100069" descr="_scroll_external/attachments/2016-11-25_100615-3945c2ea3ceaca28680b256a747d727503b8c5268b693d1ce7729c45b291a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13993" name=""/>
                    <pic:cNvPicPr>
                      <a:picLocks noChangeAspect="1"/>
                    </pic:cNvPicPr>
                  </pic:nvPicPr>
                  <pic:blipFill>
                    <a:blip r:embed="rId16"/>
                    <a:stretch>
                      <a:fillRect/>
                    </a:stretch>
                  </pic:blipFill>
                  <pic:spPr>
                    <a:xfrm>
                      <a:off x="0" y="0"/>
                      <a:ext cx="5238750" cy="4286250"/>
                    </a:xfrm>
                    <a:prstGeom prst="rect">
                      <a:avLst/>
                    </a:prstGeom>
                    <a:ln w="9525">
                      <a:solidFill>
                        <a:srgbClr val="000000"/>
                      </a:solidFill>
                    </a:ln>
                  </pic:spPr>
                </pic:pic>
              </a:graphicData>
            </a:graphic>
          </wp:inline>
        </w:drawing>
      </w:r>
    </w:p>
    <w:p w14:paraId="24F41A13" w14:textId="77777777" w:rsidR="00AB0401" w:rsidRPr="00C8603F" w:rsidRDefault="00AB0401" w:rsidP="008D4EFA">
      <w:r w:rsidRPr="00C8603F">
        <w:t>Отобразятся поля:</w:t>
      </w:r>
    </w:p>
    <w:p w14:paraId="439904AC" w14:textId="77777777" w:rsidR="00AB0401" w:rsidRPr="00C8603F" w:rsidRDefault="00AB0401" w:rsidP="00A95515">
      <w:pPr>
        <w:pStyle w:val="ScrollListBullet"/>
        <w:numPr>
          <w:ilvl w:val="0"/>
          <w:numId w:val="77"/>
        </w:numPr>
        <w:rPr>
          <w:rFonts w:cs="Times New Roman"/>
        </w:rPr>
      </w:pPr>
      <w:r w:rsidRPr="00C8603F">
        <w:rPr>
          <w:rFonts w:cs="Times New Roman"/>
          <w:b/>
        </w:rPr>
        <w:t>Копировать из диапазона</w:t>
      </w:r>
      <w:r w:rsidRPr="00C8603F">
        <w:rPr>
          <w:rFonts w:cs="Times New Roman"/>
        </w:rPr>
        <w:t xml:space="preserve"> - содержит календарь для определения даты начала и даты окончания периода, из которого требуется скопировать расписание;</w:t>
      </w:r>
    </w:p>
    <w:p w14:paraId="6055160C" w14:textId="77777777" w:rsidR="00AB0401" w:rsidRPr="00C8603F" w:rsidRDefault="00AB0401" w:rsidP="00A95515">
      <w:pPr>
        <w:pStyle w:val="ScrollListBullet"/>
        <w:numPr>
          <w:ilvl w:val="0"/>
          <w:numId w:val="77"/>
        </w:numPr>
        <w:rPr>
          <w:rFonts w:cs="Times New Roman"/>
        </w:rPr>
      </w:pPr>
      <w:r w:rsidRPr="00C8603F">
        <w:rPr>
          <w:rFonts w:cs="Times New Roman"/>
          <w:b/>
        </w:rPr>
        <w:t>Вставить в диапазон</w:t>
      </w:r>
      <w:r w:rsidRPr="00C8603F">
        <w:rPr>
          <w:rFonts w:cs="Times New Roman"/>
        </w:rPr>
        <w:t xml:space="preserve"> - содержит календарь для определения даты начала и даты окончания периода, в который требуется вставить скопированное расписание:</w:t>
      </w:r>
    </w:p>
    <w:p w14:paraId="79E34C86" w14:textId="77777777" w:rsidR="00AB0401" w:rsidRPr="00C8603F" w:rsidRDefault="00AB0401" w:rsidP="00A95515">
      <w:pPr>
        <w:pStyle w:val="ScrollListBullet2"/>
        <w:numPr>
          <w:ilvl w:val="0"/>
          <w:numId w:val="78"/>
        </w:numPr>
      </w:pPr>
      <w:r w:rsidRPr="00C8603F">
        <w:lastRenderedPageBreak/>
        <w:t>Период, в который копируется расписание, может быть меньше периода, из которого копируется расписание. В этом случае, будет скопирована только первая часть периода.</w:t>
      </w:r>
    </w:p>
    <w:p w14:paraId="1FFBADE3" w14:textId="77777777" w:rsidR="00AB0401" w:rsidRPr="00C8603F" w:rsidRDefault="00AB0401" w:rsidP="00A95515">
      <w:pPr>
        <w:pStyle w:val="ScrollListBullet2"/>
        <w:numPr>
          <w:ilvl w:val="0"/>
          <w:numId w:val="78"/>
        </w:numPr>
      </w:pPr>
      <w:r w:rsidRPr="00C8603F">
        <w:t>Период, в который копируется расписание, может быть больше периода, из которого копируется расписание. В этом случае, расписание будет скопировано несколько раз, чтобы заполнить весь период.</w:t>
      </w:r>
    </w:p>
    <w:p w14:paraId="154AA506" w14:textId="77777777" w:rsidR="00AB0401" w:rsidRPr="00C8603F" w:rsidRDefault="00AB0401" w:rsidP="00A95515">
      <w:pPr>
        <w:pStyle w:val="ScrollListBullet2"/>
        <w:numPr>
          <w:ilvl w:val="0"/>
          <w:numId w:val="78"/>
        </w:numPr>
      </w:pPr>
      <w:r w:rsidRPr="00C8603F">
        <w:t>Если в периоде уже содержится расписание, то это расписание будет заменено на расписание из скопированного периода.</w:t>
      </w:r>
    </w:p>
    <w:p w14:paraId="6BA99C90" w14:textId="77777777" w:rsidR="00AB0401" w:rsidRPr="00C8603F" w:rsidRDefault="00AB0401" w:rsidP="00A95515">
      <w:pPr>
        <w:pStyle w:val="ScrollListBullet"/>
        <w:numPr>
          <w:ilvl w:val="0"/>
          <w:numId w:val="77"/>
        </w:numPr>
        <w:rPr>
          <w:rFonts w:cs="Times New Roman"/>
        </w:rPr>
      </w:pPr>
      <w:r w:rsidRPr="00C8603F">
        <w:rPr>
          <w:rFonts w:cs="Times New Roman"/>
        </w:rPr>
        <w:t>Таблица для выбора примечаний, которые будут скопированы. В таблице выводится информация по всем примечаниям, время действия которых попадает копируемый период. Для копирования примечания в создаваемый период, установите флаг в строке примечания.</w:t>
      </w:r>
    </w:p>
    <w:p w14:paraId="64E821CB" w14:textId="77777777" w:rsidR="00AB0401" w:rsidRPr="00C8603F" w:rsidRDefault="00AB0401" w:rsidP="008D4EFA">
      <w:r w:rsidRPr="00C8603F">
        <w:t xml:space="preserve">Заполните поля формы и нажмите кнопку </w:t>
      </w:r>
      <w:r w:rsidRPr="00C8603F">
        <w:rPr>
          <w:b/>
        </w:rPr>
        <w:t>Сохранить</w:t>
      </w:r>
      <w:r w:rsidRPr="00C8603F">
        <w:t>.</w:t>
      </w:r>
    </w:p>
    <w:p w14:paraId="38654EB9" w14:textId="77777777" w:rsidR="00AB0401" w:rsidRPr="00C8603F" w:rsidRDefault="00AB0401" w:rsidP="00AB0401">
      <w:pPr>
        <w:pStyle w:val="3"/>
      </w:pPr>
      <w:bookmarkStart w:id="167" w:name="_Toc256000052"/>
      <w:bookmarkStart w:id="168" w:name="scroll-bookmark-57"/>
      <w:bookmarkStart w:id="169" w:name="_Toc57304778"/>
      <w:r w:rsidRPr="00C8603F">
        <w:t>Добавление дополнительной бирки</w:t>
      </w:r>
      <w:bookmarkEnd w:id="167"/>
      <w:bookmarkEnd w:id="168"/>
      <w:bookmarkEnd w:id="169"/>
    </w:p>
    <w:p w14:paraId="2189F137" w14:textId="77777777" w:rsidR="00AB0401" w:rsidRPr="00C8603F" w:rsidRDefault="00AB0401" w:rsidP="008D4EFA">
      <w:r w:rsidRPr="00C8603F">
        <w:t>Для добавления дополнительных бирок, например, между приемами пациентов:</w:t>
      </w:r>
    </w:p>
    <w:p w14:paraId="43F794EF" w14:textId="77777777" w:rsidR="00AB0401" w:rsidRPr="00C8603F" w:rsidRDefault="00AB0401" w:rsidP="00AB0401">
      <w:pPr>
        <w:pStyle w:val="ScrollListBullet1"/>
        <w:rPr>
          <w:rFonts w:cs="Times New Roman"/>
        </w:rPr>
      </w:pPr>
      <w:r w:rsidRPr="00C8603F">
        <w:rPr>
          <w:rFonts w:cs="Times New Roman"/>
        </w:rPr>
        <w:t xml:space="preserve">Нажмите </w:t>
      </w:r>
      <w:proofErr w:type="gramStart"/>
      <w:r w:rsidRPr="00C8603F">
        <w:rPr>
          <w:rFonts w:cs="Times New Roman"/>
          <w:b/>
        </w:rPr>
        <w:t>Добавить</w:t>
      </w:r>
      <w:proofErr w:type="gramEnd"/>
      <w:r w:rsidRPr="00C8603F">
        <w:rPr>
          <w:rFonts w:cs="Times New Roman"/>
          <w:b/>
        </w:rPr>
        <w:t xml:space="preserve"> доп. бирку</w:t>
      </w:r>
      <w:r w:rsidRPr="00C8603F">
        <w:rPr>
          <w:rFonts w:cs="Times New Roman"/>
        </w:rPr>
        <w:t>. Отобразится форма добавления бирки.</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48524EF0" w14:textId="77777777" w:rsidTr="00515563">
        <w:tc>
          <w:tcPr>
            <w:tcW w:w="8519" w:type="dxa"/>
            <w:tcBorders>
              <w:top w:val="nil"/>
              <w:left w:val="nil"/>
              <w:bottom w:val="nil"/>
              <w:right w:val="nil"/>
            </w:tcBorders>
            <w:shd w:val="solid" w:color="FFFFFF" w:fill="FFFFFF"/>
          </w:tcPr>
          <w:p w14:paraId="0C197962"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33297495" wp14:editId="586A3F3D">
                  <wp:extent cx="4276190" cy="2542857"/>
                  <wp:effectExtent l="0" t="0" r="0" b="0"/>
                  <wp:docPr id="100070" name="Рисунок 100070" descr="_scroll_external/attachments/2020-04-28_124656-8f6997562789e91e86dd7299c117303b36a78aba1a3d38cda2d6db7c04dd7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90421" name=""/>
                          <pic:cNvPicPr>
                            <a:picLocks noChangeAspect="1"/>
                          </pic:cNvPicPr>
                        </pic:nvPicPr>
                        <pic:blipFill>
                          <a:blip r:embed="rId18"/>
                          <a:stretch>
                            <a:fillRect/>
                          </a:stretch>
                        </pic:blipFill>
                        <pic:spPr>
                          <a:xfrm>
                            <a:off x="0" y="0"/>
                            <a:ext cx="4276190" cy="2542857"/>
                          </a:xfrm>
                          <a:prstGeom prst="rect">
                            <a:avLst/>
                          </a:prstGeom>
                          <a:ln w="9525">
                            <a:solidFill>
                              <a:srgbClr val="000000"/>
                            </a:solidFill>
                          </a:ln>
                        </pic:spPr>
                      </pic:pic>
                    </a:graphicData>
                  </a:graphic>
                </wp:inline>
              </w:drawing>
            </w:r>
          </w:p>
        </w:tc>
      </w:tr>
    </w:tbl>
    <w:p w14:paraId="18AB18B8" w14:textId="77777777" w:rsidR="00AB0401" w:rsidRPr="00C8603F" w:rsidRDefault="00AB0401" w:rsidP="00AB0401">
      <w:pPr>
        <w:pStyle w:val="ScrollListBullet1"/>
        <w:rPr>
          <w:rFonts w:cs="Times New Roman"/>
        </w:rPr>
      </w:pPr>
      <w:r w:rsidRPr="00C8603F">
        <w:rPr>
          <w:rFonts w:cs="Times New Roman"/>
        </w:rPr>
        <w:t xml:space="preserve">Укажите время начала приема по дополнительной бирке, нажмите </w:t>
      </w:r>
      <w:r w:rsidRPr="00C8603F">
        <w:rPr>
          <w:rFonts w:cs="Times New Roman"/>
          <w:b/>
        </w:rPr>
        <w:t>Добавить</w:t>
      </w:r>
      <w:r w:rsidRPr="00C8603F">
        <w:rPr>
          <w:rFonts w:cs="Times New Roman"/>
        </w:rPr>
        <w:t>. Интервал времени между добавляемой и существующими бирками должен быть не менее двух минут.</w:t>
      </w:r>
    </w:p>
    <w:p w14:paraId="76E001EA" w14:textId="77777777" w:rsidR="00AB0401" w:rsidRPr="00C8603F" w:rsidRDefault="00AB0401" w:rsidP="008D4EFA">
      <w:r w:rsidRPr="00C8603F">
        <w:lastRenderedPageBreak/>
        <w:t>При добавлении дополнительной бирки производится проверка, чтобы бирка входила в период работы сотрудника.</w:t>
      </w:r>
    </w:p>
    <w:p w14:paraId="0AB65B42" w14:textId="77777777" w:rsidR="00AB0401" w:rsidRPr="00C8603F" w:rsidRDefault="00AB0401" w:rsidP="00AB0401">
      <w:pPr>
        <w:pStyle w:val="3"/>
      </w:pPr>
      <w:bookmarkStart w:id="170" w:name="_Toc256000053"/>
      <w:bookmarkStart w:id="171" w:name="scroll-bookmark-58"/>
      <w:bookmarkStart w:id="172" w:name="_Toc57304779"/>
      <w:r w:rsidRPr="00C8603F">
        <w:t>Добавление и редактирование примечаний</w:t>
      </w:r>
      <w:bookmarkEnd w:id="170"/>
      <w:bookmarkEnd w:id="171"/>
      <w:bookmarkEnd w:id="172"/>
    </w:p>
    <w:p w14:paraId="10D7A029" w14:textId="77777777" w:rsidR="00AB0401" w:rsidRPr="00C8603F" w:rsidRDefault="00AB0401" w:rsidP="008D4EFA">
      <w:r w:rsidRPr="00C8603F">
        <w:t>Возможность добавления примечаний доступна для пользователей АРМ регистратора поликлиники и АРМ врача поликлиники, диагностики, лаборанта и ряда других АРМ.</w:t>
      </w:r>
    </w:p>
    <w:p w14:paraId="3B280CAD" w14:textId="77777777" w:rsidR="00AB0401" w:rsidRPr="00C8603F" w:rsidRDefault="00AB0401" w:rsidP="008D4EFA">
      <w:r w:rsidRPr="00C8603F">
        <w:t xml:space="preserve">Созданные примечания в зависимости от установленных параметров (видимость, период действия) отображаются на портале </w:t>
      </w:r>
      <w:proofErr w:type="spellStart"/>
      <w:r w:rsidRPr="00C8603F">
        <w:t>самозаписи</w:t>
      </w:r>
      <w:proofErr w:type="spellEnd"/>
      <w:r w:rsidRPr="00C8603F">
        <w:t>, в мастере записи, в электронной регистратуре, мобильном приложении.</w:t>
      </w:r>
    </w:p>
    <w:p w14:paraId="0A7B2324" w14:textId="77777777" w:rsidR="00AB0401" w:rsidRPr="00C8603F" w:rsidRDefault="00AB0401" w:rsidP="008D4EFA">
      <w:r w:rsidRPr="00C8603F">
        <w:t>Примечание может быть установлено:</w:t>
      </w:r>
    </w:p>
    <w:p w14:paraId="30FFCAD6" w14:textId="77777777" w:rsidR="00AB0401" w:rsidRPr="00C8603F" w:rsidRDefault="00AB0401" w:rsidP="00AB0401">
      <w:pPr>
        <w:pStyle w:val="ScrollListBullet1"/>
        <w:rPr>
          <w:rFonts w:cs="Times New Roman"/>
        </w:rPr>
      </w:pPr>
      <w:r w:rsidRPr="00C8603F">
        <w:rPr>
          <w:rFonts w:cs="Times New Roman"/>
          <w:b/>
        </w:rPr>
        <w:t>На врача</w:t>
      </w:r>
      <w:r w:rsidRPr="00C8603F">
        <w:rPr>
          <w:rFonts w:cs="Times New Roman"/>
        </w:rPr>
        <w:t>. На форме создания примечание не указывается дата и время. Примечание отображается над расписанием.</w:t>
      </w:r>
    </w:p>
    <w:p w14:paraId="60153467" w14:textId="77777777" w:rsidR="00AB0401" w:rsidRPr="00C8603F" w:rsidRDefault="00AB0401" w:rsidP="00AB0401">
      <w:pPr>
        <w:pStyle w:val="ScrollListBullet1"/>
        <w:rPr>
          <w:rFonts w:cs="Times New Roman"/>
        </w:rPr>
      </w:pPr>
      <w:r w:rsidRPr="00C8603F">
        <w:rPr>
          <w:rFonts w:cs="Times New Roman"/>
          <w:b/>
        </w:rPr>
        <w:t>На день/период дней</w:t>
      </w:r>
      <w:r w:rsidRPr="00C8603F">
        <w:rPr>
          <w:rFonts w:cs="Times New Roman"/>
        </w:rPr>
        <w:t>. На форме создания примечания указывается дата, но не время. Примечание отображается над расписанием на день.</w:t>
      </w:r>
    </w:p>
    <w:p w14:paraId="28884A42" w14:textId="77777777" w:rsidR="00AB0401" w:rsidRPr="00C8603F" w:rsidRDefault="00AB0401" w:rsidP="00AB0401">
      <w:pPr>
        <w:pStyle w:val="ScrollListBullet1"/>
        <w:rPr>
          <w:rFonts w:cs="Times New Roman"/>
        </w:rPr>
      </w:pPr>
      <w:r w:rsidRPr="00C8603F">
        <w:rPr>
          <w:rFonts w:cs="Times New Roman"/>
          <w:b/>
        </w:rPr>
        <w:t>На время/временной период</w:t>
      </w:r>
      <w:r w:rsidRPr="00C8603F">
        <w:rPr>
          <w:rFonts w:cs="Times New Roman"/>
        </w:rPr>
        <w:t>. На форме создания примечания указывается дата и время. В ячейке бирки, на которую установлено примечание, указывается восклицательный знак. Примечание отображается во всплывающей подсказке при наведении курсора на знак. Если в расписании имеется несколько одинаковых примечаний, при наведении курсора на один из них, все одинаковые примечания будут отмечены рамкой.</w:t>
      </w:r>
    </w:p>
    <w:p w14:paraId="0F957C9A" w14:textId="77777777" w:rsidR="00AB0401" w:rsidRPr="00C8603F" w:rsidRDefault="00AB0401" w:rsidP="008D4EFA">
      <w:r w:rsidRPr="00C8603F">
        <w:rPr>
          <w:noProof/>
        </w:rPr>
        <w:lastRenderedPageBreak/>
        <w:drawing>
          <wp:inline distT="0" distB="0" distL="0" distR="0" wp14:anchorId="7F08E019" wp14:editId="128A103A">
            <wp:extent cx="6295390" cy="4208520"/>
            <wp:effectExtent l="0" t="0" r="0" b="0"/>
            <wp:docPr id="100071" name="Рисунок 100071" descr="_scroll_external/attachments/2020-04-28_124711-70b7b1af5f5ffde5c9605bac09a24f54b10be5825e77aca9f5461dcc5c4814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28654" name=""/>
                    <pic:cNvPicPr>
                      <a:picLocks noChangeAspect="1"/>
                    </pic:cNvPicPr>
                  </pic:nvPicPr>
                  <pic:blipFill>
                    <a:blip r:embed="rId19"/>
                    <a:stretch>
                      <a:fillRect/>
                    </a:stretch>
                  </pic:blipFill>
                  <pic:spPr>
                    <a:xfrm>
                      <a:off x="0" y="0"/>
                      <a:ext cx="6295390" cy="4208520"/>
                    </a:xfrm>
                    <a:prstGeom prst="rect">
                      <a:avLst/>
                    </a:prstGeom>
                    <a:ln w="9525">
                      <a:solidFill>
                        <a:srgbClr val="000000"/>
                      </a:solidFill>
                    </a:ln>
                  </pic:spPr>
                </pic:pic>
              </a:graphicData>
            </a:graphic>
          </wp:inline>
        </w:drawing>
      </w:r>
    </w:p>
    <w:p w14:paraId="74D9E361" w14:textId="77777777" w:rsidR="00AB0401" w:rsidRPr="00C8603F" w:rsidRDefault="00AB0401" w:rsidP="008D4EFA">
      <w:r w:rsidRPr="00C8603F">
        <w:t>Примечания без даты и периода (примечания на врача) отображаются над расписанием в целом.</w:t>
      </w:r>
    </w:p>
    <w:p w14:paraId="65F4EC5C" w14:textId="77777777" w:rsidR="00AB0401" w:rsidRPr="00C8603F" w:rsidRDefault="00AB0401" w:rsidP="008D4EFA">
      <w:r w:rsidRPr="00C8603F">
        <w:t>Добавление примечания:</w:t>
      </w:r>
    </w:p>
    <w:p w14:paraId="001C6376" w14:textId="77777777" w:rsidR="00AB0401" w:rsidRPr="00C8603F" w:rsidRDefault="00AB0401" w:rsidP="008D4EFA">
      <w:r w:rsidRPr="00C8603F">
        <w:t xml:space="preserve">Для добавления примечаний предназначена нижняя область </w:t>
      </w:r>
      <w:r w:rsidRPr="00C8603F">
        <w:rPr>
          <w:b/>
        </w:rPr>
        <w:t>Примечания</w:t>
      </w:r>
      <w:r w:rsidRPr="00C8603F">
        <w:t xml:space="preserve"> на форме работы с расписанием. Для того чтобы свернуть/развернуть раздел нажмите на его наименование.</w:t>
      </w:r>
    </w:p>
    <w:p w14:paraId="5C2057C5" w14:textId="77777777" w:rsidR="00AB0401" w:rsidRPr="00C8603F" w:rsidRDefault="00AB0401" w:rsidP="008D4EFA">
      <w:r w:rsidRPr="00C8603F">
        <w:rPr>
          <w:noProof/>
        </w:rPr>
        <w:drawing>
          <wp:inline distT="0" distB="0" distL="0" distR="0" wp14:anchorId="559D3F56" wp14:editId="0C939DE9">
            <wp:extent cx="6295390" cy="1646695"/>
            <wp:effectExtent l="0" t="0" r="0" b="0"/>
            <wp:docPr id="100072" name="Рисунок 100072" descr="_scroll_external/attachments/2016-11-21_114159-abc508561371514c7b99ff928a03c22072d714dbf8282fde7608d70446ec9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94184" name=""/>
                    <pic:cNvPicPr>
                      <a:picLocks noChangeAspect="1"/>
                    </pic:cNvPicPr>
                  </pic:nvPicPr>
                  <pic:blipFill>
                    <a:blip r:embed="rId20"/>
                    <a:stretch>
                      <a:fillRect/>
                    </a:stretch>
                  </pic:blipFill>
                  <pic:spPr>
                    <a:xfrm>
                      <a:off x="0" y="0"/>
                      <a:ext cx="6295390" cy="1646695"/>
                    </a:xfrm>
                    <a:prstGeom prst="rect">
                      <a:avLst/>
                    </a:prstGeom>
                    <a:ln w="9525">
                      <a:solidFill>
                        <a:srgbClr val="000000"/>
                      </a:solidFill>
                    </a:ln>
                  </pic:spPr>
                </pic:pic>
              </a:graphicData>
            </a:graphic>
          </wp:inline>
        </w:drawing>
      </w:r>
    </w:p>
    <w:p w14:paraId="5FD3F95B" w14:textId="77777777" w:rsidR="00AB0401" w:rsidRPr="00C8603F" w:rsidRDefault="00AB0401" w:rsidP="008D4EFA">
      <w:r w:rsidRPr="00C8603F">
        <w:t>Область содержит:</w:t>
      </w:r>
    </w:p>
    <w:p w14:paraId="621209A6" w14:textId="77777777" w:rsidR="00AB0401" w:rsidRPr="00C8603F" w:rsidRDefault="00AB0401" w:rsidP="00A95515">
      <w:pPr>
        <w:pStyle w:val="ScrollListBullet"/>
        <w:numPr>
          <w:ilvl w:val="0"/>
          <w:numId w:val="79"/>
        </w:numPr>
        <w:rPr>
          <w:rFonts w:cs="Times New Roman"/>
        </w:rPr>
      </w:pPr>
      <w:r w:rsidRPr="00C8603F">
        <w:rPr>
          <w:rFonts w:cs="Times New Roman"/>
        </w:rPr>
        <w:t>список примечаний;</w:t>
      </w:r>
    </w:p>
    <w:p w14:paraId="69090D3A" w14:textId="77777777" w:rsidR="00AB0401" w:rsidRPr="00C8603F" w:rsidRDefault="00AB0401" w:rsidP="00A95515">
      <w:pPr>
        <w:pStyle w:val="ScrollListBullet"/>
        <w:numPr>
          <w:ilvl w:val="0"/>
          <w:numId w:val="79"/>
        </w:numPr>
        <w:rPr>
          <w:rFonts w:cs="Times New Roman"/>
        </w:rPr>
      </w:pPr>
      <w:r w:rsidRPr="00C8603F">
        <w:rPr>
          <w:rFonts w:cs="Times New Roman"/>
        </w:rPr>
        <w:t>панель фильтров.</w:t>
      </w:r>
    </w:p>
    <w:p w14:paraId="1B4D67CD" w14:textId="77777777" w:rsidR="00AB0401" w:rsidRPr="00C8603F" w:rsidRDefault="00AB0401" w:rsidP="008D4EFA">
      <w:r w:rsidRPr="00C8603F">
        <w:t>Для фильтрации списка примечаний:</w:t>
      </w:r>
    </w:p>
    <w:p w14:paraId="0393F560" w14:textId="77777777" w:rsidR="00AB0401" w:rsidRPr="00C8603F" w:rsidRDefault="00AB0401" w:rsidP="00AB0401">
      <w:pPr>
        <w:pStyle w:val="ScrollListBullet1"/>
        <w:rPr>
          <w:rFonts w:cs="Times New Roman"/>
        </w:rPr>
      </w:pPr>
      <w:r w:rsidRPr="00C8603F">
        <w:rPr>
          <w:rFonts w:cs="Times New Roman"/>
        </w:rPr>
        <w:lastRenderedPageBreak/>
        <w:t xml:space="preserve">Нажмите кнопку </w:t>
      </w:r>
      <w:r w:rsidRPr="00C8603F">
        <w:rPr>
          <w:rFonts w:cs="Times New Roman"/>
          <w:noProof/>
          <w:lang w:eastAsia="ru-RU"/>
        </w:rPr>
        <w:drawing>
          <wp:inline distT="0" distB="0" distL="0" distR="0" wp14:anchorId="161DBB0E" wp14:editId="0D9DBF89">
            <wp:extent cx="161905" cy="161905"/>
            <wp:effectExtent l="0" t="0" r="0" b="0"/>
            <wp:docPr id="100073" name="Рисунок 100073" descr="_scroll_external/attachments/strelka_vniz-9e31fc512f5ad2ac5a4ea7f9c6e36090cc1c2de0b74fc0091a7ff022cc465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01600" name=""/>
                    <pic:cNvPicPr>
                      <a:picLocks noChangeAspect="1"/>
                    </pic:cNvPicPr>
                  </pic:nvPicPr>
                  <pic:blipFill>
                    <a:blip r:embed="rId21"/>
                    <a:stretch>
                      <a:fillRect/>
                    </a:stretch>
                  </pic:blipFill>
                  <pic:spPr>
                    <a:xfrm>
                      <a:off x="0" y="0"/>
                      <a:ext cx="161905" cy="161905"/>
                    </a:xfrm>
                    <a:prstGeom prst="rect">
                      <a:avLst/>
                    </a:prstGeom>
                  </pic:spPr>
                </pic:pic>
              </a:graphicData>
            </a:graphic>
          </wp:inline>
        </w:drawing>
      </w:r>
      <w:r w:rsidRPr="00C8603F">
        <w:rPr>
          <w:rFonts w:cs="Times New Roman"/>
        </w:rPr>
        <w:t xml:space="preserve"> под заголовком области.</w:t>
      </w:r>
    </w:p>
    <w:p w14:paraId="5E390571" w14:textId="77777777" w:rsidR="00AB0401" w:rsidRPr="00C8603F" w:rsidRDefault="00AB0401" w:rsidP="00AB0401">
      <w:pPr>
        <w:pStyle w:val="ScrollListBullet1"/>
        <w:rPr>
          <w:rFonts w:cs="Times New Roman"/>
        </w:rPr>
      </w:pPr>
      <w:r w:rsidRPr="00C8603F">
        <w:rPr>
          <w:rFonts w:cs="Times New Roman"/>
        </w:rPr>
        <w:t>Отобразится панель фильтров.</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314E78AC" w14:textId="77777777" w:rsidTr="00515563">
        <w:tc>
          <w:tcPr>
            <w:tcW w:w="8519" w:type="dxa"/>
            <w:tcBorders>
              <w:top w:val="nil"/>
              <w:left w:val="nil"/>
              <w:bottom w:val="nil"/>
              <w:right w:val="nil"/>
            </w:tcBorders>
            <w:shd w:val="solid" w:color="FFFFFF" w:fill="FFFFFF"/>
          </w:tcPr>
          <w:p w14:paraId="4C92A847"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77C9AE21" wp14:editId="0F2A0D25">
                  <wp:extent cx="4574540" cy="444130"/>
                  <wp:effectExtent l="0" t="0" r="0" b="0"/>
                  <wp:docPr id="100074" name="Рисунок 100074" descr="_scroll_external/attachments/2016-11-21_115350-2cfde5d4695e9a62d6f044040e828b64335a5ed05e90d7b7f5c25a82e52b73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23102" name=""/>
                          <pic:cNvPicPr>
                            <a:picLocks noChangeAspect="1"/>
                          </pic:cNvPicPr>
                        </pic:nvPicPr>
                        <pic:blipFill>
                          <a:blip r:embed="rId22"/>
                          <a:stretch>
                            <a:fillRect/>
                          </a:stretch>
                        </pic:blipFill>
                        <pic:spPr>
                          <a:xfrm>
                            <a:off x="0" y="0"/>
                            <a:ext cx="4574540" cy="444130"/>
                          </a:xfrm>
                          <a:prstGeom prst="rect">
                            <a:avLst/>
                          </a:prstGeom>
                          <a:ln w="9525">
                            <a:solidFill>
                              <a:srgbClr val="000000"/>
                            </a:solidFill>
                          </a:ln>
                        </pic:spPr>
                      </pic:pic>
                    </a:graphicData>
                  </a:graphic>
                </wp:inline>
              </w:drawing>
            </w:r>
          </w:p>
        </w:tc>
      </w:tr>
    </w:tbl>
    <w:p w14:paraId="2A781FE6" w14:textId="77777777" w:rsidR="00AB0401" w:rsidRPr="00C8603F" w:rsidRDefault="00AB0401" w:rsidP="00AB0401">
      <w:pPr>
        <w:pStyle w:val="ScrollListBullet1"/>
        <w:rPr>
          <w:rFonts w:cs="Times New Roman"/>
        </w:rPr>
      </w:pPr>
      <w:r w:rsidRPr="00C8603F">
        <w:rPr>
          <w:rFonts w:cs="Times New Roman"/>
        </w:rPr>
        <w:t>Укажите параметры фильтрации в полях панели фильтров.</w:t>
      </w:r>
    </w:p>
    <w:p w14:paraId="5D6C83FC" w14:textId="77777777" w:rsidR="00AB0401" w:rsidRPr="00C8603F" w:rsidRDefault="00AB0401" w:rsidP="00AB0401">
      <w:pPr>
        <w:pStyle w:val="ScrollListBullet1"/>
        <w:rPr>
          <w:rFonts w:cs="Times New Roman"/>
        </w:rPr>
      </w:pPr>
      <w:r w:rsidRPr="00C8603F">
        <w:rPr>
          <w:rFonts w:cs="Times New Roman"/>
        </w:rPr>
        <w:t xml:space="preserve">Нажмите кнопку </w:t>
      </w:r>
      <w:r w:rsidRPr="00C8603F">
        <w:rPr>
          <w:rFonts w:cs="Times New Roman"/>
          <w:b/>
        </w:rPr>
        <w:t>Найти</w:t>
      </w:r>
      <w:r w:rsidRPr="00C8603F">
        <w:rPr>
          <w:rFonts w:cs="Times New Roman"/>
        </w:rPr>
        <w:t>.</w:t>
      </w:r>
    </w:p>
    <w:p w14:paraId="271034B0" w14:textId="77777777" w:rsidR="00AB0401" w:rsidRPr="00C8603F" w:rsidRDefault="00AB0401" w:rsidP="008D4EFA">
      <w:r w:rsidRPr="00C8603F">
        <w:t xml:space="preserve">В результате в списке останутся только примечания, которые удовлетворяют условиям фильтрации. Нажмите кнопку </w:t>
      </w:r>
      <w:r w:rsidRPr="00C8603F">
        <w:rPr>
          <w:b/>
        </w:rPr>
        <w:t>Сброс</w:t>
      </w:r>
      <w:r w:rsidRPr="00C8603F">
        <w:t xml:space="preserve"> для отмены фильтрации и сброса параметров.</w:t>
      </w:r>
    </w:p>
    <w:p w14:paraId="33C20B1F" w14:textId="77777777" w:rsidR="00AB0401" w:rsidRPr="00C8603F" w:rsidRDefault="00AB0401" w:rsidP="008D4EFA">
      <w:r w:rsidRPr="00C8603F">
        <w:t>Описание полей панели фильтров:</w:t>
      </w:r>
    </w:p>
    <w:p w14:paraId="36316D2B" w14:textId="77777777" w:rsidR="00AB0401" w:rsidRPr="00C8603F" w:rsidRDefault="00AB0401" w:rsidP="00A95515">
      <w:pPr>
        <w:pStyle w:val="ScrollListBullet"/>
        <w:numPr>
          <w:ilvl w:val="0"/>
          <w:numId w:val="80"/>
        </w:numPr>
        <w:rPr>
          <w:rFonts w:cs="Times New Roman"/>
        </w:rPr>
      </w:pPr>
      <w:r w:rsidRPr="00C8603F">
        <w:rPr>
          <w:rFonts w:cs="Times New Roman"/>
          <w:b/>
        </w:rPr>
        <w:t>Период действия примечания</w:t>
      </w:r>
      <w:r w:rsidRPr="00C8603F">
        <w:rPr>
          <w:rFonts w:cs="Times New Roman"/>
        </w:rPr>
        <w:t xml:space="preserve"> - указывается при помощи календарей период, за который будут отображаться примечания в списке. По умолчанию - период, указанный в верхней части формы.</w:t>
      </w:r>
    </w:p>
    <w:p w14:paraId="2135DA59" w14:textId="77777777" w:rsidR="00AB0401" w:rsidRPr="00C8603F" w:rsidRDefault="00AB0401" w:rsidP="00A95515">
      <w:pPr>
        <w:pStyle w:val="ScrollListBullet"/>
        <w:numPr>
          <w:ilvl w:val="0"/>
          <w:numId w:val="80"/>
        </w:numPr>
        <w:rPr>
          <w:rFonts w:cs="Times New Roman"/>
        </w:rPr>
      </w:pPr>
      <w:r w:rsidRPr="00C8603F">
        <w:rPr>
          <w:rFonts w:cs="Times New Roman"/>
          <w:b/>
        </w:rPr>
        <w:t>Видимость</w:t>
      </w:r>
      <w:r w:rsidRPr="00C8603F">
        <w:rPr>
          <w:rFonts w:cs="Times New Roman"/>
        </w:rPr>
        <w:t xml:space="preserve"> - значение выбирается из выпадающего списка:</w:t>
      </w:r>
    </w:p>
    <w:p w14:paraId="2A064600" w14:textId="77777777" w:rsidR="00AB0401" w:rsidRPr="00C8603F" w:rsidRDefault="00AB0401" w:rsidP="00A95515">
      <w:pPr>
        <w:pStyle w:val="ScrollListBullet2"/>
        <w:numPr>
          <w:ilvl w:val="0"/>
          <w:numId w:val="81"/>
        </w:numPr>
      </w:pPr>
      <w:r w:rsidRPr="00C8603F">
        <w:rPr>
          <w:b/>
        </w:rPr>
        <w:t>Всем</w:t>
      </w:r>
      <w:r w:rsidRPr="00C8603F">
        <w:t>;</w:t>
      </w:r>
    </w:p>
    <w:p w14:paraId="4DB83448" w14:textId="77777777" w:rsidR="00AB0401" w:rsidRPr="00C8603F" w:rsidRDefault="00AB0401" w:rsidP="00A95515">
      <w:pPr>
        <w:pStyle w:val="ScrollListBullet2"/>
        <w:numPr>
          <w:ilvl w:val="0"/>
          <w:numId w:val="81"/>
        </w:numPr>
      </w:pPr>
      <w:r w:rsidRPr="00C8603F">
        <w:rPr>
          <w:b/>
        </w:rPr>
        <w:t>Всем МО</w:t>
      </w:r>
      <w:r w:rsidRPr="00C8603F">
        <w:t>;</w:t>
      </w:r>
    </w:p>
    <w:p w14:paraId="2EBA9688" w14:textId="77777777" w:rsidR="00AB0401" w:rsidRPr="00C8603F" w:rsidRDefault="00AB0401" w:rsidP="00A95515">
      <w:pPr>
        <w:pStyle w:val="ScrollListBullet2"/>
        <w:numPr>
          <w:ilvl w:val="0"/>
          <w:numId w:val="81"/>
        </w:numPr>
      </w:pPr>
      <w:r w:rsidRPr="00C8603F">
        <w:rPr>
          <w:b/>
        </w:rPr>
        <w:t>Только своим МО</w:t>
      </w:r>
      <w:r w:rsidRPr="00C8603F">
        <w:t>.</w:t>
      </w:r>
    </w:p>
    <w:p w14:paraId="472DBA38" w14:textId="77777777" w:rsidR="00AB0401" w:rsidRPr="00C8603F" w:rsidRDefault="00AB0401" w:rsidP="00A95515">
      <w:pPr>
        <w:pStyle w:val="ScrollListBullet"/>
        <w:numPr>
          <w:ilvl w:val="0"/>
          <w:numId w:val="80"/>
        </w:numPr>
        <w:rPr>
          <w:rFonts w:cs="Times New Roman"/>
        </w:rPr>
      </w:pPr>
      <w:r w:rsidRPr="00C8603F">
        <w:rPr>
          <w:rFonts w:cs="Times New Roman"/>
          <w:b/>
        </w:rPr>
        <w:t>Тип</w:t>
      </w:r>
      <w:r w:rsidRPr="00C8603F">
        <w:rPr>
          <w:rFonts w:cs="Times New Roman"/>
        </w:rPr>
        <w:t xml:space="preserve"> - выбирается тип примечания из выпадающего списка.</w:t>
      </w:r>
    </w:p>
    <w:p w14:paraId="404DD5E1" w14:textId="77777777" w:rsidR="00AB0401" w:rsidRPr="00C8603F" w:rsidRDefault="00AB0401" w:rsidP="00A95515">
      <w:pPr>
        <w:pStyle w:val="ScrollListBullet"/>
        <w:numPr>
          <w:ilvl w:val="0"/>
          <w:numId w:val="80"/>
        </w:numPr>
        <w:rPr>
          <w:rFonts w:cs="Times New Roman"/>
        </w:rPr>
      </w:pPr>
      <w:r w:rsidRPr="00C8603F">
        <w:rPr>
          <w:rFonts w:cs="Times New Roman"/>
          <w:b/>
        </w:rPr>
        <w:t>Текст</w:t>
      </w:r>
      <w:r w:rsidRPr="00C8603F">
        <w:rPr>
          <w:rFonts w:cs="Times New Roman"/>
        </w:rPr>
        <w:t xml:space="preserve"> - указывается текст или часть текста примечания.</w:t>
      </w:r>
    </w:p>
    <w:p w14:paraId="0512E2EC" w14:textId="77777777" w:rsidR="00AB0401" w:rsidRPr="00C8603F" w:rsidRDefault="00AB0401" w:rsidP="008D4EFA">
      <w:r w:rsidRPr="00C8603F">
        <w:t xml:space="preserve">Если на панели фильтров не указан период, в списке отображаются примечания, действующие на выбранный день (выбранный на панели </w:t>
      </w:r>
      <w:r w:rsidRPr="00C8603F">
        <w:rPr>
          <w:b/>
        </w:rPr>
        <w:t>Период</w:t>
      </w:r>
      <w:r w:rsidRPr="00C8603F">
        <w:t xml:space="preserve"> в верхней части формы).</w:t>
      </w:r>
    </w:p>
    <w:p w14:paraId="40982478" w14:textId="77777777" w:rsidR="00AB0401" w:rsidRPr="00C8603F" w:rsidRDefault="00AB0401" w:rsidP="00A95515">
      <w:pPr>
        <w:pStyle w:val="ScrollListBullet"/>
        <w:numPr>
          <w:ilvl w:val="0"/>
          <w:numId w:val="82"/>
        </w:numPr>
        <w:rPr>
          <w:rFonts w:cs="Times New Roman"/>
        </w:rPr>
      </w:pPr>
      <w:r w:rsidRPr="00C8603F">
        <w:rPr>
          <w:rFonts w:cs="Times New Roman"/>
        </w:rPr>
        <w:t>Для того чтобы добавить или редактировать примечание:</w:t>
      </w:r>
    </w:p>
    <w:p w14:paraId="27BBD3EE" w14:textId="77777777" w:rsidR="00AB0401" w:rsidRPr="00C8603F" w:rsidRDefault="00AB0401" w:rsidP="00AB0401">
      <w:pPr>
        <w:pStyle w:val="ScrollListBullet2"/>
      </w:pPr>
      <w:r w:rsidRPr="00C8603F">
        <w:t xml:space="preserve">Нажмите кнопку </w:t>
      </w:r>
      <w:r w:rsidRPr="00C8603F">
        <w:rPr>
          <w:b/>
        </w:rPr>
        <w:t>Добавить</w:t>
      </w:r>
      <w:r w:rsidRPr="00C8603F">
        <w:t>. Отобразится окно добавления примечания.</w:t>
      </w:r>
    </w:p>
    <w:tbl>
      <w:tblPr>
        <w:tblStyle w:val="ScrollPanel"/>
        <w:tblW w:w="0" w:type="auto"/>
        <w:tblInd w:w="1780" w:type="dxa"/>
        <w:tblLayout w:type="fixed"/>
        <w:tblLook w:val="0180" w:firstRow="0" w:lastRow="0" w:firstColumn="1" w:lastColumn="1" w:noHBand="0" w:noVBand="0"/>
      </w:tblPr>
      <w:tblGrid>
        <w:gridCol w:w="8134"/>
      </w:tblGrid>
      <w:tr w:rsidR="00AB0401" w:rsidRPr="00C8603F" w14:paraId="67987433" w14:textId="77777777" w:rsidTr="00515563">
        <w:tc>
          <w:tcPr>
            <w:tcW w:w="8054" w:type="dxa"/>
            <w:tcBorders>
              <w:top w:val="nil"/>
              <w:left w:val="nil"/>
              <w:bottom w:val="nil"/>
              <w:right w:val="nil"/>
            </w:tcBorders>
            <w:shd w:val="solid" w:color="FFFFFF" w:fill="FFFFFF"/>
          </w:tcPr>
          <w:p w14:paraId="6BBE1E1C" w14:textId="77777777" w:rsidR="00AB0401" w:rsidRPr="00C8603F" w:rsidRDefault="00AB0401" w:rsidP="00515563">
            <w:pPr>
              <w:pStyle w:val="ScrollPanelNormal"/>
              <w:spacing w:beforeAutospacing="1"/>
              <w:jc w:val="center"/>
            </w:pPr>
            <w:r w:rsidRPr="00C8603F">
              <w:rPr>
                <w:noProof/>
                <w:sz w:val="20"/>
                <w:szCs w:val="20"/>
              </w:rPr>
              <w:lastRenderedPageBreak/>
              <w:drawing>
                <wp:inline distT="0" distB="0" distL="0" distR="0" wp14:anchorId="5B47004F" wp14:editId="4DE3B58F">
                  <wp:extent cx="3983990" cy="2511276"/>
                  <wp:effectExtent l="0" t="0" r="0" b="0"/>
                  <wp:docPr id="100075" name="Рисунок 100075" descr="_scroll_external/attachments/2013-10-01_112800-ba59e317546bb065481e537c165a7dd0c4b96c9d4eb4436d9a1397e78c56b5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84216" name=""/>
                          <pic:cNvPicPr>
                            <a:picLocks noChangeAspect="1"/>
                          </pic:cNvPicPr>
                        </pic:nvPicPr>
                        <pic:blipFill>
                          <a:blip r:embed="rId23"/>
                          <a:stretch>
                            <a:fillRect/>
                          </a:stretch>
                        </pic:blipFill>
                        <pic:spPr>
                          <a:xfrm>
                            <a:off x="0" y="0"/>
                            <a:ext cx="3983990" cy="2511276"/>
                          </a:xfrm>
                          <a:prstGeom prst="rect">
                            <a:avLst/>
                          </a:prstGeom>
                          <a:ln w="9525">
                            <a:solidFill>
                              <a:srgbClr val="000000"/>
                            </a:solidFill>
                          </a:ln>
                        </pic:spPr>
                      </pic:pic>
                    </a:graphicData>
                  </a:graphic>
                </wp:inline>
              </w:drawing>
            </w:r>
          </w:p>
          <w:p w14:paraId="77961167" w14:textId="77777777" w:rsidR="00AB0401" w:rsidRPr="00C8603F" w:rsidRDefault="00AB0401" w:rsidP="00CF3D79">
            <w:pPr>
              <w:pStyle w:val="phnormal"/>
              <w:rPr>
                <w:lang w:val="ru-RU"/>
              </w:rPr>
            </w:pPr>
            <w:r w:rsidRPr="00C8603F">
              <w:rPr>
                <w:lang w:val="ru-RU"/>
              </w:rPr>
              <w:t>Форма содержит следующий набор полей:</w:t>
            </w:r>
          </w:p>
          <w:p w14:paraId="532698B9" w14:textId="77777777" w:rsidR="00AB0401" w:rsidRPr="00C8603F" w:rsidRDefault="00AB0401" w:rsidP="00CF3D79">
            <w:pPr>
              <w:pStyle w:val="ScrollListBullet1"/>
              <w:rPr>
                <w:rFonts w:cs="Times New Roman"/>
              </w:rPr>
            </w:pPr>
            <w:r w:rsidRPr="00C8603F">
              <w:rPr>
                <w:rFonts w:cs="Times New Roman"/>
              </w:rPr>
              <w:t xml:space="preserve">Тип </w:t>
            </w:r>
            <w:proofErr w:type="spellStart"/>
            <w:r w:rsidRPr="00C8603F">
              <w:rPr>
                <w:rFonts w:cs="Times New Roman"/>
              </w:rPr>
              <w:t>примечания</w:t>
            </w:r>
            <w:proofErr w:type="spellEnd"/>
            <w:r w:rsidRPr="00C8603F">
              <w:rPr>
                <w:rFonts w:cs="Times New Roman"/>
              </w:rPr>
              <w:t xml:space="preserve"> - </w:t>
            </w:r>
            <w:proofErr w:type="spellStart"/>
            <w:r w:rsidRPr="00C8603F">
              <w:rPr>
                <w:rFonts w:cs="Times New Roman"/>
              </w:rPr>
              <w:t>обязательное</w:t>
            </w:r>
            <w:proofErr w:type="spellEnd"/>
            <w:r w:rsidRPr="00C8603F">
              <w:rPr>
                <w:rFonts w:cs="Times New Roman"/>
              </w:rPr>
              <w:t xml:space="preserve"> </w:t>
            </w:r>
            <w:proofErr w:type="spellStart"/>
            <w:r w:rsidRPr="00C8603F">
              <w:rPr>
                <w:rFonts w:cs="Times New Roman"/>
              </w:rPr>
              <w:t>поле</w:t>
            </w:r>
            <w:proofErr w:type="spellEnd"/>
            <w:r w:rsidRPr="00C8603F">
              <w:rPr>
                <w:rFonts w:cs="Times New Roman"/>
              </w:rPr>
              <w:t>:</w:t>
            </w:r>
          </w:p>
          <w:p w14:paraId="0ABDD83D" w14:textId="77777777" w:rsidR="00AB0401" w:rsidRPr="00C8603F" w:rsidRDefault="00AB0401" w:rsidP="00CF3D79">
            <w:pPr>
              <w:pStyle w:val="ScrollListBullet1"/>
              <w:rPr>
                <w:rFonts w:cs="Times New Roman"/>
                <w:lang w:val="ru-RU"/>
              </w:rPr>
            </w:pPr>
            <w:r w:rsidRPr="00C8603F">
              <w:rPr>
                <w:rFonts w:cs="Times New Roman"/>
                <w:lang w:val="ru-RU"/>
              </w:rPr>
              <w:t>информационное (дополнительная информация о приеме, прочее);</w:t>
            </w:r>
          </w:p>
          <w:p w14:paraId="301D4645" w14:textId="77777777" w:rsidR="00AB0401" w:rsidRPr="00C8603F" w:rsidRDefault="00AB0401" w:rsidP="00CF3D79">
            <w:pPr>
              <w:pStyle w:val="ScrollListBullet1"/>
              <w:rPr>
                <w:rFonts w:cs="Times New Roman"/>
              </w:rPr>
            </w:pPr>
            <w:r w:rsidRPr="00C8603F">
              <w:rPr>
                <w:rFonts w:cs="Times New Roman"/>
                <w:lang w:val="ru-RU"/>
              </w:rPr>
              <w:t xml:space="preserve">управляющее - обеспечивает блокировку записи (отпуск, больничный, увольнение). </w:t>
            </w:r>
            <w:proofErr w:type="spellStart"/>
            <w:r w:rsidRPr="00C8603F">
              <w:rPr>
                <w:rFonts w:cs="Times New Roman"/>
              </w:rPr>
              <w:t>Подробнее</w:t>
            </w:r>
            <w:proofErr w:type="spellEnd"/>
            <w:r w:rsidRPr="00C8603F">
              <w:rPr>
                <w:rFonts w:cs="Times New Roman"/>
              </w:rPr>
              <w:t xml:space="preserve"> </w:t>
            </w:r>
            <w:proofErr w:type="spellStart"/>
            <w:r w:rsidRPr="00C8603F">
              <w:rPr>
                <w:rFonts w:cs="Times New Roman"/>
              </w:rPr>
              <w:t>см</w:t>
            </w:r>
            <w:proofErr w:type="spellEnd"/>
            <w:r w:rsidRPr="00C8603F">
              <w:rPr>
                <w:rFonts w:cs="Times New Roman"/>
              </w:rPr>
              <w:t xml:space="preserve">. </w:t>
            </w:r>
            <w:proofErr w:type="spellStart"/>
            <w:proofErr w:type="gramStart"/>
            <w:r w:rsidRPr="00C8603F">
              <w:rPr>
                <w:rFonts w:cs="Times New Roman"/>
              </w:rPr>
              <w:t>ниже</w:t>
            </w:r>
            <w:proofErr w:type="spellEnd"/>
            <w:proofErr w:type="gramEnd"/>
            <w:r w:rsidRPr="00C8603F">
              <w:rPr>
                <w:rFonts w:cs="Times New Roman"/>
              </w:rPr>
              <w:t>.</w:t>
            </w:r>
          </w:p>
          <w:p w14:paraId="6E1DA20D" w14:textId="77777777" w:rsidR="00AB0401" w:rsidRPr="00C8603F" w:rsidRDefault="00AB0401" w:rsidP="00CF3D79">
            <w:pPr>
              <w:pStyle w:val="ScrollListBullet1"/>
              <w:rPr>
                <w:rFonts w:cs="Times New Roman"/>
              </w:rPr>
            </w:pPr>
            <w:proofErr w:type="spellStart"/>
            <w:r w:rsidRPr="00C8603F">
              <w:rPr>
                <w:rFonts w:cs="Times New Roman"/>
              </w:rPr>
              <w:t>Текст</w:t>
            </w:r>
            <w:proofErr w:type="spellEnd"/>
            <w:r w:rsidRPr="00C8603F">
              <w:rPr>
                <w:rFonts w:cs="Times New Roman"/>
              </w:rPr>
              <w:t xml:space="preserve"> - </w:t>
            </w:r>
            <w:proofErr w:type="spellStart"/>
            <w:r w:rsidRPr="00C8603F">
              <w:rPr>
                <w:rFonts w:cs="Times New Roman"/>
              </w:rPr>
              <w:t>текст</w:t>
            </w:r>
            <w:proofErr w:type="spellEnd"/>
            <w:r w:rsidRPr="00C8603F">
              <w:rPr>
                <w:rFonts w:cs="Times New Roman"/>
              </w:rPr>
              <w:t xml:space="preserve"> </w:t>
            </w:r>
            <w:proofErr w:type="spellStart"/>
            <w:r w:rsidRPr="00C8603F">
              <w:rPr>
                <w:rFonts w:cs="Times New Roman"/>
              </w:rPr>
              <w:t>примечания</w:t>
            </w:r>
            <w:proofErr w:type="spellEnd"/>
            <w:r w:rsidRPr="00C8603F">
              <w:rPr>
                <w:rFonts w:cs="Times New Roman"/>
              </w:rPr>
              <w:t>.</w:t>
            </w:r>
          </w:p>
          <w:p w14:paraId="01DEB687" w14:textId="77777777" w:rsidR="00AB0401" w:rsidRPr="00C8603F" w:rsidRDefault="00AB0401" w:rsidP="00CF3D79">
            <w:pPr>
              <w:pStyle w:val="ScrollListBullet1"/>
              <w:rPr>
                <w:rFonts w:cs="Times New Roman"/>
                <w:lang w:val="ru-RU"/>
              </w:rPr>
            </w:pPr>
            <w:r w:rsidRPr="00C8603F">
              <w:rPr>
                <w:rFonts w:cs="Times New Roman"/>
                <w:lang w:val="ru-RU"/>
              </w:rPr>
              <w:t>Период действия (два поля - Дата начала и Дата окончания). Если даты окончания не установлено, то примечание является бессрочным. Поле обязательное, если примечание с типом "Управляющее". При вводе периода выполняется проверка:</w:t>
            </w:r>
          </w:p>
          <w:p w14:paraId="580CF870" w14:textId="77777777" w:rsidR="00AB0401" w:rsidRPr="00C8603F" w:rsidRDefault="00AB0401" w:rsidP="00CF3D79">
            <w:pPr>
              <w:pStyle w:val="ScrollListBullet1"/>
              <w:rPr>
                <w:rFonts w:cs="Times New Roman"/>
                <w:lang w:val="ru-RU"/>
              </w:rPr>
            </w:pPr>
            <w:r w:rsidRPr="00C8603F">
              <w:rPr>
                <w:rFonts w:cs="Times New Roman"/>
                <w:lang w:val="ru-RU"/>
              </w:rPr>
              <w:t>Дата начала &lt;= Дата окончания интервала;</w:t>
            </w:r>
          </w:p>
          <w:p w14:paraId="04A3BEA7" w14:textId="77777777" w:rsidR="00AB0401" w:rsidRPr="00C8603F" w:rsidRDefault="00AB0401" w:rsidP="00CF3D79">
            <w:pPr>
              <w:pStyle w:val="ScrollListBullet1"/>
              <w:rPr>
                <w:rFonts w:cs="Times New Roman"/>
                <w:lang w:val="ru-RU"/>
              </w:rPr>
            </w:pPr>
            <w:r w:rsidRPr="00C8603F">
              <w:rPr>
                <w:rFonts w:cs="Times New Roman"/>
                <w:lang w:val="ru-RU"/>
              </w:rPr>
              <w:t xml:space="preserve">Дата окончания </w:t>
            </w:r>
            <w:proofErr w:type="gramStart"/>
            <w:r w:rsidRPr="00C8603F">
              <w:rPr>
                <w:rFonts w:cs="Times New Roman"/>
                <w:lang w:val="ru-RU"/>
              </w:rPr>
              <w:t>интервала &gt;</w:t>
            </w:r>
            <w:proofErr w:type="gramEnd"/>
            <w:r w:rsidRPr="00C8603F">
              <w:rPr>
                <w:rFonts w:cs="Times New Roman"/>
                <w:lang w:val="ru-RU"/>
              </w:rPr>
              <w:t>= Дата начала.</w:t>
            </w:r>
          </w:p>
          <w:p w14:paraId="18D5CE9C" w14:textId="77777777" w:rsidR="00AB0401" w:rsidRPr="00C8603F" w:rsidRDefault="00AB0401" w:rsidP="00CF3D79">
            <w:pPr>
              <w:pStyle w:val="ScrollListBullet1"/>
              <w:rPr>
                <w:rFonts w:cs="Times New Roman"/>
              </w:rPr>
            </w:pPr>
            <w:proofErr w:type="spellStart"/>
            <w:r w:rsidRPr="00C8603F">
              <w:rPr>
                <w:rFonts w:cs="Times New Roman"/>
              </w:rPr>
              <w:t>Время</w:t>
            </w:r>
            <w:proofErr w:type="spellEnd"/>
            <w:r w:rsidRPr="00C8603F">
              <w:rPr>
                <w:rFonts w:cs="Times New Roman"/>
              </w:rPr>
              <w:t xml:space="preserve"> действия.</w:t>
            </w:r>
          </w:p>
          <w:p w14:paraId="5D63E427" w14:textId="77777777" w:rsidR="00AB0401" w:rsidRPr="00C8603F" w:rsidRDefault="00AB0401" w:rsidP="00CF3D79">
            <w:pPr>
              <w:pStyle w:val="ScrollListBullet1"/>
              <w:rPr>
                <w:rFonts w:cs="Times New Roman"/>
                <w:lang w:val="ru-RU"/>
              </w:rPr>
            </w:pPr>
            <w:r w:rsidRPr="00C8603F">
              <w:rPr>
                <w:rFonts w:cs="Times New Roman"/>
                <w:lang w:val="ru-RU"/>
              </w:rPr>
              <w:t>Видимость - обязательное поле (всем; только МО/ЦС).</w:t>
            </w:r>
          </w:p>
          <w:tbl>
            <w:tblPr>
              <w:tblStyle w:val="ScrollInfo"/>
              <w:tblW w:w="0" w:type="auto"/>
              <w:tblLayout w:type="fixed"/>
              <w:tblLook w:val="0180" w:firstRow="0" w:lastRow="0" w:firstColumn="1" w:lastColumn="1" w:noHBand="0" w:noVBand="0"/>
            </w:tblPr>
            <w:tblGrid>
              <w:gridCol w:w="6638"/>
            </w:tblGrid>
            <w:tr w:rsidR="00AB0401" w:rsidRPr="00C8603F" w14:paraId="677E5B74" w14:textId="77777777" w:rsidTr="00515563">
              <w:tc>
                <w:tcPr>
                  <w:tcW w:w="6638" w:type="dxa"/>
                </w:tcPr>
                <w:p w14:paraId="5C348FD2" w14:textId="77777777" w:rsidR="00AB0401" w:rsidRPr="00C8603F" w:rsidRDefault="00AB0401" w:rsidP="008D4EFA">
                  <w:pPr>
                    <w:rPr>
                      <w:lang w:val="ru-RU"/>
                    </w:rPr>
                  </w:pPr>
                  <w:r w:rsidRPr="00C8603F">
                    <w:rPr>
                      <w:lang w:val="ru-RU"/>
                    </w:rPr>
                    <w:t>Примечания с периодом действия отображаются на днях. Примечания по временным интервалам отображаются на бирках.</w:t>
                  </w:r>
                </w:p>
              </w:tc>
            </w:tr>
          </w:tbl>
          <w:p w14:paraId="75876E1E" w14:textId="77777777" w:rsidR="00AB0401" w:rsidRPr="00C8603F" w:rsidRDefault="00AB0401" w:rsidP="008D4EFA">
            <w:pPr>
              <w:pStyle w:val="ScrollListBullet"/>
              <w:rPr>
                <w:rFonts w:cs="Times New Roman"/>
                <w:lang w:val="ru-RU"/>
              </w:rPr>
            </w:pPr>
          </w:p>
        </w:tc>
      </w:tr>
    </w:tbl>
    <w:p w14:paraId="5EAEB9BE" w14:textId="77777777" w:rsidR="00AB0401" w:rsidRPr="00C8603F" w:rsidRDefault="00AB0401" w:rsidP="00AB0401">
      <w:pPr>
        <w:pStyle w:val="ScrollListBullet2"/>
      </w:pPr>
      <w:r w:rsidRPr="00C8603F">
        <w:t xml:space="preserve">Введите примечание в поле </w:t>
      </w:r>
      <w:r w:rsidRPr="00C8603F">
        <w:rPr>
          <w:b/>
        </w:rPr>
        <w:t>Текст</w:t>
      </w:r>
      <w:r w:rsidRPr="00C8603F">
        <w:t>.</w:t>
      </w:r>
    </w:p>
    <w:p w14:paraId="70189978" w14:textId="77777777" w:rsidR="00AB0401" w:rsidRPr="00C8603F" w:rsidRDefault="00AB0401" w:rsidP="00AB0401">
      <w:pPr>
        <w:pStyle w:val="ScrollListBullet2"/>
      </w:pPr>
      <w:r w:rsidRPr="00C8603F">
        <w:t xml:space="preserve">Нажмите кнопку </w:t>
      </w:r>
      <w:r w:rsidRPr="00C8603F">
        <w:rPr>
          <w:b/>
        </w:rPr>
        <w:t>Сохранить</w:t>
      </w:r>
      <w:r w:rsidRPr="00C8603F">
        <w:t>.</w:t>
      </w:r>
    </w:p>
    <w:p w14:paraId="7AC47C90" w14:textId="77777777" w:rsidR="00AB0401" w:rsidRPr="00C8603F" w:rsidRDefault="00AB0401" w:rsidP="008D4EFA">
      <w:r w:rsidRPr="00C8603F">
        <w:lastRenderedPageBreak/>
        <w:t>Примечание для бирки будет отображаться в всплывающей подсказке. Примечание на день отображается в верхней части расписания на день.</w:t>
      </w:r>
    </w:p>
    <w:p w14:paraId="5EEB96C6" w14:textId="77777777" w:rsidR="00AB0401" w:rsidRPr="00C8603F" w:rsidRDefault="00AB0401" w:rsidP="008D4EFA">
      <w:r w:rsidRPr="00C8603F">
        <w:t>Если примечание создается к расписанию сотрудника, при сохранении будет произведена проверка, чтобы дата действия примечания входила в период работы сотрудника.</w:t>
      </w:r>
    </w:p>
    <w:p w14:paraId="0F040A84" w14:textId="77777777" w:rsidR="00AB0401" w:rsidRPr="00C8603F" w:rsidRDefault="00AB0401" w:rsidP="008D4EFA">
      <w:r w:rsidRPr="00C8603F">
        <w:t>Правила и проверки для управляющих примечаний:</w:t>
      </w:r>
    </w:p>
    <w:p w14:paraId="2914229A" w14:textId="77777777" w:rsidR="00AB0401" w:rsidRPr="00C8603F" w:rsidRDefault="00AB0401" w:rsidP="00A95515">
      <w:pPr>
        <w:pStyle w:val="ScrollListBullet"/>
        <w:numPr>
          <w:ilvl w:val="0"/>
          <w:numId w:val="83"/>
        </w:numPr>
        <w:rPr>
          <w:rFonts w:cs="Times New Roman"/>
        </w:rPr>
      </w:pPr>
      <w:r w:rsidRPr="00C8603F">
        <w:rPr>
          <w:rFonts w:cs="Times New Roman"/>
        </w:rPr>
        <w:t>Управляющие примечания блокируют запись на бирки, в определенный период. Для управляющих примечаний необходимо обязательно указывать период и время.</w:t>
      </w:r>
    </w:p>
    <w:p w14:paraId="04802DB7" w14:textId="77777777" w:rsidR="00AB0401" w:rsidRPr="00C8603F" w:rsidRDefault="00AB0401" w:rsidP="00A95515">
      <w:pPr>
        <w:pStyle w:val="ScrollListBullet"/>
        <w:numPr>
          <w:ilvl w:val="0"/>
          <w:numId w:val="83"/>
        </w:numPr>
        <w:rPr>
          <w:rFonts w:cs="Times New Roman"/>
        </w:rPr>
      </w:pPr>
      <w:r w:rsidRPr="00C8603F">
        <w:rPr>
          <w:rFonts w:cs="Times New Roman"/>
        </w:rPr>
        <w:t>Если для управляющих примечаний не указан временной интервал, то блокировка записи производится на весь день.</w:t>
      </w:r>
    </w:p>
    <w:p w14:paraId="446668B2" w14:textId="77777777" w:rsidR="00AB0401" w:rsidRPr="00C8603F" w:rsidRDefault="00AB0401" w:rsidP="00A95515">
      <w:pPr>
        <w:pStyle w:val="ScrollListBullet"/>
        <w:numPr>
          <w:ilvl w:val="0"/>
          <w:numId w:val="83"/>
        </w:numPr>
        <w:rPr>
          <w:rFonts w:cs="Times New Roman"/>
        </w:rPr>
      </w:pPr>
      <w:r w:rsidRPr="00C8603F">
        <w:rPr>
          <w:rFonts w:cs="Times New Roman"/>
        </w:rPr>
        <w:t>Если для управляющих примечаний указывается временной интервал, то блокировка должна производится на бирки, имеющие пересечение с указанным интервалом.</w:t>
      </w:r>
    </w:p>
    <w:p w14:paraId="27CB5CBE" w14:textId="77777777" w:rsidR="00AB0401" w:rsidRPr="00C8603F" w:rsidRDefault="00AB0401" w:rsidP="00A95515">
      <w:pPr>
        <w:pStyle w:val="ScrollListBullet"/>
        <w:numPr>
          <w:ilvl w:val="0"/>
          <w:numId w:val="83"/>
        </w:numPr>
        <w:rPr>
          <w:rFonts w:cs="Times New Roman"/>
        </w:rPr>
      </w:pPr>
      <w:r w:rsidRPr="00C8603F">
        <w:rPr>
          <w:rFonts w:cs="Times New Roman"/>
        </w:rPr>
        <w:t>Если управляющее примечание имеет только дату начала, то для всех бирок начиная с указанной даты должна блокироваться возможность записи.</w:t>
      </w:r>
    </w:p>
    <w:p w14:paraId="3FB1A3F7" w14:textId="77777777" w:rsidR="00AB0401" w:rsidRPr="00C8603F" w:rsidRDefault="00AB0401" w:rsidP="00A95515">
      <w:pPr>
        <w:pStyle w:val="ScrollListBullet"/>
        <w:numPr>
          <w:ilvl w:val="0"/>
          <w:numId w:val="83"/>
        </w:numPr>
        <w:rPr>
          <w:rFonts w:cs="Times New Roman"/>
        </w:rPr>
      </w:pPr>
      <w:r w:rsidRPr="00C8603F">
        <w:rPr>
          <w:rFonts w:cs="Times New Roman"/>
        </w:rPr>
        <w:t>При вводе управляющих примечаний выполняется проверка на пересечение периодов действия. При обнаружении таких ситуаций отобразится предупреждение для пользователя.</w:t>
      </w:r>
    </w:p>
    <w:p w14:paraId="1CEC0463" w14:textId="77777777" w:rsidR="00AB0401" w:rsidRPr="00C8603F" w:rsidRDefault="00AB0401" w:rsidP="00A95515">
      <w:pPr>
        <w:pStyle w:val="ScrollListBullet"/>
        <w:numPr>
          <w:ilvl w:val="0"/>
          <w:numId w:val="83"/>
        </w:numPr>
        <w:rPr>
          <w:rFonts w:cs="Times New Roman"/>
        </w:rPr>
      </w:pPr>
      <w:r w:rsidRPr="00C8603F">
        <w:rPr>
          <w:rFonts w:cs="Times New Roman"/>
        </w:rPr>
        <w:t>При записи через ЕПГУ бирки, попадающие в период действия управляющих примечаний, не отображаются.</w:t>
      </w:r>
    </w:p>
    <w:p w14:paraId="257112A6" w14:textId="77777777" w:rsidR="00AB0401" w:rsidRPr="00C8603F" w:rsidRDefault="00AB0401" w:rsidP="008D4EFA">
      <w:r w:rsidRPr="00C8603F">
        <w:t>Обработка информирующих примечаний на Портале медицинских услуг.</w:t>
      </w:r>
    </w:p>
    <w:p w14:paraId="7DE5251F" w14:textId="77777777" w:rsidR="00AB0401" w:rsidRPr="00C8603F" w:rsidRDefault="00AB0401" w:rsidP="008D4EFA">
      <w:r w:rsidRPr="00C8603F">
        <w:t>Происходит ограничение записи пациентов по возрасту при наличии информирующих примечаний вида:</w:t>
      </w:r>
    </w:p>
    <w:p w14:paraId="5ACE06A7" w14:textId="77777777" w:rsidR="00AB0401" w:rsidRPr="00C8603F" w:rsidRDefault="00AB0401" w:rsidP="00A95515">
      <w:pPr>
        <w:pStyle w:val="ScrollListBullet"/>
        <w:numPr>
          <w:ilvl w:val="0"/>
          <w:numId w:val="84"/>
        </w:numPr>
        <w:rPr>
          <w:rFonts w:cs="Times New Roman"/>
        </w:rPr>
      </w:pPr>
      <w:r w:rsidRPr="00C8603F">
        <w:rPr>
          <w:rFonts w:cs="Times New Roman"/>
        </w:rPr>
        <w:t>"ДО ГОДА", "ДО 1 ГОДА", "ДЕТЕЙ 1 ГОДА", "ДЕТИ 1 ГОДА".</w:t>
      </w:r>
    </w:p>
    <w:p w14:paraId="2CE22031" w14:textId="77777777" w:rsidR="00AB0401" w:rsidRPr="00C8603F" w:rsidRDefault="00AB0401" w:rsidP="00A95515">
      <w:pPr>
        <w:pStyle w:val="ScrollListBullet"/>
        <w:numPr>
          <w:ilvl w:val="0"/>
          <w:numId w:val="84"/>
        </w:numPr>
        <w:rPr>
          <w:rFonts w:cs="Times New Roman"/>
        </w:rPr>
      </w:pPr>
      <w:r w:rsidRPr="00C8603F">
        <w:rPr>
          <w:rFonts w:cs="Times New Roman"/>
        </w:rPr>
        <w:t>"СТАРШЕ ГОДА"</w:t>
      </w:r>
    </w:p>
    <w:p w14:paraId="79F9C460" w14:textId="77777777" w:rsidR="00AB0401" w:rsidRPr="00C8603F" w:rsidRDefault="00AB0401" w:rsidP="008D4EFA">
      <w:r w:rsidRPr="00C8603F">
        <w:t>При копировании расписания на день имеется возможность копирования примечаний:</w:t>
      </w:r>
    </w:p>
    <w:p w14:paraId="7DEF8923" w14:textId="77777777" w:rsidR="00AB0401" w:rsidRPr="00C8603F" w:rsidRDefault="00AB0401" w:rsidP="00AB0401">
      <w:pPr>
        <w:pStyle w:val="ScrollListBullet1"/>
        <w:rPr>
          <w:rFonts w:cs="Times New Roman"/>
        </w:rPr>
      </w:pPr>
      <w:r w:rsidRPr="00C8603F">
        <w:rPr>
          <w:rFonts w:cs="Times New Roman"/>
        </w:rPr>
        <w:t>Установите флаг напротив примечаний, которые необходимо скопировать.</w:t>
      </w:r>
    </w:p>
    <w:p w14:paraId="696D0411" w14:textId="77777777" w:rsidR="00AB0401" w:rsidRPr="00C8603F" w:rsidRDefault="00AB0401" w:rsidP="00AB0401">
      <w:pPr>
        <w:pStyle w:val="ScrollListBullet1"/>
        <w:rPr>
          <w:rFonts w:cs="Times New Roman"/>
        </w:rPr>
      </w:pPr>
      <w:r w:rsidRPr="00C8603F">
        <w:rPr>
          <w:rFonts w:cs="Times New Roman"/>
        </w:rPr>
        <w:t>Нажмите кнопку "Создать примечание".</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7835D309" w14:textId="77777777" w:rsidTr="00515563">
        <w:tc>
          <w:tcPr>
            <w:tcW w:w="8519" w:type="dxa"/>
            <w:tcBorders>
              <w:top w:val="nil"/>
              <w:left w:val="nil"/>
              <w:bottom w:val="nil"/>
              <w:right w:val="nil"/>
            </w:tcBorders>
            <w:shd w:val="solid" w:color="FFFFFF" w:fill="FFFFFF"/>
          </w:tcPr>
          <w:p w14:paraId="1641DFDD" w14:textId="77777777" w:rsidR="00AB0401" w:rsidRPr="00C8603F" w:rsidRDefault="00AB0401" w:rsidP="00515563">
            <w:pPr>
              <w:pStyle w:val="ScrollPanelNormal"/>
              <w:spacing w:beforeAutospacing="1"/>
              <w:jc w:val="center"/>
            </w:pPr>
            <w:r w:rsidRPr="00C8603F">
              <w:rPr>
                <w:noProof/>
                <w:sz w:val="20"/>
                <w:szCs w:val="20"/>
              </w:rPr>
              <w:lastRenderedPageBreak/>
              <w:drawing>
                <wp:inline distT="0" distB="0" distL="0" distR="0" wp14:anchorId="33B90724" wp14:editId="5C53C1E6">
                  <wp:extent cx="4574540" cy="1085201"/>
                  <wp:effectExtent l="0" t="0" r="0" b="0"/>
                  <wp:docPr id="100076" name="Рисунок 100076" descr="_scroll_external/attachments/2020-04-28_124734-4a0b2b95eea23b67ef0644d8619b7f50220dd48200e143fbda3058781f232b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51980" name=""/>
                          <pic:cNvPicPr>
                            <a:picLocks noChangeAspect="1"/>
                          </pic:cNvPicPr>
                        </pic:nvPicPr>
                        <pic:blipFill>
                          <a:blip r:embed="rId24"/>
                          <a:stretch>
                            <a:fillRect/>
                          </a:stretch>
                        </pic:blipFill>
                        <pic:spPr>
                          <a:xfrm>
                            <a:off x="0" y="0"/>
                            <a:ext cx="4574540" cy="1085201"/>
                          </a:xfrm>
                          <a:prstGeom prst="rect">
                            <a:avLst/>
                          </a:prstGeom>
                          <a:ln w="9525">
                            <a:solidFill>
                              <a:srgbClr val="000000"/>
                            </a:solidFill>
                          </a:ln>
                        </pic:spPr>
                      </pic:pic>
                    </a:graphicData>
                  </a:graphic>
                </wp:inline>
              </w:drawing>
            </w:r>
          </w:p>
        </w:tc>
      </w:tr>
    </w:tbl>
    <w:p w14:paraId="43EDF17C" w14:textId="77777777" w:rsidR="00AB0401" w:rsidRPr="00C8603F" w:rsidRDefault="00AB0401" w:rsidP="008D4EFA">
      <w:r w:rsidRPr="00C8603F">
        <w:t>Обработка примечаний на портале медицинских услуг:</w:t>
      </w:r>
    </w:p>
    <w:p w14:paraId="1A560D92" w14:textId="62E0C5BE" w:rsidR="00AB0401" w:rsidRPr="00C8603F" w:rsidRDefault="00AB0401" w:rsidP="008D4EFA">
      <w:r w:rsidRPr="00C8603F">
        <w:t>Если бирки попадают в период действия управляющего примечания, то запись на них невозможна (для всех пользователей всех ресурсов). Информирующие примечания не блокируют запись на бирки, несут дополнительную информацию о приеме.</w:t>
      </w:r>
    </w:p>
    <w:p w14:paraId="7253669D" w14:textId="77777777" w:rsidR="00AB0401" w:rsidRPr="00C8603F" w:rsidRDefault="00AB0401" w:rsidP="00AB0401">
      <w:pPr>
        <w:pStyle w:val="3"/>
      </w:pPr>
      <w:bookmarkStart w:id="173" w:name="_Toc256000054"/>
      <w:bookmarkStart w:id="174" w:name="scroll-bookmark-59"/>
      <w:bookmarkStart w:id="175" w:name="_Toc57304780"/>
      <w:r w:rsidRPr="00C8603F">
        <w:t>Внесение изменений</w:t>
      </w:r>
      <w:bookmarkEnd w:id="173"/>
      <w:bookmarkEnd w:id="174"/>
      <w:bookmarkEnd w:id="175"/>
    </w:p>
    <w:p w14:paraId="0494874E" w14:textId="77777777" w:rsidR="00AB0401" w:rsidRPr="00C8603F" w:rsidRDefault="00AB0401" w:rsidP="008D4EFA">
      <w:r w:rsidRPr="00C8603F">
        <w:t xml:space="preserve">Изменение расписания выполняется </w:t>
      </w:r>
      <w:proofErr w:type="gramStart"/>
      <w:r w:rsidRPr="00C8603F">
        <w:t>путем удаления</w:t>
      </w:r>
      <w:proofErr w:type="gramEnd"/>
      <w:r w:rsidRPr="00C8603F">
        <w:t xml:space="preserve"> существующего и созданием нового, либо добавлением к существующему расписанию новых бирок.</w:t>
      </w:r>
    </w:p>
    <w:p w14:paraId="51176EF6" w14:textId="77777777" w:rsidR="00AB0401" w:rsidRPr="00C8603F" w:rsidRDefault="00AB0401" w:rsidP="008D4EFA">
      <w:r w:rsidRPr="00C8603F">
        <w:t xml:space="preserve">Для удаления расписания на выбранный день нажмите на гиперссылку </w:t>
      </w:r>
      <w:proofErr w:type="gramStart"/>
      <w:r w:rsidRPr="00C8603F">
        <w:rPr>
          <w:b/>
        </w:rPr>
        <w:t>Очистить</w:t>
      </w:r>
      <w:proofErr w:type="gramEnd"/>
      <w:r w:rsidRPr="00C8603F">
        <w:rPr>
          <w:b/>
        </w:rPr>
        <w:t xml:space="preserve"> день</w:t>
      </w:r>
      <w:r w:rsidRPr="00C8603F">
        <w:t>.</w:t>
      </w:r>
    </w:p>
    <w:p w14:paraId="0B08B2FB" w14:textId="77777777" w:rsidR="00AB0401" w:rsidRPr="00C8603F" w:rsidRDefault="00AB0401" w:rsidP="008D4EFA">
      <w:r w:rsidRPr="00C8603F">
        <w:t>Для работы с биркой вызовите контекстное меню нажатием левой кнопки мыши на нужной бирке. Отобразится контекстное меню.</w:t>
      </w:r>
    </w:p>
    <w:p w14:paraId="67C6F1F7" w14:textId="77777777" w:rsidR="00AB0401" w:rsidRPr="00C8603F" w:rsidRDefault="00AB0401" w:rsidP="00AB0401">
      <w:pPr>
        <w:pStyle w:val="phfigure"/>
      </w:pPr>
      <w:r w:rsidRPr="00C8603F">
        <w:rPr>
          <w:noProof/>
        </w:rPr>
        <w:drawing>
          <wp:inline distT="0" distB="0" distL="0" distR="0" wp14:anchorId="14427BE2" wp14:editId="55975315">
            <wp:extent cx="2714286" cy="2295238"/>
            <wp:effectExtent l="0" t="0" r="0" b="0"/>
            <wp:docPr id="100077" name="Рисунок 100077" descr="_scroll_external/attachments/2020-04-28_124750-c41c4c2a49c1e8d32f569e34e26332ee2be21dbcb007da9563a4aacd970c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51872" name=""/>
                    <pic:cNvPicPr>
                      <a:picLocks noChangeAspect="1"/>
                    </pic:cNvPicPr>
                  </pic:nvPicPr>
                  <pic:blipFill>
                    <a:blip r:embed="rId25"/>
                    <a:stretch>
                      <a:fillRect/>
                    </a:stretch>
                  </pic:blipFill>
                  <pic:spPr>
                    <a:xfrm>
                      <a:off x="0" y="0"/>
                      <a:ext cx="2714286" cy="2295238"/>
                    </a:xfrm>
                    <a:prstGeom prst="rect">
                      <a:avLst/>
                    </a:prstGeom>
                    <a:ln w="9525">
                      <a:solidFill>
                        <a:srgbClr val="000000"/>
                      </a:solidFill>
                    </a:ln>
                  </pic:spPr>
                </pic:pic>
              </a:graphicData>
            </a:graphic>
          </wp:inline>
        </w:drawing>
      </w:r>
    </w:p>
    <w:p w14:paraId="114D2540" w14:textId="4DCD0717" w:rsidR="00AB0401" w:rsidRPr="00C8603F" w:rsidRDefault="00AB0401" w:rsidP="008D4EFA">
      <w:r w:rsidRPr="00C8603F">
        <w:t xml:space="preserve">Для изменения типа бирки нажмите </w:t>
      </w:r>
      <w:proofErr w:type="gramStart"/>
      <w:r w:rsidRPr="00C8603F">
        <w:rPr>
          <w:b/>
        </w:rPr>
        <w:t>Изменить</w:t>
      </w:r>
      <w:proofErr w:type="gramEnd"/>
      <w:r w:rsidRPr="00C8603F">
        <w:rPr>
          <w:b/>
        </w:rPr>
        <w:t xml:space="preserve"> тип</w:t>
      </w:r>
      <w:r w:rsidRPr="00C8603F">
        <w:t xml:space="preserve"> и выберите нужный тип. Изменение типа бирки доступно, если в параметрах Системы не установлен флаг "Запретить действия с бирками на прошедшее время (включая текущий день)" (см. подробнее: </w:t>
      </w:r>
      <w:hyperlink r:id="rId69" w:anchor="id-Параметрысистемы-РазделПромед" w:history="1">
        <w:r w:rsidRPr="00C8603F">
          <w:rPr>
            <w:rStyle w:val="a3"/>
          </w:rPr>
          <w:t>Параметры системы</w:t>
        </w:r>
      </w:hyperlink>
      <w:r w:rsidRPr="00C8603F">
        <w:t>).</w:t>
      </w:r>
    </w:p>
    <w:p w14:paraId="579AD161" w14:textId="77777777" w:rsidR="00AB0401" w:rsidRPr="00C8603F" w:rsidRDefault="00AB0401" w:rsidP="008D4EFA">
      <w:r w:rsidRPr="00C8603F">
        <w:t>Смена типа бирки с "Групповой прием" на другие типы возможна, если на бирке нет записанных пациентов.</w:t>
      </w:r>
    </w:p>
    <w:p w14:paraId="695F5ADD" w14:textId="77777777" w:rsidR="00AB0401" w:rsidRPr="00C8603F" w:rsidRDefault="00AB0401" w:rsidP="008D4EFA">
      <w:r w:rsidRPr="00C8603F">
        <w:lastRenderedPageBreak/>
        <w:t xml:space="preserve">Для освобождения записи с бирки выберите пункт </w:t>
      </w:r>
      <w:proofErr w:type="gramStart"/>
      <w:r w:rsidRPr="00C8603F">
        <w:rPr>
          <w:b/>
        </w:rPr>
        <w:t>Освободить</w:t>
      </w:r>
      <w:proofErr w:type="gramEnd"/>
      <w:r w:rsidRPr="00C8603F">
        <w:rPr>
          <w:b/>
        </w:rPr>
        <w:t xml:space="preserve"> бирку</w:t>
      </w:r>
      <w:r w:rsidRPr="00C8603F">
        <w:t xml:space="preserve">. Функция доступна пользователям, учетная запись которых включена в группу "Администратор </w:t>
      </w:r>
      <w:proofErr w:type="spellStart"/>
      <w:r w:rsidRPr="00C8603F">
        <w:t>call</w:t>
      </w:r>
      <w:proofErr w:type="spellEnd"/>
      <w:r w:rsidRPr="00C8603F">
        <w:t>-центра".</w:t>
      </w:r>
    </w:p>
    <w:tbl>
      <w:tblPr>
        <w:tblStyle w:val="ScrollInfo"/>
        <w:tblW w:w="5000" w:type="pct"/>
        <w:tblLook w:val="0180" w:firstRow="0" w:lastRow="0" w:firstColumn="1" w:lastColumn="1" w:noHBand="0" w:noVBand="0"/>
      </w:tblPr>
      <w:tblGrid>
        <w:gridCol w:w="10205"/>
      </w:tblGrid>
      <w:tr w:rsidR="00AB0401" w:rsidRPr="00C8603F" w14:paraId="27028931" w14:textId="77777777" w:rsidTr="00515563">
        <w:tc>
          <w:tcPr>
            <w:tcW w:w="0" w:type="auto"/>
          </w:tcPr>
          <w:p w14:paraId="0A2DCE51" w14:textId="77777777" w:rsidR="00AB0401" w:rsidRPr="00C8603F" w:rsidRDefault="00AB0401" w:rsidP="008D4EFA">
            <w:pPr>
              <w:rPr>
                <w:lang w:val="ru-RU"/>
              </w:rPr>
            </w:pPr>
            <w:r w:rsidRPr="00C8603F">
              <w:rPr>
                <w:lang w:val="ru-RU"/>
              </w:rPr>
              <w:t>Примечание:</w:t>
            </w:r>
          </w:p>
          <w:p w14:paraId="1A50C0D6" w14:textId="5E28E1C7" w:rsidR="00AB0401" w:rsidRPr="00C8603F" w:rsidRDefault="00AB0401" w:rsidP="0048529B">
            <w:pPr>
              <w:rPr>
                <w:lang w:val="ru-RU"/>
              </w:rPr>
            </w:pPr>
            <w:r w:rsidRPr="00C8603F">
              <w:rPr>
                <w:lang w:val="ru-RU"/>
              </w:rPr>
              <w:t xml:space="preserve">При отмене записи, выполненной через сайт </w:t>
            </w:r>
            <w:proofErr w:type="spellStart"/>
            <w:r w:rsidRPr="00C8603F">
              <w:rPr>
                <w:lang w:val="ru-RU"/>
              </w:rPr>
              <w:t>самозаписи</w:t>
            </w:r>
            <w:proofErr w:type="spellEnd"/>
            <w:r w:rsidRPr="00C8603F">
              <w:rPr>
                <w:lang w:val="ru-RU"/>
              </w:rPr>
              <w:t xml:space="preserve">, отобразится окно для указания причины. </w:t>
            </w:r>
          </w:p>
        </w:tc>
      </w:tr>
    </w:tbl>
    <w:p w14:paraId="24856A0D" w14:textId="77777777" w:rsidR="00AB0401" w:rsidRPr="00C8603F" w:rsidRDefault="00AB0401" w:rsidP="008D4EFA">
      <w:r w:rsidRPr="00C8603F">
        <w:t xml:space="preserve">Для удаления бирки нажмите кнопку </w:t>
      </w:r>
      <w:proofErr w:type="gramStart"/>
      <w:r w:rsidRPr="00C8603F">
        <w:rPr>
          <w:b/>
        </w:rPr>
        <w:t>Удалить</w:t>
      </w:r>
      <w:proofErr w:type="gramEnd"/>
      <w:r w:rsidRPr="00C8603F">
        <w:rPr>
          <w:b/>
        </w:rPr>
        <w:t xml:space="preserve"> бирку</w:t>
      </w:r>
      <w:r w:rsidRPr="00C8603F">
        <w:t>.</w:t>
      </w:r>
    </w:p>
    <w:tbl>
      <w:tblPr>
        <w:tblStyle w:val="ScrollInfo"/>
        <w:tblW w:w="5000" w:type="pct"/>
        <w:tblLook w:val="0180" w:firstRow="0" w:lastRow="0" w:firstColumn="1" w:lastColumn="1" w:noHBand="0" w:noVBand="0"/>
      </w:tblPr>
      <w:tblGrid>
        <w:gridCol w:w="10205"/>
      </w:tblGrid>
      <w:tr w:rsidR="00AB0401" w:rsidRPr="00C8603F" w14:paraId="15C243E5" w14:textId="77777777" w:rsidTr="00515563">
        <w:tc>
          <w:tcPr>
            <w:tcW w:w="0" w:type="auto"/>
          </w:tcPr>
          <w:p w14:paraId="2D423071" w14:textId="77777777" w:rsidR="00AB0401" w:rsidRPr="00C8603F" w:rsidRDefault="00AB0401" w:rsidP="008D4EFA">
            <w:pPr>
              <w:rPr>
                <w:lang w:val="ru-RU"/>
              </w:rPr>
            </w:pPr>
            <w:r w:rsidRPr="00C8603F">
              <w:rPr>
                <w:lang w:val="ru-RU"/>
              </w:rPr>
              <w:t>Примечание:</w:t>
            </w:r>
          </w:p>
          <w:p w14:paraId="5F492FF9" w14:textId="77777777" w:rsidR="00AB0401" w:rsidRPr="00C8603F" w:rsidRDefault="00AB0401" w:rsidP="008D4EFA">
            <w:pPr>
              <w:rPr>
                <w:lang w:val="ru-RU"/>
              </w:rPr>
            </w:pPr>
            <w:r w:rsidRPr="00C8603F">
              <w:rPr>
                <w:lang w:val="ru-RU"/>
              </w:rPr>
              <w:t>Удаление занятых бирок недопустимо.</w:t>
            </w:r>
          </w:p>
        </w:tc>
      </w:tr>
    </w:tbl>
    <w:p w14:paraId="72802FEC" w14:textId="77777777" w:rsidR="00AB0401" w:rsidRPr="00C8603F" w:rsidRDefault="00AB0401" w:rsidP="00AB0401">
      <w:pPr>
        <w:pStyle w:val="phfigure"/>
      </w:pPr>
      <w:r w:rsidRPr="00C8603F">
        <w:rPr>
          <w:noProof/>
        </w:rPr>
        <w:drawing>
          <wp:inline distT="0" distB="0" distL="0" distR="0" wp14:anchorId="295B3F7F" wp14:editId="2C9FB012">
            <wp:extent cx="4933950" cy="847725"/>
            <wp:effectExtent l="0" t="0" r="0" b="0"/>
            <wp:docPr id="100078" name="Рисунок 100078" descr="_scroll_external/attachments/2013-01-30_091613-07296b61bf89f50d3cde223cd027935f206ee89cc3e1cbeafd10a4729012a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35513" name=""/>
                    <pic:cNvPicPr>
                      <a:picLocks noChangeAspect="1"/>
                    </pic:cNvPicPr>
                  </pic:nvPicPr>
                  <pic:blipFill>
                    <a:blip r:embed="rId27"/>
                    <a:stretch>
                      <a:fillRect/>
                    </a:stretch>
                  </pic:blipFill>
                  <pic:spPr>
                    <a:xfrm>
                      <a:off x="0" y="0"/>
                      <a:ext cx="4933950" cy="847725"/>
                    </a:xfrm>
                    <a:prstGeom prst="rect">
                      <a:avLst/>
                    </a:prstGeom>
                    <a:ln w="9525">
                      <a:solidFill>
                        <a:srgbClr val="000000"/>
                      </a:solidFill>
                    </a:ln>
                  </pic:spPr>
                </pic:pic>
              </a:graphicData>
            </a:graphic>
          </wp:inline>
        </w:drawing>
      </w:r>
    </w:p>
    <w:p w14:paraId="3ABB5FEE" w14:textId="77777777" w:rsidR="00AB0401" w:rsidRPr="00C8603F" w:rsidRDefault="00AB0401" w:rsidP="00AB0401">
      <w:pPr>
        <w:pStyle w:val="3"/>
      </w:pPr>
      <w:bookmarkStart w:id="176" w:name="_Toc256000055"/>
      <w:bookmarkStart w:id="177" w:name="scroll-bookmark-60"/>
      <w:bookmarkStart w:id="178" w:name="_Toc57304781"/>
      <w:r w:rsidRPr="00C8603F">
        <w:t>Просмотр истории изменения бирки</w:t>
      </w:r>
      <w:bookmarkEnd w:id="176"/>
      <w:bookmarkEnd w:id="177"/>
      <w:bookmarkEnd w:id="178"/>
    </w:p>
    <w:p w14:paraId="415BF637" w14:textId="77777777" w:rsidR="00AB0401" w:rsidRPr="00C8603F" w:rsidRDefault="00AB0401" w:rsidP="008D4EFA">
      <w:r w:rsidRPr="00C8603F">
        <w:t xml:space="preserve">Для просмотра истории записей на бирку нажмите кнопку </w:t>
      </w:r>
      <w:r w:rsidRPr="00C8603F">
        <w:rPr>
          <w:b/>
        </w:rPr>
        <w:t>Просмотр истории</w:t>
      </w:r>
      <w:r w:rsidRPr="00C8603F">
        <w:t>. Отобразится окно просмотра полной истории по выбранной бирке.</w:t>
      </w:r>
    </w:p>
    <w:p w14:paraId="00018423" w14:textId="77777777" w:rsidR="00AB0401" w:rsidRPr="00C8603F" w:rsidRDefault="00AB0401" w:rsidP="008D4EFA">
      <w:r w:rsidRPr="00C8603F">
        <w:rPr>
          <w:noProof/>
        </w:rPr>
        <w:lastRenderedPageBreak/>
        <w:drawing>
          <wp:inline distT="0" distB="0" distL="0" distR="0" wp14:anchorId="05328094" wp14:editId="7D7B5FAA">
            <wp:extent cx="6295390" cy="3628848"/>
            <wp:effectExtent l="0" t="0" r="0" b="0"/>
            <wp:docPr id="100079" name="Рисунок 100079" descr="_scroll_external/attachments/2014-02-04_094425-8f187170198eb11f352be72c883be83af60e117aacbc7186e06e243d997fec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19021" name=""/>
                    <pic:cNvPicPr>
                      <a:picLocks noChangeAspect="1"/>
                    </pic:cNvPicPr>
                  </pic:nvPicPr>
                  <pic:blipFill>
                    <a:blip r:embed="rId28"/>
                    <a:stretch>
                      <a:fillRect/>
                    </a:stretch>
                  </pic:blipFill>
                  <pic:spPr>
                    <a:xfrm>
                      <a:off x="0" y="0"/>
                      <a:ext cx="6295390" cy="3628848"/>
                    </a:xfrm>
                    <a:prstGeom prst="rect">
                      <a:avLst/>
                    </a:prstGeom>
                    <a:ln w="9525">
                      <a:solidFill>
                        <a:srgbClr val="000000"/>
                      </a:solidFill>
                    </a:ln>
                  </pic:spPr>
                </pic:pic>
              </a:graphicData>
            </a:graphic>
          </wp:inline>
        </w:drawing>
      </w:r>
    </w:p>
    <w:p w14:paraId="5536D242" w14:textId="77777777" w:rsidR="00AB0401" w:rsidRPr="00C8603F" w:rsidRDefault="00AB0401" w:rsidP="008D4EFA">
      <w:r w:rsidRPr="00C8603F">
        <w:t>Для просмотра информации о пользователе интернет-портала, который произвел запись на выбранную бирку нажмите на гиперссылку в столбце "Оператор" отобразится форма просмотра данных о пользователе.</w:t>
      </w:r>
    </w:p>
    <w:p w14:paraId="332D19E0" w14:textId="77777777" w:rsidR="00AB0401" w:rsidRPr="00C8603F" w:rsidRDefault="00AB0401" w:rsidP="00AB0401">
      <w:pPr>
        <w:pStyle w:val="phfigure"/>
      </w:pPr>
      <w:r w:rsidRPr="00C8603F">
        <w:rPr>
          <w:noProof/>
        </w:rPr>
        <w:lastRenderedPageBreak/>
        <w:drawing>
          <wp:inline distT="0" distB="0" distL="0" distR="0" wp14:anchorId="0111FBEA" wp14:editId="29F9FCED">
            <wp:extent cx="3276600" cy="2085975"/>
            <wp:effectExtent l="0" t="0" r="0" b="0"/>
            <wp:docPr id="100080" name="Рисунок 100080" descr="_scroll_external/attachments/2014-02-04_100054-9aeabeb31dbd8209f4014ed6f7af6f6f0566998522f42e5cc28790c0141736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63995" name=""/>
                    <pic:cNvPicPr>
                      <a:picLocks noChangeAspect="1"/>
                    </pic:cNvPicPr>
                  </pic:nvPicPr>
                  <pic:blipFill>
                    <a:blip r:embed="rId29"/>
                    <a:stretch>
                      <a:fillRect/>
                    </a:stretch>
                  </pic:blipFill>
                  <pic:spPr>
                    <a:xfrm>
                      <a:off x="0" y="0"/>
                      <a:ext cx="3276600" cy="2085975"/>
                    </a:xfrm>
                    <a:prstGeom prst="rect">
                      <a:avLst/>
                    </a:prstGeom>
                    <a:ln w="9525">
                      <a:solidFill>
                        <a:srgbClr val="000000"/>
                      </a:solidFill>
                    </a:ln>
                  </pic:spPr>
                </pic:pic>
              </a:graphicData>
            </a:graphic>
          </wp:inline>
        </w:drawing>
      </w:r>
    </w:p>
    <w:p w14:paraId="64467D4A" w14:textId="77777777" w:rsidR="00AB0401" w:rsidRPr="00C8603F" w:rsidRDefault="00AB0401" w:rsidP="00AB0401">
      <w:pPr>
        <w:pStyle w:val="3"/>
      </w:pPr>
      <w:bookmarkStart w:id="179" w:name="_Toc256000056"/>
      <w:bookmarkStart w:id="180" w:name="scroll-bookmark-61"/>
      <w:bookmarkStart w:id="181" w:name="_Toc57304782"/>
      <w:r w:rsidRPr="00C8603F">
        <w:t>Список записанных</w:t>
      </w:r>
      <w:bookmarkEnd w:id="179"/>
      <w:bookmarkEnd w:id="180"/>
      <w:bookmarkEnd w:id="181"/>
    </w:p>
    <w:p w14:paraId="7F4174B1" w14:textId="77777777" w:rsidR="00AB0401" w:rsidRPr="00C8603F" w:rsidRDefault="00AB0401" w:rsidP="00AB0401">
      <w:pPr>
        <w:pStyle w:val="phfigure"/>
      </w:pPr>
      <w:r w:rsidRPr="00C8603F">
        <w:rPr>
          <w:noProof/>
        </w:rPr>
        <w:drawing>
          <wp:inline distT="0" distB="0" distL="0" distR="0" wp14:anchorId="7668DD6C" wp14:editId="30036EF6">
            <wp:extent cx="3380952" cy="3276190"/>
            <wp:effectExtent l="0" t="0" r="0" b="0"/>
            <wp:docPr id="100081" name="Рисунок 100081" descr="_scroll_external/attachments/2020-04-28_124808-b590b1c24d4397b881fbb60da0342c919d7e2e4b9f97912182038ac9a2b4b4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45336" name=""/>
                    <pic:cNvPicPr>
                      <a:picLocks noChangeAspect="1"/>
                    </pic:cNvPicPr>
                  </pic:nvPicPr>
                  <pic:blipFill>
                    <a:blip r:embed="rId30"/>
                    <a:stretch>
                      <a:fillRect/>
                    </a:stretch>
                  </pic:blipFill>
                  <pic:spPr>
                    <a:xfrm>
                      <a:off x="0" y="0"/>
                      <a:ext cx="3380952" cy="3276190"/>
                    </a:xfrm>
                    <a:prstGeom prst="rect">
                      <a:avLst/>
                    </a:prstGeom>
                    <a:ln w="9525">
                      <a:solidFill>
                        <a:srgbClr val="000000"/>
                      </a:solidFill>
                    </a:ln>
                  </pic:spPr>
                </pic:pic>
              </a:graphicData>
            </a:graphic>
          </wp:inline>
        </w:drawing>
      </w:r>
    </w:p>
    <w:p w14:paraId="0D26B153" w14:textId="77777777" w:rsidR="00AB0401" w:rsidRPr="00C8603F" w:rsidRDefault="00AB0401" w:rsidP="008D4EFA">
      <w:r w:rsidRPr="00C8603F">
        <w:t xml:space="preserve">Для просмотра списка записанных пациентов нажмите кнопку </w:t>
      </w:r>
      <w:r w:rsidRPr="00C8603F">
        <w:rPr>
          <w:b/>
        </w:rPr>
        <w:t>Список записанных</w:t>
      </w:r>
      <w:r w:rsidRPr="00C8603F">
        <w:t>.</w:t>
      </w:r>
    </w:p>
    <w:tbl>
      <w:tblPr>
        <w:tblStyle w:val="ScrollInfo"/>
        <w:tblW w:w="5000" w:type="pct"/>
        <w:tblLook w:val="0180" w:firstRow="0" w:lastRow="0" w:firstColumn="1" w:lastColumn="1" w:noHBand="0" w:noVBand="0"/>
      </w:tblPr>
      <w:tblGrid>
        <w:gridCol w:w="10205"/>
      </w:tblGrid>
      <w:tr w:rsidR="00AB0401" w:rsidRPr="00C8603F" w14:paraId="6A23AE5A" w14:textId="77777777" w:rsidTr="00515563">
        <w:tc>
          <w:tcPr>
            <w:tcW w:w="0" w:type="auto"/>
          </w:tcPr>
          <w:p w14:paraId="206D7CEB" w14:textId="77777777" w:rsidR="00AB0401" w:rsidRPr="00C8603F" w:rsidRDefault="00AB0401" w:rsidP="008D4EFA">
            <w:pPr>
              <w:rPr>
                <w:lang w:val="ru-RU"/>
              </w:rPr>
            </w:pPr>
            <w:r w:rsidRPr="00C8603F">
              <w:rPr>
                <w:lang w:val="ru-RU"/>
              </w:rPr>
              <w:t>Примечание:</w:t>
            </w:r>
          </w:p>
          <w:p w14:paraId="235E0CF4" w14:textId="77777777" w:rsidR="00AB0401" w:rsidRPr="00C8603F" w:rsidRDefault="00AB0401" w:rsidP="008D4EFA">
            <w:pPr>
              <w:rPr>
                <w:lang w:val="ru-RU"/>
              </w:rPr>
            </w:pPr>
            <w:r w:rsidRPr="00C8603F">
              <w:rPr>
                <w:lang w:val="ru-RU"/>
              </w:rPr>
              <w:t>Гиперссылка отображается только для пользователей той же МО, в которой находится объект расписания.</w:t>
            </w:r>
          </w:p>
        </w:tc>
      </w:tr>
    </w:tbl>
    <w:p w14:paraId="5DA801A7" w14:textId="77777777" w:rsidR="00AB0401" w:rsidRPr="00C8603F" w:rsidRDefault="00AB0401" w:rsidP="008D4EFA">
      <w:r w:rsidRPr="00C8603F">
        <w:t>Отобразится список записанных на выбранный день для соответствующего врача.</w:t>
      </w:r>
    </w:p>
    <w:p w14:paraId="115452CA" w14:textId="77777777" w:rsidR="00AB0401" w:rsidRPr="00C8603F" w:rsidRDefault="00AB0401" w:rsidP="008D4EFA">
      <w:r w:rsidRPr="00C8603F">
        <w:rPr>
          <w:noProof/>
        </w:rPr>
        <w:lastRenderedPageBreak/>
        <w:drawing>
          <wp:inline distT="0" distB="0" distL="0" distR="0" wp14:anchorId="0EC492D6" wp14:editId="2641C973">
            <wp:extent cx="6295390" cy="1862681"/>
            <wp:effectExtent l="0" t="0" r="0" b="0"/>
            <wp:docPr id="100082" name="Рисунок 100082" descr="_scroll_external/attachments/2020-04-28_124825-9d0a00730f5498d58039532ebc82246771e07d01579327c35eab11b3a6f7b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2731" name=""/>
                    <pic:cNvPicPr>
                      <a:picLocks noChangeAspect="1"/>
                    </pic:cNvPicPr>
                  </pic:nvPicPr>
                  <pic:blipFill>
                    <a:blip r:embed="rId31"/>
                    <a:stretch>
                      <a:fillRect/>
                    </a:stretch>
                  </pic:blipFill>
                  <pic:spPr>
                    <a:xfrm>
                      <a:off x="0" y="0"/>
                      <a:ext cx="6295390" cy="1862681"/>
                    </a:xfrm>
                    <a:prstGeom prst="rect">
                      <a:avLst/>
                    </a:prstGeom>
                    <a:ln w="9525">
                      <a:solidFill>
                        <a:srgbClr val="000000"/>
                      </a:solidFill>
                    </a:ln>
                  </pic:spPr>
                </pic:pic>
              </a:graphicData>
            </a:graphic>
          </wp:inline>
        </w:drawing>
      </w:r>
    </w:p>
    <w:p w14:paraId="6AF8D12B" w14:textId="77777777" w:rsidR="00AB0401" w:rsidRPr="00C8603F" w:rsidRDefault="00AB0401" w:rsidP="00A95515">
      <w:pPr>
        <w:pStyle w:val="ScrollListBullet"/>
        <w:numPr>
          <w:ilvl w:val="0"/>
          <w:numId w:val="85"/>
        </w:numPr>
        <w:rPr>
          <w:rFonts w:cs="Times New Roman"/>
        </w:rPr>
      </w:pPr>
      <w:r w:rsidRPr="00C8603F">
        <w:rPr>
          <w:rFonts w:cs="Times New Roman"/>
        </w:rPr>
        <w:t xml:space="preserve">В поле </w:t>
      </w:r>
      <w:r w:rsidRPr="00C8603F">
        <w:rPr>
          <w:rFonts w:cs="Times New Roman"/>
          <w:b/>
        </w:rPr>
        <w:t>№ амбулаторной карты</w:t>
      </w:r>
      <w:r w:rsidRPr="00C8603F">
        <w:rPr>
          <w:rFonts w:cs="Times New Roman"/>
        </w:rPr>
        <w:t xml:space="preserve"> номер карты отображается в виде гиперссылки, по нажатию отображается форма прикрепления к текущей МО.</w:t>
      </w:r>
    </w:p>
    <w:p w14:paraId="667D4AE4" w14:textId="77777777" w:rsidR="00AB0401" w:rsidRPr="00C8603F" w:rsidRDefault="00AB0401" w:rsidP="00A95515">
      <w:pPr>
        <w:pStyle w:val="ScrollListBullet"/>
        <w:numPr>
          <w:ilvl w:val="0"/>
          <w:numId w:val="85"/>
        </w:numPr>
        <w:rPr>
          <w:rFonts w:cs="Times New Roman"/>
        </w:rPr>
      </w:pPr>
      <w:r w:rsidRPr="00C8603F">
        <w:rPr>
          <w:rFonts w:cs="Times New Roman"/>
        </w:rPr>
        <w:t xml:space="preserve">Если прием состоялся, то информация об этом отобразится в поле </w:t>
      </w:r>
      <w:r w:rsidRPr="00C8603F">
        <w:rPr>
          <w:rFonts w:cs="Times New Roman"/>
          <w:b/>
        </w:rPr>
        <w:t>Прием</w:t>
      </w:r>
      <w:r w:rsidRPr="00C8603F">
        <w:rPr>
          <w:rFonts w:cs="Times New Roman"/>
        </w:rPr>
        <w:t xml:space="preserve"> (будет установлен флаг).</w:t>
      </w:r>
    </w:p>
    <w:p w14:paraId="6FAEF8CC" w14:textId="77777777" w:rsidR="00AB0401" w:rsidRPr="00C8603F" w:rsidRDefault="00AB0401" w:rsidP="00A95515">
      <w:pPr>
        <w:pStyle w:val="ScrollListBullet"/>
        <w:numPr>
          <w:ilvl w:val="0"/>
          <w:numId w:val="85"/>
        </w:numPr>
        <w:rPr>
          <w:rFonts w:cs="Times New Roman"/>
        </w:rPr>
      </w:pPr>
      <w:r w:rsidRPr="00C8603F">
        <w:rPr>
          <w:rFonts w:cs="Times New Roman"/>
        </w:rPr>
        <w:t xml:space="preserve">В поле </w:t>
      </w:r>
      <w:r w:rsidRPr="00C8603F">
        <w:rPr>
          <w:rFonts w:cs="Times New Roman"/>
          <w:b/>
        </w:rPr>
        <w:t>Номер карты</w:t>
      </w:r>
      <w:r w:rsidRPr="00C8603F">
        <w:rPr>
          <w:rFonts w:cs="Times New Roman"/>
        </w:rPr>
        <w:t xml:space="preserve"> отображается последняя незакрытая карта на дату бирки карту (с учетом времени бирки и времени создания карты) в порядке, соответствующем коду типа прикрепления (т.е. основной, гинекологический, стоматологический и т.д.).</w:t>
      </w:r>
    </w:p>
    <w:p w14:paraId="268BA07F" w14:textId="77777777" w:rsidR="00AB0401" w:rsidRPr="00C8603F" w:rsidRDefault="00AB0401" w:rsidP="00A95515">
      <w:pPr>
        <w:pStyle w:val="ScrollListBullet"/>
        <w:numPr>
          <w:ilvl w:val="0"/>
          <w:numId w:val="85"/>
        </w:numPr>
        <w:rPr>
          <w:rFonts w:cs="Times New Roman"/>
        </w:rPr>
      </w:pPr>
      <w:r w:rsidRPr="00C8603F">
        <w:rPr>
          <w:rFonts w:cs="Times New Roman"/>
        </w:rPr>
        <w:t xml:space="preserve">В поле </w:t>
      </w:r>
      <w:r w:rsidRPr="00C8603F">
        <w:rPr>
          <w:rFonts w:cs="Times New Roman"/>
          <w:b/>
        </w:rPr>
        <w:t>Прикрепление</w:t>
      </w:r>
      <w:r w:rsidRPr="00C8603F">
        <w:rPr>
          <w:rFonts w:cs="Times New Roman"/>
        </w:rPr>
        <w:t xml:space="preserve"> отображается МО актуальная на дату записи основного прикрепления.</w:t>
      </w:r>
    </w:p>
    <w:p w14:paraId="559901AD" w14:textId="77777777" w:rsidR="00AB0401" w:rsidRPr="00C8603F" w:rsidRDefault="00AB0401" w:rsidP="00AB0401">
      <w:pPr>
        <w:pStyle w:val="3"/>
      </w:pPr>
      <w:bookmarkStart w:id="182" w:name="_Toc256000057"/>
      <w:bookmarkStart w:id="183" w:name="scroll-bookmark-62"/>
      <w:bookmarkStart w:id="184" w:name="_Toc57304783"/>
      <w:r w:rsidRPr="00C8603F">
        <w:t>Очистка расписания на день</w:t>
      </w:r>
      <w:bookmarkEnd w:id="182"/>
      <w:bookmarkEnd w:id="183"/>
      <w:bookmarkEnd w:id="184"/>
    </w:p>
    <w:p w14:paraId="69E22602" w14:textId="77777777" w:rsidR="00AB0401" w:rsidRPr="00C8603F" w:rsidRDefault="00AB0401" w:rsidP="008D4EFA">
      <w:r w:rsidRPr="00C8603F">
        <w:t>Для удаления расписания на выбранный день:</w:t>
      </w:r>
    </w:p>
    <w:p w14:paraId="23D9049A" w14:textId="77777777" w:rsidR="00AB0401" w:rsidRPr="00C8603F" w:rsidRDefault="00AB0401" w:rsidP="00AB0401">
      <w:pPr>
        <w:pStyle w:val="ScrollListBullet1"/>
        <w:rPr>
          <w:rFonts w:cs="Times New Roman"/>
        </w:rPr>
      </w:pPr>
      <w:r w:rsidRPr="00C8603F">
        <w:rPr>
          <w:rFonts w:cs="Times New Roman"/>
        </w:rPr>
        <w:t>Выберите нужный день.</w:t>
      </w:r>
    </w:p>
    <w:p w14:paraId="579254AC" w14:textId="77777777" w:rsidR="00AB0401" w:rsidRPr="00C8603F" w:rsidRDefault="00AB0401" w:rsidP="00AB0401">
      <w:pPr>
        <w:pStyle w:val="ScrollListBullet1"/>
        <w:rPr>
          <w:rFonts w:cs="Times New Roman"/>
        </w:rPr>
      </w:pPr>
      <w:r w:rsidRPr="00C8603F">
        <w:rPr>
          <w:rFonts w:cs="Times New Roman"/>
        </w:rPr>
        <w:t xml:space="preserve">Нажмите на гиперссылку </w:t>
      </w:r>
      <w:proofErr w:type="gramStart"/>
      <w:r w:rsidRPr="00C8603F">
        <w:rPr>
          <w:rFonts w:cs="Times New Roman"/>
          <w:b/>
        </w:rPr>
        <w:t>Очистить</w:t>
      </w:r>
      <w:proofErr w:type="gramEnd"/>
      <w:r w:rsidRPr="00C8603F">
        <w:rPr>
          <w:rFonts w:cs="Times New Roman"/>
          <w:b/>
        </w:rPr>
        <w:t xml:space="preserve"> день</w:t>
      </w:r>
      <w:r w:rsidRPr="00C8603F">
        <w:rPr>
          <w:rFonts w:cs="Times New Roman"/>
        </w:rPr>
        <w:t>. Отобразится запрос подтверждения действия.</w:t>
      </w:r>
    </w:p>
    <w:p w14:paraId="23C72453" w14:textId="77777777" w:rsidR="00AB0401" w:rsidRPr="00C8603F" w:rsidRDefault="00AB0401" w:rsidP="00AB0401">
      <w:pPr>
        <w:pStyle w:val="ScrollListBullet1"/>
        <w:rPr>
          <w:rFonts w:cs="Times New Roman"/>
        </w:rPr>
      </w:pPr>
      <w:r w:rsidRPr="00C8603F">
        <w:rPr>
          <w:rFonts w:cs="Times New Roman"/>
        </w:rPr>
        <w:t xml:space="preserve">Нажмите </w:t>
      </w:r>
      <w:proofErr w:type="gramStart"/>
      <w:r w:rsidRPr="00C8603F">
        <w:rPr>
          <w:rFonts w:cs="Times New Roman"/>
          <w:b/>
        </w:rPr>
        <w:t>Да</w:t>
      </w:r>
      <w:proofErr w:type="gramEnd"/>
      <w:r w:rsidRPr="00C8603F">
        <w:rPr>
          <w:rFonts w:cs="Times New Roman"/>
        </w:rPr>
        <w:t xml:space="preserve"> для продолжения или </w:t>
      </w:r>
      <w:r w:rsidRPr="00C8603F">
        <w:rPr>
          <w:rFonts w:cs="Times New Roman"/>
          <w:b/>
        </w:rPr>
        <w:t>Нет</w:t>
      </w:r>
      <w:r w:rsidRPr="00C8603F">
        <w:rPr>
          <w:rFonts w:cs="Times New Roman"/>
        </w:rPr>
        <w:t xml:space="preserve"> для отмены действия.</w:t>
      </w:r>
    </w:p>
    <w:p w14:paraId="29C955D3" w14:textId="77777777" w:rsidR="00AB0401" w:rsidRPr="00C8603F" w:rsidRDefault="00AB0401" w:rsidP="008D4EFA">
      <w:r w:rsidRPr="00C8603F">
        <w:t>Расписание за день будет удалено.</w:t>
      </w:r>
    </w:p>
    <w:tbl>
      <w:tblPr>
        <w:tblStyle w:val="ScrollInfo"/>
        <w:tblW w:w="5000" w:type="pct"/>
        <w:tblLook w:val="0180" w:firstRow="0" w:lastRow="0" w:firstColumn="1" w:lastColumn="1" w:noHBand="0" w:noVBand="0"/>
      </w:tblPr>
      <w:tblGrid>
        <w:gridCol w:w="10205"/>
      </w:tblGrid>
      <w:tr w:rsidR="00AB0401" w:rsidRPr="00C8603F" w14:paraId="71665B75" w14:textId="77777777" w:rsidTr="00515563">
        <w:tc>
          <w:tcPr>
            <w:tcW w:w="0" w:type="auto"/>
          </w:tcPr>
          <w:p w14:paraId="2BEE590B" w14:textId="77777777" w:rsidR="00AB0401" w:rsidRPr="00C8603F" w:rsidRDefault="00AB0401" w:rsidP="008D4EFA">
            <w:pPr>
              <w:rPr>
                <w:lang w:val="ru-RU"/>
              </w:rPr>
            </w:pPr>
            <w:r w:rsidRPr="00C8603F">
              <w:rPr>
                <w:lang w:val="ru-RU"/>
              </w:rPr>
              <w:t>Примечание:</w:t>
            </w:r>
          </w:p>
          <w:p w14:paraId="71DAC938" w14:textId="77777777" w:rsidR="00AB0401" w:rsidRPr="00C8603F" w:rsidRDefault="00AB0401" w:rsidP="008D4EFA">
            <w:pPr>
              <w:rPr>
                <w:lang w:val="ru-RU"/>
              </w:rPr>
            </w:pPr>
            <w:r w:rsidRPr="00C8603F">
              <w:rPr>
                <w:lang w:val="ru-RU"/>
              </w:rPr>
              <w:t>Система позволяет удалять расписание только по дням.</w:t>
            </w:r>
          </w:p>
        </w:tc>
      </w:tr>
    </w:tbl>
    <w:p w14:paraId="7AEAE44B" w14:textId="77777777" w:rsidR="00AB0401" w:rsidRPr="00C8603F" w:rsidRDefault="00AB0401" w:rsidP="008D4EFA">
      <w:r w:rsidRPr="00C8603F">
        <w:t>Если в расписании имеются занятые бирки (запись пациента на определенное время), отобразится предупреждение. Нажмите "Да" для удаления только свободных бирок или "Нет" для отмены действия.</w:t>
      </w:r>
    </w:p>
    <w:p w14:paraId="20450F0E" w14:textId="77777777" w:rsidR="00AB0401" w:rsidRPr="00C8603F" w:rsidRDefault="00AB0401" w:rsidP="00AB0401">
      <w:pPr>
        <w:pStyle w:val="3"/>
      </w:pPr>
      <w:bookmarkStart w:id="185" w:name="_Toc256000058"/>
      <w:bookmarkStart w:id="186" w:name="scroll-bookmark-63"/>
      <w:bookmarkStart w:id="187" w:name="_Toc57304784"/>
      <w:r w:rsidRPr="00C8603F">
        <w:lastRenderedPageBreak/>
        <w:t>Удаление записи</w:t>
      </w:r>
      <w:bookmarkEnd w:id="185"/>
      <w:bookmarkEnd w:id="186"/>
      <w:bookmarkEnd w:id="187"/>
    </w:p>
    <w:p w14:paraId="145F3EAA" w14:textId="77777777" w:rsidR="00AB0401" w:rsidRPr="00C8603F" w:rsidRDefault="00AB0401" w:rsidP="008D4EFA">
      <w:r w:rsidRPr="00C8603F">
        <w:t>Для удаления записи пациента:</w:t>
      </w:r>
    </w:p>
    <w:p w14:paraId="24F3CA8A" w14:textId="77777777" w:rsidR="00AB0401" w:rsidRPr="00C8603F" w:rsidRDefault="00AB0401" w:rsidP="00AB0401">
      <w:pPr>
        <w:pStyle w:val="ScrollListBullet1"/>
        <w:rPr>
          <w:rFonts w:cs="Times New Roman"/>
        </w:rPr>
      </w:pPr>
      <w:r w:rsidRPr="00C8603F">
        <w:rPr>
          <w:rFonts w:cs="Times New Roman"/>
        </w:rPr>
        <w:t xml:space="preserve">Нажмите кнопку </w:t>
      </w:r>
      <w:proofErr w:type="gramStart"/>
      <w:r w:rsidRPr="00C8603F">
        <w:rPr>
          <w:rFonts w:cs="Times New Roman"/>
          <w:b/>
        </w:rPr>
        <w:t>Освободить</w:t>
      </w:r>
      <w:proofErr w:type="gramEnd"/>
      <w:r w:rsidRPr="00C8603F">
        <w:rPr>
          <w:rFonts w:cs="Times New Roman"/>
          <w:b/>
        </w:rPr>
        <w:t xml:space="preserve"> запись</w:t>
      </w:r>
      <w:r w:rsidRPr="00C8603F">
        <w:rPr>
          <w:rFonts w:cs="Times New Roman"/>
        </w:rPr>
        <w:t xml:space="preserve"> на панели инструментов главной формы.</w:t>
      </w:r>
    </w:p>
    <w:p w14:paraId="37ADCE40" w14:textId="77777777" w:rsidR="00AB0401" w:rsidRPr="00C8603F" w:rsidRDefault="00AB0401" w:rsidP="00AB0401">
      <w:pPr>
        <w:pStyle w:val="ScrollListBullet1"/>
        <w:rPr>
          <w:rFonts w:cs="Times New Roman"/>
        </w:rPr>
      </w:pPr>
      <w:r w:rsidRPr="00C8603F">
        <w:rPr>
          <w:rFonts w:cs="Times New Roman"/>
        </w:rPr>
        <w:t xml:space="preserve">Отобразится запрос подтверждения действия. Нажмите </w:t>
      </w:r>
      <w:proofErr w:type="gramStart"/>
      <w:r w:rsidRPr="00C8603F">
        <w:rPr>
          <w:rFonts w:cs="Times New Roman"/>
          <w:b/>
        </w:rPr>
        <w:t>Да</w:t>
      </w:r>
      <w:proofErr w:type="gramEnd"/>
      <w:r w:rsidRPr="00C8603F">
        <w:rPr>
          <w:rFonts w:cs="Times New Roman"/>
        </w:rPr>
        <w:t xml:space="preserve"> для продолжения или </w:t>
      </w:r>
      <w:r w:rsidRPr="00C8603F">
        <w:rPr>
          <w:rFonts w:cs="Times New Roman"/>
          <w:b/>
        </w:rPr>
        <w:t>Нет</w:t>
      </w:r>
      <w:r w:rsidRPr="00C8603F">
        <w:rPr>
          <w:rFonts w:cs="Times New Roman"/>
        </w:rPr>
        <w:t xml:space="preserve"> для отмены.</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7F200AD4" w14:textId="77777777" w:rsidTr="00515563">
        <w:tc>
          <w:tcPr>
            <w:tcW w:w="8519" w:type="dxa"/>
            <w:tcBorders>
              <w:top w:val="nil"/>
              <w:left w:val="nil"/>
              <w:bottom w:val="nil"/>
              <w:right w:val="nil"/>
            </w:tcBorders>
            <w:shd w:val="solid" w:color="FFFFFF" w:fill="FFFFFF"/>
          </w:tcPr>
          <w:p w14:paraId="21CE36FB"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44DA12F9" wp14:editId="7D16BE42">
                  <wp:extent cx="2486025" cy="895350"/>
                  <wp:effectExtent l="0" t="0" r="0" b="0"/>
                  <wp:docPr id="100083" name="Рисунок 100083" descr="_scroll_external/attachments/2013-03-13_172556-cf55c69ada6ec641679f5924b088e724727fdc2033f5410b7bf7b265d50d7a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33685" name=""/>
                          <pic:cNvPicPr>
                            <a:picLocks noChangeAspect="1"/>
                          </pic:cNvPicPr>
                        </pic:nvPicPr>
                        <pic:blipFill>
                          <a:blip r:embed="rId32"/>
                          <a:stretch>
                            <a:fillRect/>
                          </a:stretch>
                        </pic:blipFill>
                        <pic:spPr>
                          <a:xfrm>
                            <a:off x="0" y="0"/>
                            <a:ext cx="2486025" cy="895350"/>
                          </a:xfrm>
                          <a:prstGeom prst="rect">
                            <a:avLst/>
                          </a:prstGeom>
                          <a:ln w="9525">
                            <a:solidFill>
                              <a:srgbClr val="000000"/>
                            </a:solidFill>
                          </a:ln>
                        </pic:spPr>
                      </pic:pic>
                    </a:graphicData>
                  </a:graphic>
                </wp:inline>
              </w:drawing>
            </w:r>
          </w:p>
        </w:tc>
      </w:tr>
    </w:tbl>
    <w:tbl>
      <w:tblPr>
        <w:tblStyle w:val="ScrollInfo"/>
        <w:tblW w:w="0" w:type="auto"/>
        <w:tblInd w:w="1315" w:type="dxa"/>
        <w:tblLayout w:type="fixed"/>
        <w:tblLook w:val="0180" w:firstRow="0" w:lastRow="0" w:firstColumn="1" w:lastColumn="1" w:noHBand="0" w:noVBand="0"/>
      </w:tblPr>
      <w:tblGrid>
        <w:gridCol w:w="8519"/>
      </w:tblGrid>
      <w:tr w:rsidR="00AB0401" w:rsidRPr="00C8603F" w14:paraId="00DD58E0" w14:textId="77777777" w:rsidTr="00515563">
        <w:tc>
          <w:tcPr>
            <w:tcW w:w="8519" w:type="dxa"/>
          </w:tcPr>
          <w:p w14:paraId="0D9C3B9C" w14:textId="77777777" w:rsidR="00AB0401" w:rsidRPr="00C8603F" w:rsidRDefault="00AB0401" w:rsidP="00AB0401">
            <w:pPr>
              <w:pStyle w:val="ScrollListBullet1"/>
              <w:rPr>
                <w:rFonts w:cs="Times New Roman"/>
              </w:rPr>
            </w:pPr>
            <w:proofErr w:type="spellStart"/>
            <w:r w:rsidRPr="00C8603F">
              <w:rPr>
                <w:rFonts w:cs="Times New Roman"/>
              </w:rPr>
              <w:t>Примечания</w:t>
            </w:r>
            <w:proofErr w:type="spellEnd"/>
            <w:r w:rsidRPr="00C8603F">
              <w:rPr>
                <w:rFonts w:cs="Times New Roman"/>
              </w:rPr>
              <w:t>:</w:t>
            </w:r>
          </w:p>
          <w:p w14:paraId="3DA778E2" w14:textId="77777777" w:rsidR="00AB0401" w:rsidRPr="00C8603F" w:rsidRDefault="00AB0401" w:rsidP="00124A41">
            <w:pPr>
              <w:pStyle w:val="ScrollListBullet2"/>
              <w:rPr>
                <w:lang w:val="ru-RU"/>
              </w:rPr>
            </w:pPr>
            <w:r w:rsidRPr="00C8603F">
              <w:rPr>
                <w:lang w:val="ru-RU"/>
              </w:rPr>
              <w:t>Невозможно удалить запись пациента, по которой состоялся осмотр.</w:t>
            </w:r>
          </w:p>
          <w:p w14:paraId="5CD54C31" w14:textId="77777777" w:rsidR="00AB0401" w:rsidRPr="00C8603F" w:rsidRDefault="00AB0401" w:rsidP="00124A41">
            <w:pPr>
              <w:pStyle w:val="ScrollListBullet2"/>
              <w:rPr>
                <w:lang w:val="ru-RU"/>
              </w:rPr>
            </w:pPr>
            <w:r w:rsidRPr="00C8603F">
              <w:rPr>
                <w:lang w:val="ru-RU"/>
              </w:rPr>
              <w:t>Удаление записей доступно только пользователю, добавившему запись.</w:t>
            </w:r>
          </w:p>
          <w:p w14:paraId="7DD8E8AF" w14:textId="77777777" w:rsidR="00AB0401" w:rsidRPr="00C8603F" w:rsidRDefault="00AB0401" w:rsidP="00124A41">
            <w:pPr>
              <w:pStyle w:val="ScrollListBullet2"/>
              <w:rPr>
                <w:lang w:val="ru-RU"/>
              </w:rPr>
            </w:pPr>
            <w:r w:rsidRPr="00C8603F">
              <w:rPr>
                <w:lang w:val="ru-RU"/>
              </w:rPr>
              <w:t>Если имеется запись на бирку, которая уже прошла (прошедший день и ранее), то действие по освобождению бирки на формах работы с расписанием не доступно.</w:t>
            </w:r>
          </w:p>
          <w:p w14:paraId="05638F91" w14:textId="77777777" w:rsidR="00AB0401" w:rsidRPr="00C8603F" w:rsidRDefault="00AB0401" w:rsidP="00124A41">
            <w:pPr>
              <w:pStyle w:val="ScrollListBullet2"/>
              <w:rPr>
                <w:lang w:val="ru-RU"/>
              </w:rPr>
            </w:pPr>
            <w:r w:rsidRPr="00C8603F">
              <w:rPr>
                <w:lang w:val="ru-RU"/>
              </w:rPr>
              <w:t>Если бирка связана с электронной очередью на услугу и текущий статус Талона ЭО не равен "Отменен" или "Обслужен", то при удалении бирки Талону ЭО присваивается статус «Отменен».</w:t>
            </w:r>
          </w:p>
          <w:p w14:paraId="5787693E" w14:textId="4D95DE9D" w:rsidR="00AB0401" w:rsidRPr="00C8603F" w:rsidRDefault="00AB0401" w:rsidP="00124A41">
            <w:pPr>
              <w:pStyle w:val="ScrollListBullet2"/>
              <w:rPr>
                <w:lang w:val="ru-RU"/>
              </w:rPr>
            </w:pPr>
            <w:r w:rsidRPr="00C8603F">
              <w:rPr>
                <w:lang w:val="ru-RU"/>
              </w:rPr>
              <w:t xml:space="preserve">Права доступа для отмены записи приведены на странице </w:t>
            </w:r>
            <w:hyperlink r:id="rId70" w:history="1">
              <w:r w:rsidRPr="00C8603F">
                <w:rPr>
                  <w:rStyle w:val="a3"/>
                  <w:lang w:val="ru-RU"/>
                </w:rPr>
                <w:t>Права доступа для отмены записи</w:t>
              </w:r>
            </w:hyperlink>
            <w:r w:rsidRPr="00C8603F">
              <w:rPr>
                <w:lang w:val="ru-RU"/>
              </w:rPr>
              <w:t>.</w:t>
            </w:r>
          </w:p>
        </w:tc>
      </w:tr>
    </w:tbl>
    <w:p w14:paraId="46A74BB0" w14:textId="77777777" w:rsidR="00AB0401" w:rsidRPr="00C8603F" w:rsidRDefault="00AB0401" w:rsidP="00AB0401">
      <w:pPr>
        <w:pStyle w:val="3"/>
      </w:pPr>
      <w:bookmarkStart w:id="188" w:name="_Toc256000059"/>
      <w:bookmarkStart w:id="189" w:name="scroll-bookmark-64"/>
      <w:bookmarkStart w:id="190" w:name="_Toc57304785"/>
      <w:r w:rsidRPr="00C8603F">
        <w:t>Работа с группой бирок</w:t>
      </w:r>
      <w:bookmarkEnd w:id="188"/>
      <w:bookmarkEnd w:id="189"/>
      <w:bookmarkEnd w:id="190"/>
    </w:p>
    <w:p w14:paraId="1B0F6F44" w14:textId="77777777" w:rsidR="00AB0401" w:rsidRPr="00C8603F" w:rsidRDefault="00AB0401" w:rsidP="008D4EFA">
      <w:r w:rsidRPr="00C8603F">
        <w:t>Для выбора произвольной группы бирок в расписании нажмите левую кнопку мыши на бирке. Бирка будет выделена синим цветом. Для снятия выделения снова нажмите на выделенную бирку.</w:t>
      </w:r>
    </w:p>
    <w:p w14:paraId="3A2C37DB" w14:textId="77777777" w:rsidR="00AB0401" w:rsidRPr="00C8603F" w:rsidRDefault="00AB0401" w:rsidP="00AB0401">
      <w:pPr>
        <w:pStyle w:val="phfigure"/>
      </w:pPr>
      <w:r w:rsidRPr="00C8603F">
        <w:rPr>
          <w:noProof/>
        </w:rPr>
        <w:lastRenderedPageBreak/>
        <w:drawing>
          <wp:inline distT="0" distB="0" distL="0" distR="0" wp14:anchorId="6C8DE814" wp14:editId="1B0D3C15">
            <wp:extent cx="2571429" cy="2533333"/>
            <wp:effectExtent l="0" t="0" r="0" b="0"/>
            <wp:docPr id="100084" name="Рисунок 100084" descr="_scroll_external/attachments/2020-04-28_124849-8e4f2575b663e57b49748031f13f60d617ee7b91433241e1f888c35d8b3736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62066" name=""/>
                    <pic:cNvPicPr>
                      <a:picLocks noChangeAspect="1"/>
                    </pic:cNvPicPr>
                  </pic:nvPicPr>
                  <pic:blipFill>
                    <a:blip r:embed="rId34"/>
                    <a:stretch>
                      <a:fillRect/>
                    </a:stretch>
                  </pic:blipFill>
                  <pic:spPr>
                    <a:xfrm>
                      <a:off x="0" y="0"/>
                      <a:ext cx="2571429" cy="2533333"/>
                    </a:xfrm>
                    <a:prstGeom prst="rect">
                      <a:avLst/>
                    </a:prstGeom>
                    <a:ln w="9525">
                      <a:solidFill>
                        <a:srgbClr val="000000"/>
                      </a:solidFill>
                    </a:ln>
                  </pic:spPr>
                </pic:pic>
              </a:graphicData>
            </a:graphic>
          </wp:inline>
        </w:drawing>
      </w:r>
    </w:p>
    <w:p w14:paraId="4D679038" w14:textId="77777777" w:rsidR="00AB0401" w:rsidRPr="00C8603F" w:rsidRDefault="00AB0401" w:rsidP="008D4EFA">
      <w:r w:rsidRPr="00C8603F">
        <w:t>Для действий с группой бирок вызовите контекстное меню правой кнопкой мыши, выберите нужный пункт.</w:t>
      </w:r>
    </w:p>
    <w:p w14:paraId="19148F02" w14:textId="77777777" w:rsidR="00AB0401" w:rsidRPr="00C8603F" w:rsidRDefault="00AB0401" w:rsidP="008D4EFA">
      <w:r w:rsidRPr="00C8603F">
        <w:t>Для удобства изменения типа бирок, примечаний используется форма редактирования бирок поликлиники/ коек стационара.</w:t>
      </w:r>
    </w:p>
    <w:p w14:paraId="44BF1153" w14:textId="77777777" w:rsidR="00AB0401" w:rsidRPr="00C8603F" w:rsidRDefault="00AB0401" w:rsidP="00AB0401">
      <w:pPr>
        <w:pStyle w:val="phfigure"/>
      </w:pPr>
      <w:r w:rsidRPr="00C8603F">
        <w:rPr>
          <w:noProof/>
        </w:rPr>
        <w:drawing>
          <wp:inline distT="0" distB="0" distL="0" distR="0" wp14:anchorId="65C6ABFF" wp14:editId="11C14296">
            <wp:extent cx="3543300" cy="2200275"/>
            <wp:effectExtent l="0" t="0" r="0" b="0"/>
            <wp:docPr id="100085" name="Рисунок 100085" descr="_scroll_external/attachments/2013-06-13_114009-ec3354e794dd0bc5df7557502f88ad7b20cfac196646fe6177112aa7acebdb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56549" name=""/>
                    <pic:cNvPicPr>
                      <a:picLocks noChangeAspect="1"/>
                    </pic:cNvPicPr>
                  </pic:nvPicPr>
                  <pic:blipFill>
                    <a:blip r:embed="rId35"/>
                    <a:stretch>
                      <a:fillRect/>
                    </a:stretch>
                  </pic:blipFill>
                  <pic:spPr>
                    <a:xfrm>
                      <a:off x="0" y="0"/>
                      <a:ext cx="3543300" cy="2200275"/>
                    </a:xfrm>
                    <a:prstGeom prst="rect">
                      <a:avLst/>
                    </a:prstGeom>
                    <a:ln w="9525">
                      <a:solidFill>
                        <a:srgbClr val="000000"/>
                      </a:solidFill>
                    </a:ln>
                  </pic:spPr>
                </pic:pic>
              </a:graphicData>
            </a:graphic>
          </wp:inline>
        </w:drawing>
      </w:r>
    </w:p>
    <w:p w14:paraId="6BAD2CBF" w14:textId="77777777" w:rsidR="00AB0401" w:rsidRPr="00C8603F" w:rsidRDefault="00AB0401" w:rsidP="008D4EFA">
      <w:r w:rsidRPr="00C8603F">
        <w:t xml:space="preserve">Укажите необходимые данные. Для применения изменений нажмите кнопку </w:t>
      </w:r>
      <w:r w:rsidRPr="00C8603F">
        <w:rPr>
          <w:b/>
        </w:rPr>
        <w:t>Редактировать</w:t>
      </w:r>
      <w:r w:rsidRPr="00C8603F">
        <w:t>.</w:t>
      </w:r>
    </w:p>
    <w:p w14:paraId="6D9A8D33" w14:textId="77777777" w:rsidR="00AB0401" w:rsidRPr="00C8603F" w:rsidRDefault="00AB0401" w:rsidP="00AB0401">
      <w:pPr>
        <w:pStyle w:val="3"/>
      </w:pPr>
      <w:bookmarkStart w:id="191" w:name="_Toc256000060"/>
      <w:bookmarkStart w:id="192" w:name="scroll-bookmark-65"/>
      <w:bookmarkStart w:id="193" w:name="_Toc57304786"/>
      <w:r w:rsidRPr="00C8603F">
        <w:t>Добавление расписания для работы с электронной очередью</w:t>
      </w:r>
      <w:bookmarkEnd w:id="191"/>
      <w:bookmarkEnd w:id="192"/>
      <w:bookmarkEnd w:id="193"/>
    </w:p>
    <w:p w14:paraId="5D27DA6E" w14:textId="77777777" w:rsidR="00AB0401" w:rsidRPr="00C8603F" w:rsidRDefault="00AB0401" w:rsidP="00AB0401">
      <w:pPr>
        <w:pStyle w:val="4"/>
      </w:pPr>
      <w:bookmarkStart w:id="194" w:name="_Toc256000061"/>
      <w:bookmarkStart w:id="195" w:name="scroll-bookmark-66"/>
      <w:r w:rsidRPr="00C8603F">
        <w:t>Общий порядок работы</w:t>
      </w:r>
      <w:bookmarkEnd w:id="194"/>
      <w:bookmarkEnd w:id="195"/>
    </w:p>
    <w:p w14:paraId="5CF3A65F" w14:textId="77777777" w:rsidR="00AB0401" w:rsidRPr="00C8603F" w:rsidRDefault="00AB0401" w:rsidP="008D4EFA">
      <w:r w:rsidRPr="00C8603F">
        <w:t>Для добавления расписания из АРМ врача поликлиники:</w:t>
      </w:r>
    </w:p>
    <w:p w14:paraId="0A426062" w14:textId="77777777" w:rsidR="00AB0401" w:rsidRPr="00C8603F" w:rsidRDefault="00AB0401" w:rsidP="00AB0401">
      <w:pPr>
        <w:pStyle w:val="ScrollListBullet1"/>
        <w:rPr>
          <w:rFonts w:cs="Times New Roman"/>
        </w:rPr>
      </w:pPr>
      <w:r w:rsidRPr="00C8603F">
        <w:rPr>
          <w:rFonts w:cs="Times New Roman"/>
        </w:rPr>
        <w:t xml:space="preserve">Нажмите кнопку </w:t>
      </w:r>
      <w:r w:rsidRPr="00C8603F">
        <w:rPr>
          <w:rFonts w:cs="Times New Roman"/>
          <w:b/>
        </w:rPr>
        <w:t>Работа с расписанием</w:t>
      </w:r>
      <w:r w:rsidRPr="00C8603F">
        <w:rPr>
          <w:rFonts w:cs="Times New Roman"/>
        </w:rPr>
        <w:t xml:space="preserve"> на боковой панели АРМ. Отобразится форма работы с расписанием.</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349DDD55" w14:textId="77777777" w:rsidTr="00515563">
        <w:tc>
          <w:tcPr>
            <w:tcW w:w="8519" w:type="dxa"/>
            <w:tcBorders>
              <w:top w:val="nil"/>
              <w:left w:val="nil"/>
              <w:bottom w:val="nil"/>
              <w:right w:val="nil"/>
            </w:tcBorders>
            <w:shd w:val="solid" w:color="FFFFFF" w:fill="FFFFFF"/>
          </w:tcPr>
          <w:p w14:paraId="2F784939" w14:textId="77777777" w:rsidR="00AB0401" w:rsidRPr="00C8603F" w:rsidRDefault="00AB0401" w:rsidP="00515563">
            <w:pPr>
              <w:pStyle w:val="ScrollPanelNormal"/>
              <w:spacing w:beforeAutospacing="1"/>
              <w:jc w:val="center"/>
            </w:pPr>
            <w:r w:rsidRPr="00C8603F">
              <w:rPr>
                <w:noProof/>
                <w:sz w:val="20"/>
                <w:szCs w:val="20"/>
              </w:rPr>
              <w:lastRenderedPageBreak/>
              <w:drawing>
                <wp:inline distT="0" distB="0" distL="0" distR="0" wp14:anchorId="3E242C04" wp14:editId="0CB95FC9">
                  <wp:extent cx="4574540" cy="3598103"/>
                  <wp:effectExtent l="0" t="0" r="0" b="0"/>
                  <wp:docPr id="100086" name="Рисунок 100086" descr="_scroll_external/attachments/2020-04-28_124905-0a6e621506095bea13ab5890d6c67dd80292ae0dea4396801eadc780f4a29f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99035" name=""/>
                          <pic:cNvPicPr>
                            <a:picLocks noChangeAspect="1"/>
                          </pic:cNvPicPr>
                        </pic:nvPicPr>
                        <pic:blipFill>
                          <a:blip r:embed="rId36"/>
                          <a:stretch>
                            <a:fillRect/>
                          </a:stretch>
                        </pic:blipFill>
                        <pic:spPr>
                          <a:xfrm>
                            <a:off x="0" y="0"/>
                            <a:ext cx="4574540" cy="3598103"/>
                          </a:xfrm>
                          <a:prstGeom prst="rect">
                            <a:avLst/>
                          </a:prstGeom>
                          <a:ln w="9525">
                            <a:solidFill>
                              <a:srgbClr val="000000"/>
                            </a:solidFill>
                          </a:ln>
                        </pic:spPr>
                      </pic:pic>
                    </a:graphicData>
                  </a:graphic>
                </wp:inline>
              </w:drawing>
            </w:r>
          </w:p>
        </w:tc>
      </w:tr>
    </w:tbl>
    <w:p w14:paraId="2740E69D" w14:textId="77777777" w:rsidR="00AB0401" w:rsidRPr="00C8603F" w:rsidRDefault="00AB0401" w:rsidP="00AB0401">
      <w:pPr>
        <w:pStyle w:val="ScrollListBullet1"/>
        <w:rPr>
          <w:rFonts w:cs="Times New Roman"/>
        </w:rPr>
      </w:pPr>
      <w:r w:rsidRPr="00C8603F">
        <w:rPr>
          <w:rFonts w:cs="Times New Roman"/>
        </w:rPr>
        <w:t xml:space="preserve">Нажмите кнопку </w:t>
      </w:r>
      <w:proofErr w:type="gramStart"/>
      <w:r w:rsidRPr="00C8603F">
        <w:rPr>
          <w:rFonts w:cs="Times New Roman"/>
          <w:b/>
        </w:rPr>
        <w:t>Создать</w:t>
      </w:r>
      <w:proofErr w:type="gramEnd"/>
      <w:r w:rsidRPr="00C8603F">
        <w:rPr>
          <w:rFonts w:cs="Times New Roman"/>
          <w:b/>
        </w:rPr>
        <w:t xml:space="preserve"> расписание</w:t>
      </w:r>
      <w:r w:rsidRPr="00C8603F">
        <w:rPr>
          <w:rFonts w:cs="Times New Roman"/>
        </w:rPr>
        <w:t>. Отобразится форма "Создание расписания".</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30851A49" w14:textId="77777777" w:rsidTr="00515563">
        <w:tc>
          <w:tcPr>
            <w:tcW w:w="8519" w:type="dxa"/>
            <w:tcBorders>
              <w:top w:val="nil"/>
              <w:left w:val="nil"/>
              <w:bottom w:val="nil"/>
              <w:right w:val="nil"/>
            </w:tcBorders>
            <w:shd w:val="solid" w:color="FFFFFF" w:fill="FFFFFF"/>
          </w:tcPr>
          <w:p w14:paraId="7FDBDB9D"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3E9C5CB0" wp14:editId="0F9CAE66">
                  <wp:extent cx="4574540" cy="3767268"/>
                  <wp:effectExtent l="0" t="0" r="0" b="0"/>
                  <wp:docPr id="100087" name="Рисунок 100087" descr="_scroll_external/attachments/2017-09-08_163306-879219248e362090a16ba1111119dad7e71c55a9737691f92a1ab526947a6d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60834" name=""/>
                          <pic:cNvPicPr>
                            <a:picLocks noChangeAspect="1"/>
                          </pic:cNvPicPr>
                        </pic:nvPicPr>
                        <pic:blipFill>
                          <a:blip r:embed="rId37"/>
                          <a:stretch>
                            <a:fillRect/>
                          </a:stretch>
                        </pic:blipFill>
                        <pic:spPr>
                          <a:xfrm>
                            <a:off x="0" y="0"/>
                            <a:ext cx="4574540" cy="3767268"/>
                          </a:xfrm>
                          <a:prstGeom prst="rect">
                            <a:avLst/>
                          </a:prstGeom>
                          <a:ln w="9525">
                            <a:solidFill>
                              <a:srgbClr val="000000"/>
                            </a:solidFill>
                          </a:ln>
                        </pic:spPr>
                      </pic:pic>
                    </a:graphicData>
                  </a:graphic>
                </wp:inline>
              </w:drawing>
            </w:r>
          </w:p>
        </w:tc>
      </w:tr>
    </w:tbl>
    <w:p w14:paraId="7D4E2CEB" w14:textId="77777777" w:rsidR="00AB0401" w:rsidRPr="00C8603F" w:rsidRDefault="00AB0401" w:rsidP="00AB0401">
      <w:pPr>
        <w:pStyle w:val="ScrollListBullet1"/>
        <w:rPr>
          <w:rFonts w:cs="Times New Roman"/>
        </w:rPr>
      </w:pPr>
      <w:r w:rsidRPr="00C8603F">
        <w:rPr>
          <w:rFonts w:cs="Times New Roman"/>
        </w:rPr>
        <w:t>Заполните поля формы:</w:t>
      </w:r>
    </w:p>
    <w:p w14:paraId="3B1E41BC" w14:textId="77777777" w:rsidR="00AB0401" w:rsidRPr="00C8603F" w:rsidRDefault="00AB0401" w:rsidP="00A95515">
      <w:pPr>
        <w:pStyle w:val="ScrollListBullet2"/>
        <w:numPr>
          <w:ilvl w:val="0"/>
          <w:numId w:val="86"/>
        </w:numPr>
      </w:pPr>
      <w:r w:rsidRPr="00C8603F">
        <w:t>Для работы с записью в обычном режиме, укажите тип бирки "Обычная";</w:t>
      </w:r>
    </w:p>
    <w:p w14:paraId="12CCA7A2" w14:textId="77777777" w:rsidR="00AB0401" w:rsidRPr="00C8603F" w:rsidRDefault="00AB0401" w:rsidP="00A95515">
      <w:pPr>
        <w:pStyle w:val="ScrollListBullet2"/>
        <w:numPr>
          <w:ilvl w:val="0"/>
          <w:numId w:val="86"/>
        </w:numPr>
      </w:pPr>
      <w:r w:rsidRPr="00C8603F">
        <w:lastRenderedPageBreak/>
        <w:t>Для создания расписания с возможностью приема по "живой очереди" для типа бирки указывается значение "Живая очередь";</w:t>
      </w:r>
    </w:p>
    <w:p w14:paraId="5047BFA0" w14:textId="77777777" w:rsidR="00AB0401" w:rsidRPr="00C8603F" w:rsidRDefault="00AB0401" w:rsidP="00A95515">
      <w:pPr>
        <w:pStyle w:val="ScrollListBullet2"/>
        <w:numPr>
          <w:ilvl w:val="0"/>
          <w:numId w:val="86"/>
        </w:numPr>
      </w:pPr>
      <w:r w:rsidRPr="00C8603F">
        <w:t>Для создания расписания для работы в смешанном режиме добавьте обычные бирки и бирки с типом "Живая очередь".</w:t>
      </w:r>
    </w:p>
    <w:p w14:paraId="6B8F4BCB" w14:textId="77777777" w:rsidR="00AB0401" w:rsidRPr="00C8603F" w:rsidRDefault="00AB0401" w:rsidP="00AB0401">
      <w:pPr>
        <w:pStyle w:val="ScrollListBullet1"/>
        <w:rPr>
          <w:rFonts w:cs="Times New Roman"/>
        </w:rPr>
      </w:pPr>
      <w:r w:rsidRPr="00C8603F">
        <w:rPr>
          <w:rFonts w:cs="Times New Roman"/>
        </w:rPr>
        <w:t xml:space="preserve">Нажмите кнопку </w:t>
      </w:r>
      <w:proofErr w:type="gramStart"/>
      <w:r w:rsidRPr="00C8603F">
        <w:rPr>
          <w:rFonts w:cs="Times New Roman"/>
        </w:rPr>
        <w:t>Создать</w:t>
      </w:r>
      <w:proofErr w:type="gramEnd"/>
      <w:r w:rsidRPr="00C8603F">
        <w:rPr>
          <w:rFonts w:cs="Times New Roman"/>
        </w:rPr>
        <w:t xml:space="preserve"> расписание.</w:t>
      </w:r>
    </w:p>
    <w:p w14:paraId="735B8F72" w14:textId="77777777" w:rsidR="00AB0401" w:rsidRPr="00C8603F" w:rsidRDefault="00AB0401" w:rsidP="00AB0401">
      <w:pPr>
        <w:pStyle w:val="4"/>
      </w:pPr>
      <w:bookmarkStart w:id="196" w:name="_Toc256000062"/>
      <w:bookmarkStart w:id="197" w:name="scroll-bookmark-67"/>
      <w:r w:rsidRPr="00C8603F">
        <w:t>Запись в расписании</w:t>
      </w:r>
      <w:bookmarkEnd w:id="196"/>
      <w:bookmarkEnd w:id="197"/>
    </w:p>
    <w:p w14:paraId="1A9B0D6A" w14:textId="0989FE09" w:rsidR="00AB0401" w:rsidRPr="00C8603F" w:rsidRDefault="00AB0401" w:rsidP="008D4EFA">
      <w:r w:rsidRPr="00C8603F">
        <w:t xml:space="preserve">Возможность записи на текущий день, на следующий день и так далее определяется в параметрах системы. Подробнее см. </w:t>
      </w:r>
      <w:hyperlink r:id="rId71" w:anchor="id-Параметрысистемы-НастройкиЗаписьпациентов" w:history="1">
        <w:r w:rsidRPr="00C8603F">
          <w:rPr>
            <w:rStyle w:val="a3"/>
          </w:rPr>
          <w:t>Параметры системы</w:t>
        </w:r>
      </w:hyperlink>
      <w:r w:rsidRPr="00C8603F">
        <w:t>.</w:t>
      </w:r>
    </w:p>
    <w:p w14:paraId="495E5EDE" w14:textId="77777777" w:rsidR="00AB0401" w:rsidRPr="00C8603F" w:rsidRDefault="00AB0401" w:rsidP="008D4EFA">
      <w:r w:rsidRPr="00C8603F">
        <w:t>Если на очереди включена настройка "Запись на текущий день", то настройки запрета записи на сегодня и на завтра из параметров системы не учитываются.</w:t>
      </w:r>
    </w:p>
    <w:p w14:paraId="446A4FCD" w14:textId="0DE36050" w:rsidR="00AB0401" w:rsidRPr="00C8603F" w:rsidRDefault="00AB0401" w:rsidP="008D4EFA">
      <w:r w:rsidRPr="00C8603F">
        <w:t xml:space="preserve">Если на форме </w:t>
      </w:r>
      <w:hyperlink r:id="rId72" w:anchor="id-Параметрысистемы-Настройки:Записьпациентов" w:history="1">
        <w:r w:rsidRPr="00C8603F">
          <w:rPr>
            <w:rStyle w:val="a3"/>
          </w:rPr>
          <w:t>Параметры системы</w:t>
        </w:r>
      </w:hyperlink>
      <w:r w:rsidRPr="00C8603F">
        <w:t xml:space="preserve"> установлен флаг </w:t>
      </w:r>
      <w:r w:rsidRPr="00C8603F">
        <w:rPr>
          <w:b/>
        </w:rPr>
        <w:t>Запретить действия с бирками на прошедшее время (включая текущий день)</w:t>
      </w:r>
      <w:r w:rsidRPr="00C8603F">
        <w:t>, то для бирок время и дата которых меньше текущей даты и времени, недоступны функции:</w:t>
      </w:r>
    </w:p>
    <w:p w14:paraId="3D844D8E" w14:textId="77777777" w:rsidR="00AB0401" w:rsidRPr="00C8603F" w:rsidRDefault="00AB0401" w:rsidP="00A95515">
      <w:pPr>
        <w:pStyle w:val="ScrollListBullet"/>
        <w:numPr>
          <w:ilvl w:val="0"/>
          <w:numId w:val="87"/>
        </w:numPr>
        <w:rPr>
          <w:rFonts w:cs="Times New Roman"/>
        </w:rPr>
      </w:pPr>
      <w:r w:rsidRPr="00C8603F">
        <w:rPr>
          <w:rFonts w:cs="Times New Roman"/>
        </w:rPr>
        <w:t>Освободить бирку;</w:t>
      </w:r>
    </w:p>
    <w:p w14:paraId="17A01183" w14:textId="77777777" w:rsidR="00AB0401" w:rsidRPr="00C8603F" w:rsidRDefault="00AB0401" w:rsidP="00A95515">
      <w:pPr>
        <w:pStyle w:val="ScrollListBullet"/>
        <w:numPr>
          <w:ilvl w:val="0"/>
          <w:numId w:val="87"/>
        </w:numPr>
        <w:rPr>
          <w:rFonts w:cs="Times New Roman"/>
        </w:rPr>
      </w:pPr>
      <w:r w:rsidRPr="00C8603F">
        <w:rPr>
          <w:rFonts w:cs="Times New Roman"/>
        </w:rPr>
        <w:t>Удалить бирку;</w:t>
      </w:r>
    </w:p>
    <w:p w14:paraId="72CC88A8" w14:textId="77777777" w:rsidR="00AB0401" w:rsidRPr="00C8603F" w:rsidRDefault="00AB0401" w:rsidP="00A95515">
      <w:pPr>
        <w:pStyle w:val="ScrollListBullet"/>
        <w:numPr>
          <w:ilvl w:val="0"/>
          <w:numId w:val="87"/>
        </w:numPr>
        <w:rPr>
          <w:rFonts w:cs="Times New Roman"/>
        </w:rPr>
      </w:pPr>
      <w:r w:rsidRPr="00C8603F">
        <w:rPr>
          <w:rFonts w:cs="Times New Roman"/>
        </w:rPr>
        <w:t>Очистить день.</w:t>
      </w:r>
    </w:p>
    <w:p w14:paraId="2BA38C78" w14:textId="77777777" w:rsidR="00AB0401" w:rsidRPr="00C8603F" w:rsidRDefault="00AB0401" w:rsidP="00AB0401">
      <w:pPr>
        <w:pStyle w:val="3"/>
      </w:pPr>
      <w:bookmarkStart w:id="198" w:name="_Toc256000063"/>
      <w:bookmarkStart w:id="199" w:name="scroll-bookmark-68"/>
      <w:bookmarkStart w:id="200" w:name="_Toc57304787"/>
      <w:r w:rsidRPr="00C8603F">
        <w:t>Работа с бирками с типом "Групповой прием"</w:t>
      </w:r>
      <w:bookmarkEnd w:id="198"/>
      <w:bookmarkEnd w:id="199"/>
      <w:bookmarkEnd w:id="200"/>
    </w:p>
    <w:p w14:paraId="3C509FC0" w14:textId="7DCA6719" w:rsidR="00AB0401" w:rsidRPr="00C8603F" w:rsidRDefault="00AB0401" w:rsidP="008D4EFA">
      <w:r w:rsidRPr="00C8603F">
        <w:t>Описание работы с бирками "Групповой прием" см. Бирки с типом "Групповой прием".</w:t>
      </w:r>
    </w:p>
    <w:p w14:paraId="7C0D5F83" w14:textId="77777777" w:rsidR="00AB0401" w:rsidRPr="00C8603F" w:rsidRDefault="00AB0401" w:rsidP="00C8603F">
      <w:bookmarkStart w:id="201" w:name="_Toc256000064"/>
      <w:bookmarkStart w:id="202" w:name="scroll-bookmark-69"/>
      <w:bookmarkStart w:id="203" w:name="_Toc57304788"/>
      <w:r w:rsidRPr="00C8603F">
        <w:t>См. также</w:t>
      </w:r>
      <w:bookmarkEnd w:id="201"/>
      <w:bookmarkEnd w:id="202"/>
      <w:bookmarkEnd w:id="203"/>
    </w:p>
    <w:p w14:paraId="281631D5" w14:textId="77BF215D" w:rsidR="00AB0401" w:rsidRPr="00C8603F" w:rsidRDefault="00AB0401" w:rsidP="00A95515">
      <w:pPr>
        <w:pStyle w:val="ScrollListBullet"/>
        <w:numPr>
          <w:ilvl w:val="0"/>
          <w:numId w:val="88"/>
        </w:numPr>
        <w:rPr>
          <w:rFonts w:cs="Times New Roman"/>
        </w:rPr>
      </w:pPr>
      <w:r w:rsidRPr="00C8603F">
        <w:rPr>
          <w:rFonts w:cs="Times New Roman"/>
        </w:rPr>
        <w:t>Заполнение расписания;</w:t>
      </w:r>
    </w:p>
    <w:p w14:paraId="76827AFD" w14:textId="66F283A6" w:rsidR="00AB0401" w:rsidRPr="00C8603F" w:rsidRDefault="000802D6" w:rsidP="00A95515">
      <w:pPr>
        <w:pStyle w:val="ScrollListBullet"/>
        <w:numPr>
          <w:ilvl w:val="0"/>
          <w:numId w:val="88"/>
        </w:numPr>
        <w:rPr>
          <w:rFonts w:cs="Times New Roman"/>
        </w:rPr>
      </w:pPr>
      <w:hyperlink r:id="rId73" w:history="1">
        <w:r w:rsidR="00AB0401" w:rsidRPr="00C8603F">
          <w:rPr>
            <w:rStyle w:val="a3"/>
            <w:rFonts w:cs="Times New Roman"/>
          </w:rPr>
          <w:t>Работа со списком;</w:t>
        </w:r>
      </w:hyperlink>
    </w:p>
    <w:p w14:paraId="06B5281C" w14:textId="32341F9F" w:rsidR="00AB0401" w:rsidRPr="00C8603F" w:rsidRDefault="00AB0401" w:rsidP="00A95515">
      <w:pPr>
        <w:pStyle w:val="ScrollListBullet"/>
        <w:numPr>
          <w:ilvl w:val="0"/>
          <w:numId w:val="88"/>
        </w:numPr>
        <w:rPr>
          <w:rFonts w:cs="Times New Roman"/>
        </w:rPr>
      </w:pPr>
      <w:r w:rsidRPr="00C8603F">
        <w:rPr>
          <w:rFonts w:cs="Times New Roman"/>
        </w:rPr>
        <w:t>Человек: Поиск;</w:t>
      </w:r>
    </w:p>
    <w:p w14:paraId="6ED078BC" w14:textId="6F6A1BD2" w:rsidR="00AB0401" w:rsidRPr="00C8603F" w:rsidRDefault="00AB0401" w:rsidP="00A95515">
      <w:pPr>
        <w:pStyle w:val="ScrollListBullet"/>
        <w:numPr>
          <w:ilvl w:val="0"/>
          <w:numId w:val="88"/>
        </w:numPr>
        <w:rPr>
          <w:rFonts w:cs="Times New Roman"/>
        </w:rPr>
      </w:pPr>
      <w:r w:rsidRPr="00C8603F">
        <w:rPr>
          <w:rFonts w:cs="Times New Roman"/>
        </w:rPr>
        <w:t>Добавление дополнительной бирки;</w:t>
      </w:r>
    </w:p>
    <w:p w14:paraId="4EB4B7D6" w14:textId="0A2A34F4" w:rsidR="00AB0401" w:rsidRPr="00C8603F" w:rsidRDefault="00AB0401" w:rsidP="00A95515">
      <w:pPr>
        <w:pStyle w:val="ScrollListBullet"/>
        <w:numPr>
          <w:ilvl w:val="0"/>
          <w:numId w:val="88"/>
        </w:numPr>
        <w:rPr>
          <w:rFonts w:cs="Times New Roman"/>
        </w:rPr>
      </w:pPr>
      <w:r w:rsidRPr="00C8603F">
        <w:rPr>
          <w:rFonts w:cs="Times New Roman"/>
        </w:rPr>
        <w:t>Добавление и редактирование примечаний;</w:t>
      </w:r>
    </w:p>
    <w:p w14:paraId="05FD6A2E" w14:textId="00B1660E" w:rsidR="00AB0401" w:rsidRPr="00C8603F" w:rsidRDefault="000802D6" w:rsidP="00A95515">
      <w:pPr>
        <w:pStyle w:val="ScrollListBullet"/>
        <w:numPr>
          <w:ilvl w:val="0"/>
          <w:numId w:val="88"/>
        </w:numPr>
        <w:rPr>
          <w:rFonts w:cs="Times New Roman"/>
        </w:rPr>
      </w:pPr>
      <w:hyperlink r:id="rId74" w:history="1">
        <w:r w:rsidR="00AB0401" w:rsidRPr="00C8603F">
          <w:rPr>
            <w:rStyle w:val="a3"/>
            <w:rFonts w:cs="Times New Roman"/>
          </w:rPr>
          <w:t>Настройки;</w:t>
        </w:r>
      </w:hyperlink>
    </w:p>
    <w:p w14:paraId="65DF2D97" w14:textId="30A4C608" w:rsidR="00AB0401" w:rsidRPr="00C8603F" w:rsidRDefault="000802D6" w:rsidP="00A95515">
      <w:pPr>
        <w:pStyle w:val="ScrollListBullet"/>
        <w:numPr>
          <w:ilvl w:val="0"/>
          <w:numId w:val="88"/>
        </w:numPr>
        <w:rPr>
          <w:rFonts w:cs="Times New Roman"/>
        </w:rPr>
      </w:pPr>
      <w:hyperlink r:id="rId75" w:history="1">
        <w:r w:rsidR="00AB0401" w:rsidRPr="00C8603F">
          <w:rPr>
            <w:rStyle w:val="a3"/>
            <w:rFonts w:cs="Times New Roman"/>
          </w:rPr>
          <w:t>Электронная медицинская карта;</w:t>
        </w:r>
      </w:hyperlink>
    </w:p>
    <w:p w14:paraId="3DE4F39D" w14:textId="3CDAA9F5" w:rsidR="00AB0401" w:rsidRPr="00C8603F" w:rsidRDefault="00AB0401" w:rsidP="00A95515">
      <w:pPr>
        <w:pStyle w:val="ScrollListBullet"/>
        <w:numPr>
          <w:ilvl w:val="0"/>
          <w:numId w:val="88"/>
        </w:numPr>
        <w:rPr>
          <w:rFonts w:cs="Times New Roman"/>
        </w:rPr>
      </w:pPr>
      <w:r w:rsidRPr="00C8603F">
        <w:rPr>
          <w:rFonts w:cs="Times New Roman"/>
        </w:rPr>
        <w:t>Работа с расписанием.</w:t>
      </w:r>
    </w:p>
    <w:p w14:paraId="1362AE3F" w14:textId="77777777" w:rsidR="00AB0401" w:rsidRPr="00C8603F" w:rsidRDefault="00AB0401" w:rsidP="00AB0401">
      <w:pPr>
        <w:pStyle w:val="2"/>
      </w:pPr>
      <w:bookmarkStart w:id="204" w:name="_Toc256000065"/>
      <w:bookmarkStart w:id="205" w:name="scroll-bookmark-50"/>
      <w:bookmarkStart w:id="206" w:name="_Toc57304789"/>
      <w:r w:rsidRPr="00C8603F">
        <w:lastRenderedPageBreak/>
        <w:t>Мастер выписки направлений</w:t>
      </w:r>
      <w:bookmarkEnd w:id="204"/>
      <w:bookmarkEnd w:id="205"/>
      <w:bookmarkEnd w:id="206"/>
    </w:p>
    <w:p w14:paraId="4BC3630E" w14:textId="77777777" w:rsidR="00AB0401" w:rsidRPr="00C8603F" w:rsidRDefault="00AB0401" w:rsidP="00AB0401">
      <w:pPr>
        <w:pStyle w:val="3"/>
      </w:pPr>
      <w:bookmarkStart w:id="207" w:name="_Toc256000066"/>
      <w:bookmarkStart w:id="208" w:name="scroll-bookmark-70"/>
      <w:bookmarkStart w:id="209" w:name="_Toc57304790"/>
      <w:r w:rsidRPr="00C8603F">
        <w:t>Доступ к форме</w:t>
      </w:r>
      <w:bookmarkEnd w:id="207"/>
      <w:bookmarkEnd w:id="208"/>
      <w:bookmarkEnd w:id="209"/>
    </w:p>
    <w:p w14:paraId="21BBE475" w14:textId="77777777" w:rsidR="00AB0401" w:rsidRPr="00C8603F" w:rsidRDefault="00AB0401" w:rsidP="008D4EFA">
      <w:r w:rsidRPr="00C8603F">
        <w:t>Форма "Мастер выписки направлений" доступна:</w:t>
      </w:r>
    </w:p>
    <w:p w14:paraId="40382436" w14:textId="3C4DFB6C" w:rsidR="00AB0401" w:rsidRPr="00C8603F" w:rsidRDefault="00AB0401" w:rsidP="00A95515">
      <w:pPr>
        <w:pStyle w:val="ScrollListBullet"/>
        <w:numPr>
          <w:ilvl w:val="0"/>
          <w:numId w:val="89"/>
        </w:numPr>
        <w:rPr>
          <w:rFonts w:cs="Times New Roman"/>
        </w:rPr>
      </w:pPr>
      <w:r w:rsidRPr="00C8603F">
        <w:rPr>
          <w:rFonts w:cs="Times New Roman"/>
        </w:rPr>
        <w:t xml:space="preserve">из </w:t>
      </w:r>
      <w:hyperlink r:id="rId76" w:history="1">
        <w:r w:rsidRPr="00C8603F">
          <w:rPr>
            <w:rStyle w:val="a3"/>
            <w:rFonts w:cs="Times New Roman"/>
          </w:rPr>
          <w:t>ЭМК пациента</w:t>
        </w:r>
      </w:hyperlink>
      <w:r w:rsidRPr="00C8603F">
        <w:rPr>
          <w:rFonts w:cs="Times New Roman"/>
        </w:rPr>
        <w:t>;</w:t>
      </w:r>
    </w:p>
    <w:p w14:paraId="44D1FEF0" w14:textId="72E1650A" w:rsidR="00AB0401" w:rsidRPr="00C8603F" w:rsidRDefault="00AB0401" w:rsidP="00A95515">
      <w:pPr>
        <w:pStyle w:val="ScrollListBullet"/>
        <w:numPr>
          <w:ilvl w:val="0"/>
          <w:numId w:val="89"/>
        </w:numPr>
        <w:rPr>
          <w:rFonts w:cs="Times New Roman"/>
        </w:rPr>
      </w:pPr>
      <w:r w:rsidRPr="00C8603F">
        <w:rPr>
          <w:rFonts w:cs="Times New Roman"/>
        </w:rPr>
        <w:t xml:space="preserve">из </w:t>
      </w:r>
      <w:hyperlink r:id="rId77" w:history="1">
        <w:r w:rsidRPr="00C8603F">
          <w:rPr>
            <w:rStyle w:val="a3"/>
            <w:rFonts w:cs="Times New Roman"/>
          </w:rPr>
          <w:t>АРМ регистратора поликлиники</w:t>
        </w:r>
      </w:hyperlink>
      <w:r w:rsidRPr="00C8603F">
        <w:rPr>
          <w:rFonts w:cs="Times New Roman"/>
        </w:rPr>
        <w:t xml:space="preserve">, </w:t>
      </w:r>
      <w:hyperlink r:id="rId78" w:history="1">
        <w:r w:rsidRPr="00C8603F">
          <w:rPr>
            <w:rStyle w:val="a3"/>
            <w:rFonts w:cs="Times New Roman"/>
          </w:rPr>
          <w:t xml:space="preserve">АРМ сотрудника </w:t>
        </w:r>
        <w:proofErr w:type="spellStart"/>
        <w:r w:rsidRPr="00C8603F">
          <w:rPr>
            <w:rStyle w:val="a3"/>
            <w:rFonts w:cs="Times New Roman"/>
          </w:rPr>
          <w:t>call</w:t>
        </w:r>
        <w:proofErr w:type="spellEnd"/>
        <w:r w:rsidRPr="00C8603F">
          <w:rPr>
            <w:rStyle w:val="a3"/>
            <w:rFonts w:cs="Times New Roman"/>
          </w:rPr>
          <w:t>-центра</w:t>
        </w:r>
      </w:hyperlink>
      <w:r w:rsidRPr="00C8603F">
        <w:rPr>
          <w:rFonts w:cs="Times New Roman"/>
        </w:rPr>
        <w:t xml:space="preserve"> (Раздел "Направления и записи", кнопка "Записать").</w:t>
      </w:r>
    </w:p>
    <w:p w14:paraId="472E166D" w14:textId="77777777" w:rsidR="00AB0401" w:rsidRPr="00C8603F" w:rsidRDefault="00AB0401" w:rsidP="008D4EFA">
      <w:r w:rsidRPr="00C8603F">
        <w:t>Вызов формы из ЭМК пациента:</w:t>
      </w:r>
    </w:p>
    <w:p w14:paraId="4E1F3A40" w14:textId="77777777" w:rsidR="00AB0401" w:rsidRPr="00C8603F" w:rsidRDefault="00AB0401" w:rsidP="00AB0401">
      <w:pPr>
        <w:pStyle w:val="ScrollListBullet1"/>
        <w:rPr>
          <w:rFonts w:cs="Times New Roman"/>
        </w:rPr>
      </w:pPr>
      <w:r w:rsidRPr="00C8603F">
        <w:rPr>
          <w:rFonts w:cs="Times New Roman"/>
        </w:rPr>
        <w:t xml:space="preserve">На боковой панели нажмите кнопку </w:t>
      </w:r>
      <w:proofErr w:type="gramStart"/>
      <w:r w:rsidRPr="00C8603F">
        <w:rPr>
          <w:rFonts w:cs="Times New Roman"/>
          <w:b/>
        </w:rPr>
        <w:t>Открыть</w:t>
      </w:r>
      <w:proofErr w:type="gramEnd"/>
      <w:r w:rsidRPr="00C8603F">
        <w:rPr>
          <w:rFonts w:cs="Times New Roman"/>
          <w:b/>
        </w:rPr>
        <w:t xml:space="preserve"> часто используемое расписание</w:t>
      </w:r>
      <w:r w:rsidRPr="00C8603F">
        <w:rPr>
          <w:rFonts w:cs="Times New Roman"/>
        </w:rPr>
        <w:t>. Отобразится список часто используемых расписаний;</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7073A51D" w14:textId="77777777" w:rsidTr="00515563">
        <w:tc>
          <w:tcPr>
            <w:tcW w:w="8519" w:type="dxa"/>
            <w:tcBorders>
              <w:top w:val="nil"/>
              <w:left w:val="nil"/>
              <w:bottom w:val="nil"/>
              <w:right w:val="nil"/>
            </w:tcBorders>
            <w:shd w:val="solid" w:color="FFFFFF" w:fill="FFFFFF"/>
          </w:tcPr>
          <w:p w14:paraId="1F0A7D3F"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08DB2619" wp14:editId="5A51328B">
                  <wp:extent cx="4574540" cy="3437259"/>
                  <wp:effectExtent l="0" t="0" r="0" b="0"/>
                  <wp:docPr id="100088" name="Рисунок 100088" descr="_scroll_external/attachments/2020-04-17_110502-175eba5720f7d57cb9044e823fbe147403e1f214ef9607aff51746b3be3a6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77565" name=""/>
                          <pic:cNvPicPr>
                            <a:picLocks noChangeAspect="1"/>
                          </pic:cNvPicPr>
                        </pic:nvPicPr>
                        <pic:blipFill>
                          <a:blip r:embed="rId79"/>
                          <a:stretch>
                            <a:fillRect/>
                          </a:stretch>
                        </pic:blipFill>
                        <pic:spPr>
                          <a:xfrm>
                            <a:off x="0" y="0"/>
                            <a:ext cx="4574540" cy="3437259"/>
                          </a:xfrm>
                          <a:prstGeom prst="rect">
                            <a:avLst/>
                          </a:prstGeom>
                          <a:ln w="9525">
                            <a:solidFill>
                              <a:srgbClr val="000000"/>
                            </a:solidFill>
                          </a:ln>
                        </pic:spPr>
                      </pic:pic>
                    </a:graphicData>
                  </a:graphic>
                </wp:inline>
              </w:drawing>
            </w:r>
          </w:p>
        </w:tc>
      </w:tr>
    </w:tbl>
    <w:p w14:paraId="1F923177" w14:textId="77777777" w:rsidR="00AB0401" w:rsidRPr="00C8603F" w:rsidRDefault="00AB0401" w:rsidP="00AB0401">
      <w:pPr>
        <w:pStyle w:val="ScrollListBullet1"/>
        <w:rPr>
          <w:rFonts w:cs="Times New Roman"/>
        </w:rPr>
      </w:pPr>
      <w:r w:rsidRPr="00C8603F">
        <w:rPr>
          <w:rFonts w:cs="Times New Roman"/>
        </w:rPr>
        <w:t>Из списка часто используемых расписаний выберите нужный пункт и нажмите на него с помощью левой клавиши мыши. Отобразится форма "Мастер выписки направлений".</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221C3C7D" w14:textId="77777777" w:rsidTr="00515563">
        <w:tc>
          <w:tcPr>
            <w:tcW w:w="8519" w:type="dxa"/>
            <w:tcBorders>
              <w:top w:val="nil"/>
              <w:left w:val="nil"/>
              <w:bottom w:val="nil"/>
              <w:right w:val="nil"/>
            </w:tcBorders>
            <w:shd w:val="solid" w:color="FFFFFF" w:fill="FFFFFF"/>
          </w:tcPr>
          <w:p w14:paraId="4680534F" w14:textId="77777777" w:rsidR="00AB0401" w:rsidRPr="00C8603F" w:rsidRDefault="00AB0401" w:rsidP="00515563">
            <w:pPr>
              <w:pStyle w:val="ScrollPanelNormal"/>
              <w:spacing w:beforeAutospacing="1"/>
              <w:jc w:val="center"/>
            </w:pPr>
            <w:r w:rsidRPr="00C8603F">
              <w:rPr>
                <w:noProof/>
                <w:sz w:val="20"/>
                <w:szCs w:val="20"/>
              </w:rPr>
              <w:lastRenderedPageBreak/>
              <w:drawing>
                <wp:inline distT="0" distB="0" distL="0" distR="0" wp14:anchorId="780CF7CD" wp14:editId="248B7699">
                  <wp:extent cx="4574540" cy="3893378"/>
                  <wp:effectExtent l="0" t="0" r="0" b="0"/>
                  <wp:docPr id="100089" name="Рисунок 100089" descr="_scroll_external/attachments/2020-04-17_110521-96c19f879a464565dabc9b8283b4fdf472e3baeaf77a44a7a04d8d4ee0679d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22652" name=""/>
                          <pic:cNvPicPr>
                            <a:picLocks noChangeAspect="1"/>
                          </pic:cNvPicPr>
                        </pic:nvPicPr>
                        <pic:blipFill>
                          <a:blip r:embed="rId80"/>
                          <a:stretch>
                            <a:fillRect/>
                          </a:stretch>
                        </pic:blipFill>
                        <pic:spPr>
                          <a:xfrm>
                            <a:off x="0" y="0"/>
                            <a:ext cx="4574540" cy="3893378"/>
                          </a:xfrm>
                          <a:prstGeom prst="rect">
                            <a:avLst/>
                          </a:prstGeom>
                          <a:ln w="9525">
                            <a:solidFill>
                              <a:srgbClr val="000000"/>
                            </a:solidFill>
                          </a:ln>
                        </pic:spPr>
                      </pic:pic>
                    </a:graphicData>
                  </a:graphic>
                </wp:inline>
              </w:drawing>
            </w:r>
          </w:p>
          <w:p w14:paraId="4408D690"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1551A0A1" wp14:editId="778BFA2E">
                  <wp:extent cx="4574540" cy="4017942"/>
                  <wp:effectExtent l="0" t="0" r="0" b="0"/>
                  <wp:docPr id="100090" name="Рисунок 100090" descr="_scroll_external/attachments/2020-04-17_110553-d7f868741ec59053b7d7ea26f6eaf34e9a94dab40bb30ca57e80a71e4642a2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932" name=""/>
                          <pic:cNvPicPr>
                            <a:picLocks noChangeAspect="1"/>
                          </pic:cNvPicPr>
                        </pic:nvPicPr>
                        <pic:blipFill>
                          <a:blip r:embed="rId81"/>
                          <a:stretch>
                            <a:fillRect/>
                          </a:stretch>
                        </pic:blipFill>
                        <pic:spPr>
                          <a:xfrm>
                            <a:off x="0" y="0"/>
                            <a:ext cx="4574540" cy="4017942"/>
                          </a:xfrm>
                          <a:prstGeom prst="rect">
                            <a:avLst/>
                          </a:prstGeom>
                          <a:ln w="9525">
                            <a:solidFill>
                              <a:srgbClr val="000000"/>
                            </a:solidFill>
                          </a:ln>
                        </pic:spPr>
                      </pic:pic>
                    </a:graphicData>
                  </a:graphic>
                </wp:inline>
              </w:drawing>
            </w:r>
          </w:p>
        </w:tc>
      </w:tr>
    </w:tbl>
    <w:p w14:paraId="304949A6" w14:textId="77777777" w:rsidR="00AB0401" w:rsidRPr="00C8603F" w:rsidRDefault="00AB0401" w:rsidP="00AB0401">
      <w:pPr>
        <w:pStyle w:val="3"/>
      </w:pPr>
      <w:bookmarkStart w:id="210" w:name="_Toc256000067"/>
      <w:bookmarkStart w:id="211" w:name="scroll-bookmark-71"/>
      <w:bookmarkStart w:id="212" w:name="_Toc57304791"/>
      <w:r w:rsidRPr="00C8603F">
        <w:lastRenderedPageBreak/>
        <w:t>Краткое описание формы</w:t>
      </w:r>
      <w:bookmarkEnd w:id="210"/>
      <w:bookmarkEnd w:id="211"/>
      <w:bookmarkEnd w:id="212"/>
    </w:p>
    <w:p w14:paraId="069B2EAA" w14:textId="77777777" w:rsidR="00AB0401" w:rsidRPr="00C8603F" w:rsidRDefault="00AB0401" w:rsidP="008D4EFA">
      <w:r w:rsidRPr="00C8603F">
        <w:t xml:space="preserve">Форма </w:t>
      </w:r>
      <w:r w:rsidRPr="00C8603F">
        <w:rPr>
          <w:b/>
        </w:rPr>
        <w:t>Мастер выписки направлений</w:t>
      </w:r>
      <w:r w:rsidRPr="00C8603F">
        <w:t xml:space="preserve"> предназначена для записи пациентов на прием.</w:t>
      </w:r>
    </w:p>
    <w:p w14:paraId="0A59DC92" w14:textId="77777777" w:rsidR="00AB0401" w:rsidRPr="00C8603F" w:rsidRDefault="00AB0401" w:rsidP="008D4EFA">
      <w:r w:rsidRPr="00C8603F">
        <w:rPr>
          <w:noProof/>
        </w:rPr>
        <w:drawing>
          <wp:inline distT="0" distB="0" distL="0" distR="0" wp14:anchorId="5009B1AB" wp14:editId="1EF1C9CF">
            <wp:extent cx="6295390" cy="3032239"/>
            <wp:effectExtent l="0" t="0" r="0" b="0"/>
            <wp:docPr id="100091" name="Рисунок 100091" descr="_scroll_external/attachments/2020-04-17_110639-2cb45e6fe31e6103317afe77c7af8016a95e0ddf476d637c1172da2547113b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80085" name=""/>
                    <pic:cNvPicPr>
                      <a:picLocks noChangeAspect="1"/>
                    </pic:cNvPicPr>
                  </pic:nvPicPr>
                  <pic:blipFill>
                    <a:blip r:embed="rId82"/>
                    <a:stretch>
                      <a:fillRect/>
                    </a:stretch>
                  </pic:blipFill>
                  <pic:spPr>
                    <a:xfrm>
                      <a:off x="0" y="0"/>
                      <a:ext cx="6295390" cy="3032239"/>
                    </a:xfrm>
                    <a:prstGeom prst="rect">
                      <a:avLst/>
                    </a:prstGeom>
                    <a:ln w="9525">
                      <a:solidFill>
                        <a:srgbClr val="000000"/>
                      </a:solidFill>
                    </a:ln>
                  </pic:spPr>
                </pic:pic>
              </a:graphicData>
            </a:graphic>
          </wp:inline>
        </w:drawing>
      </w:r>
    </w:p>
    <w:p w14:paraId="346F71FB" w14:textId="77777777" w:rsidR="00AB0401" w:rsidRPr="00C8603F" w:rsidRDefault="00AB0401" w:rsidP="008D4EFA">
      <w:r w:rsidRPr="00C8603F">
        <w:t>Форма содержит:</w:t>
      </w:r>
    </w:p>
    <w:p w14:paraId="327472B7" w14:textId="77777777" w:rsidR="00AB0401" w:rsidRPr="00C8603F" w:rsidRDefault="00AB0401" w:rsidP="00A95515">
      <w:pPr>
        <w:pStyle w:val="ScrollListBullet"/>
        <w:numPr>
          <w:ilvl w:val="0"/>
          <w:numId w:val="90"/>
        </w:numPr>
        <w:rPr>
          <w:rFonts w:cs="Times New Roman"/>
        </w:rPr>
      </w:pPr>
      <w:r w:rsidRPr="00C8603F">
        <w:rPr>
          <w:rFonts w:cs="Times New Roman"/>
        </w:rPr>
        <w:t>Панель фильтров;</w:t>
      </w:r>
    </w:p>
    <w:p w14:paraId="3861A9BA" w14:textId="77777777" w:rsidR="00AB0401" w:rsidRPr="00C8603F" w:rsidRDefault="00AB0401" w:rsidP="00A95515">
      <w:pPr>
        <w:pStyle w:val="ScrollListBullet"/>
        <w:numPr>
          <w:ilvl w:val="0"/>
          <w:numId w:val="90"/>
        </w:numPr>
        <w:rPr>
          <w:rFonts w:cs="Times New Roman"/>
        </w:rPr>
      </w:pPr>
      <w:r w:rsidRPr="00C8603F">
        <w:rPr>
          <w:rFonts w:cs="Times New Roman"/>
        </w:rPr>
        <w:t>Область выбора подразделения МО;</w:t>
      </w:r>
    </w:p>
    <w:p w14:paraId="15B916D8" w14:textId="77777777" w:rsidR="00AB0401" w:rsidRPr="00C8603F" w:rsidRDefault="00AB0401" w:rsidP="00A95515">
      <w:pPr>
        <w:pStyle w:val="ScrollListBullet"/>
        <w:numPr>
          <w:ilvl w:val="0"/>
          <w:numId w:val="90"/>
        </w:numPr>
        <w:rPr>
          <w:rFonts w:cs="Times New Roman"/>
        </w:rPr>
      </w:pPr>
      <w:r w:rsidRPr="00C8603F">
        <w:rPr>
          <w:rFonts w:cs="Times New Roman"/>
        </w:rPr>
        <w:t>Рабочая область, содержащая расписание врачей/отделений/служб.</w:t>
      </w:r>
    </w:p>
    <w:p w14:paraId="78AE20E0" w14:textId="77777777" w:rsidR="00AB0401" w:rsidRPr="00C8603F" w:rsidRDefault="00AB0401" w:rsidP="00AB0401">
      <w:pPr>
        <w:pStyle w:val="4"/>
      </w:pPr>
      <w:bookmarkStart w:id="213" w:name="_Toc256000068"/>
      <w:bookmarkStart w:id="214" w:name="scroll-bookmark-72"/>
      <w:r w:rsidRPr="00C8603F">
        <w:t>Панель фильтров</w:t>
      </w:r>
      <w:bookmarkEnd w:id="213"/>
      <w:bookmarkEnd w:id="214"/>
    </w:p>
    <w:p w14:paraId="4B302B5C" w14:textId="77777777" w:rsidR="00AB0401" w:rsidRPr="00C8603F" w:rsidRDefault="00AB0401" w:rsidP="008D4EFA">
      <w:r w:rsidRPr="00C8603F">
        <w:t>Панель фильтров содержит поля:</w:t>
      </w:r>
    </w:p>
    <w:p w14:paraId="11FC372D" w14:textId="77777777" w:rsidR="00AB0401" w:rsidRPr="00C8603F" w:rsidRDefault="00AB0401" w:rsidP="00A95515">
      <w:pPr>
        <w:pStyle w:val="ScrollListBullet"/>
        <w:numPr>
          <w:ilvl w:val="0"/>
          <w:numId w:val="91"/>
        </w:numPr>
        <w:rPr>
          <w:rFonts w:cs="Times New Roman"/>
        </w:rPr>
      </w:pPr>
      <w:r w:rsidRPr="00C8603F">
        <w:rPr>
          <w:rFonts w:cs="Times New Roman"/>
          <w:b/>
        </w:rPr>
        <w:t>Профиль</w:t>
      </w:r>
      <w:r w:rsidRPr="00C8603F">
        <w:rPr>
          <w:rFonts w:cs="Times New Roman"/>
        </w:rPr>
        <w:t xml:space="preserve"> - значение выбирается из выпадающего списка профилей. Для выбора становятся доступны профили отделений выбранной в списке группы отделений. При </w:t>
      </w:r>
      <w:proofErr w:type="spellStart"/>
      <w:r w:rsidRPr="00C8603F">
        <w:rPr>
          <w:rFonts w:cs="Times New Roman"/>
        </w:rPr>
        <w:t>перевыборе</w:t>
      </w:r>
      <w:proofErr w:type="spellEnd"/>
      <w:r w:rsidRPr="00C8603F">
        <w:rPr>
          <w:rFonts w:cs="Times New Roman"/>
        </w:rPr>
        <w:t xml:space="preserve"> группы отделений в списке происходит очищение значения в поле </w:t>
      </w:r>
      <w:r w:rsidRPr="00C8603F">
        <w:rPr>
          <w:rFonts w:cs="Times New Roman"/>
          <w:b/>
        </w:rPr>
        <w:t>Профиль</w:t>
      </w:r>
      <w:r w:rsidRPr="00C8603F">
        <w:rPr>
          <w:rFonts w:cs="Times New Roman"/>
        </w:rPr>
        <w:t>.</w:t>
      </w:r>
    </w:p>
    <w:p w14:paraId="13DD6928" w14:textId="77777777" w:rsidR="00AB0401" w:rsidRPr="00C8603F" w:rsidRDefault="00AB0401" w:rsidP="00A95515">
      <w:pPr>
        <w:pStyle w:val="ScrollListBullet"/>
        <w:numPr>
          <w:ilvl w:val="0"/>
          <w:numId w:val="91"/>
        </w:numPr>
        <w:rPr>
          <w:rFonts w:cs="Times New Roman"/>
        </w:rPr>
      </w:pPr>
      <w:r w:rsidRPr="00C8603F">
        <w:rPr>
          <w:rFonts w:cs="Times New Roman"/>
          <w:b/>
        </w:rPr>
        <w:t>ФИО врача</w:t>
      </w:r>
      <w:r w:rsidRPr="00C8603F">
        <w:rPr>
          <w:rFonts w:cs="Times New Roman"/>
        </w:rPr>
        <w:t xml:space="preserve"> - поле ввода ФИО врача.</w:t>
      </w:r>
    </w:p>
    <w:p w14:paraId="3017D2AA" w14:textId="77777777" w:rsidR="00AB0401" w:rsidRPr="00C8603F" w:rsidRDefault="00AB0401" w:rsidP="00A95515">
      <w:pPr>
        <w:pStyle w:val="ScrollListBullet"/>
        <w:numPr>
          <w:ilvl w:val="0"/>
          <w:numId w:val="91"/>
        </w:numPr>
        <w:rPr>
          <w:rFonts w:cs="Times New Roman"/>
        </w:rPr>
      </w:pPr>
      <w:r w:rsidRPr="00C8603F">
        <w:rPr>
          <w:rFonts w:cs="Times New Roman"/>
          <w:b/>
        </w:rPr>
        <w:t>МО</w:t>
      </w:r>
      <w:r w:rsidRPr="00C8603F">
        <w:rPr>
          <w:rFonts w:cs="Times New Roman"/>
        </w:rPr>
        <w:t xml:space="preserve"> - поле с выпадающим списком. Доступно для редактирования. При вводе символов список фильтруется (выполняется поиск по вхождению): первый уровень сортировки - по алфавиту, второй уровень сортировки - по периоду действия МО (более актуальные в начале). Значение по умолчанию - МО пользователя. В поле </w:t>
      </w:r>
      <w:r w:rsidRPr="00C8603F">
        <w:rPr>
          <w:rFonts w:cs="Times New Roman"/>
        </w:rPr>
        <w:lastRenderedPageBreak/>
        <w:t>отображается краткое наименование МО и период действия МО. Значения для отображения в списке изменяются в зависимости от выбранного фильтра «Тип МО».</w:t>
      </w:r>
    </w:p>
    <w:p w14:paraId="1CF980E7" w14:textId="77777777" w:rsidR="00AB0401" w:rsidRPr="00C8603F" w:rsidRDefault="00AB0401" w:rsidP="00A95515">
      <w:pPr>
        <w:pStyle w:val="ScrollListBullet"/>
        <w:numPr>
          <w:ilvl w:val="0"/>
          <w:numId w:val="91"/>
        </w:numPr>
        <w:rPr>
          <w:rFonts w:cs="Times New Roman"/>
        </w:rPr>
      </w:pPr>
      <w:r w:rsidRPr="00C8603F">
        <w:rPr>
          <w:rFonts w:cs="Times New Roman"/>
          <w:b/>
        </w:rPr>
        <w:t>Служба</w:t>
      </w:r>
      <w:r w:rsidRPr="00C8603F">
        <w:rPr>
          <w:rFonts w:cs="Times New Roman"/>
        </w:rPr>
        <w:t xml:space="preserve"> - отображается только при создании направлений с типом «На исследование», «В консультационный кабинет», «В процедурный кабинет».</w:t>
      </w:r>
    </w:p>
    <w:p w14:paraId="2AD2D9CA" w14:textId="77777777" w:rsidR="00AB0401" w:rsidRPr="00C8603F" w:rsidRDefault="00AB0401" w:rsidP="00A95515">
      <w:pPr>
        <w:pStyle w:val="ScrollListBullet"/>
        <w:numPr>
          <w:ilvl w:val="0"/>
          <w:numId w:val="91"/>
        </w:numPr>
        <w:rPr>
          <w:rFonts w:cs="Times New Roman"/>
        </w:rPr>
      </w:pPr>
      <w:r w:rsidRPr="00C8603F">
        <w:rPr>
          <w:rFonts w:cs="Times New Roman"/>
          <w:b/>
        </w:rPr>
        <w:t>Тип МО</w:t>
      </w:r>
      <w:r w:rsidRPr="00C8603F">
        <w:rPr>
          <w:rFonts w:cs="Times New Roman"/>
        </w:rPr>
        <w:t xml:space="preserve"> - значение выбирается из выпадающего списка: </w:t>
      </w:r>
      <w:r w:rsidRPr="00C8603F">
        <w:rPr>
          <w:rFonts w:cs="Times New Roman"/>
          <w:b/>
        </w:rPr>
        <w:t>Взрослые МО</w:t>
      </w:r>
      <w:r w:rsidRPr="00C8603F">
        <w:rPr>
          <w:rFonts w:cs="Times New Roman"/>
        </w:rPr>
        <w:t xml:space="preserve">, </w:t>
      </w:r>
      <w:r w:rsidRPr="00C8603F">
        <w:rPr>
          <w:rFonts w:cs="Times New Roman"/>
          <w:b/>
        </w:rPr>
        <w:t>Детские МО</w:t>
      </w:r>
      <w:r w:rsidRPr="00C8603F">
        <w:rPr>
          <w:rFonts w:cs="Times New Roman"/>
        </w:rPr>
        <w:t xml:space="preserve">, </w:t>
      </w:r>
      <w:r w:rsidRPr="00C8603F">
        <w:rPr>
          <w:rFonts w:cs="Times New Roman"/>
          <w:b/>
        </w:rPr>
        <w:t>МО смешанного типа</w:t>
      </w:r>
      <w:r w:rsidRPr="00C8603F">
        <w:rPr>
          <w:rFonts w:cs="Times New Roman"/>
        </w:rPr>
        <w:t>.</w:t>
      </w:r>
    </w:p>
    <w:p w14:paraId="75F9D2E0" w14:textId="77777777" w:rsidR="00AB0401" w:rsidRPr="00C8603F" w:rsidRDefault="00AB0401" w:rsidP="00A95515">
      <w:pPr>
        <w:pStyle w:val="ScrollListBullet"/>
        <w:numPr>
          <w:ilvl w:val="0"/>
          <w:numId w:val="91"/>
        </w:numPr>
        <w:rPr>
          <w:rFonts w:cs="Times New Roman"/>
        </w:rPr>
      </w:pPr>
      <w:r w:rsidRPr="00C8603F">
        <w:rPr>
          <w:rFonts w:cs="Times New Roman"/>
          <w:b/>
        </w:rPr>
        <w:t>Тип подразделения</w:t>
      </w:r>
      <w:r w:rsidRPr="00C8603F">
        <w:rPr>
          <w:rFonts w:cs="Times New Roman"/>
        </w:rPr>
        <w:t xml:space="preserve"> - значение выбирается из выпадающего списка.</w:t>
      </w:r>
    </w:p>
    <w:p w14:paraId="0C1BD9EF" w14:textId="77777777" w:rsidR="00AB0401" w:rsidRPr="00C8603F" w:rsidRDefault="00AB0401" w:rsidP="00A95515">
      <w:pPr>
        <w:pStyle w:val="ScrollListBullet"/>
        <w:numPr>
          <w:ilvl w:val="0"/>
          <w:numId w:val="91"/>
        </w:numPr>
        <w:rPr>
          <w:rFonts w:cs="Times New Roman"/>
        </w:rPr>
      </w:pPr>
      <w:r w:rsidRPr="00C8603F">
        <w:rPr>
          <w:rFonts w:cs="Times New Roman"/>
          <w:b/>
        </w:rPr>
        <w:t>Адрес МО</w:t>
      </w:r>
      <w:r w:rsidRPr="00C8603F">
        <w:rPr>
          <w:rFonts w:cs="Times New Roman"/>
        </w:rPr>
        <w:t xml:space="preserve"> - частично или полностью вводится адрес МО. Поле ввода, доступно для редактирования, по умолчанию не заполнено. Осуществляется поиск по вхождению.</w:t>
      </w:r>
    </w:p>
    <w:p w14:paraId="2384515C" w14:textId="77777777" w:rsidR="00AB0401" w:rsidRPr="00C8603F" w:rsidRDefault="00AB0401" w:rsidP="00A95515">
      <w:pPr>
        <w:pStyle w:val="ScrollListBullet"/>
        <w:numPr>
          <w:ilvl w:val="0"/>
          <w:numId w:val="91"/>
        </w:numPr>
        <w:rPr>
          <w:rFonts w:cs="Times New Roman"/>
        </w:rPr>
      </w:pPr>
      <w:r w:rsidRPr="00C8603F">
        <w:rPr>
          <w:rFonts w:cs="Times New Roman"/>
          <w:b/>
        </w:rPr>
        <w:t>Тип прикрепления</w:t>
      </w:r>
      <w:r w:rsidRPr="00C8603F">
        <w:rPr>
          <w:rFonts w:cs="Times New Roman"/>
        </w:rPr>
        <w:t xml:space="preserve"> - для фильтрации подразделений с участками с выбранным типом. Отображается только при создании направлений с типом «На поликлинический прием», «На обследование», «На консультацию», «На восстановительное лечение».</w:t>
      </w:r>
    </w:p>
    <w:p w14:paraId="2631FE5B" w14:textId="77777777" w:rsidR="00AB0401" w:rsidRPr="00C8603F" w:rsidRDefault="00AB0401" w:rsidP="00A95515">
      <w:pPr>
        <w:pStyle w:val="ScrollListBullet"/>
        <w:numPr>
          <w:ilvl w:val="0"/>
          <w:numId w:val="91"/>
        </w:numPr>
        <w:rPr>
          <w:rFonts w:cs="Times New Roman"/>
        </w:rPr>
      </w:pPr>
      <w:r w:rsidRPr="00C8603F">
        <w:rPr>
          <w:rFonts w:cs="Times New Roman"/>
          <w:b/>
        </w:rPr>
        <w:t>Улица</w:t>
      </w:r>
      <w:r w:rsidRPr="00C8603F">
        <w:rPr>
          <w:rFonts w:cs="Times New Roman"/>
        </w:rPr>
        <w:t xml:space="preserve"> - поле обязательно для заполнения, по умолчанию пустое. Доступен поиск по части введенного названия улицы, выпадает список улиц, в названиях которых встречается введенная подстрока. Фильтруются подразделения с участками, обслуживающими указанную улицу.</w:t>
      </w:r>
    </w:p>
    <w:p w14:paraId="66F7AAEB" w14:textId="77777777" w:rsidR="00AB0401" w:rsidRPr="00C8603F" w:rsidRDefault="00AB0401" w:rsidP="00A95515">
      <w:pPr>
        <w:pStyle w:val="ScrollListBullet"/>
        <w:numPr>
          <w:ilvl w:val="0"/>
          <w:numId w:val="91"/>
        </w:numPr>
        <w:rPr>
          <w:rFonts w:cs="Times New Roman"/>
        </w:rPr>
      </w:pPr>
      <w:r w:rsidRPr="00C8603F">
        <w:rPr>
          <w:rFonts w:cs="Times New Roman"/>
          <w:b/>
        </w:rPr>
        <w:t>Дом</w:t>
      </w:r>
      <w:r w:rsidRPr="00C8603F">
        <w:rPr>
          <w:rFonts w:cs="Times New Roman"/>
        </w:rPr>
        <w:t xml:space="preserve"> - поле для ввода данных. Фильтрует подразделения с участками, обслуживающими указанную улицу. Отображается только при создании направлений с типом «На поликлинический прием», «На обследование», «На консультацию», «На восстановительное лечение».</w:t>
      </w:r>
    </w:p>
    <w:p w14:paraId="4664EC9C" w14:textId="77777777" w:rsidR="00AB0401" w:rsidRPr="00C8603F" w:rsidRDefault="00AB0401" w:rsidP="00A95515">
      <w:pPr>
        <w:pStyle w:val="ScrollListBullet"/>
        <w:numPr>
          <w:ilvl w:val="0"/>
          <w:numId w:val="91"/>
        </w:numPr>
        <w:rPr>
          <w:rFonts w:cs="Times New Roman"/>
        </w:rPr>
      </w:pPr>
      <w:r w:rsidRPr="00C8603F">
        <w:rPr>
          <w:rFonts w:cs="Times New Roman"/>
          <w:b/>
        </w:rPr>
        <w:t>Нас. пункт</w:t>
      </w:r>
      <w:r w:rsidRPr="00C8603F">
        <w:rPr>
          <w:rFonts w:cs="Times New Roman"/>
        </w:rPr>
        <w:t xml:space="preserve"> - поле ввода. Происходит фильтрация по населенному пункту, указанному в территории обслуживания МО. Для направлений "На поликлинический прием", "На обследование", "На консультацию", "На восстановительное лечение" осуществляется поиск участков по указанному населенному пункту (поле "Населенный пункт" на форме "Улица участка"). Если информации об участках по населенному пункту не выводится, поиск производится по населенному пункту, указанному в территории обслуживания МО.</w:t>
      </w:r>
    </w:p>
    <w:p w14:paraId="28D60473" w14:textId="77777777" w:rsidR="00AB0401" w:rsidRPr="00C8603F" w:rsidRDefault="00AB0401" w:rsidP="008D4EFA">
      <w:r w:rsidRPr="00C8603F">
        <w:t>Для фильтрации значений в списках:</w:t>
      </w:r>
    </w:p>
    <w:p w14:paraId="35757935" w14:textId="77777777" w:rsidR="00AB0401" w:rsidRPr="00C8603F" w:rsidRDefault="00AB0401" w:rsidP="00AB0401">
      <w:pPr>
        <w:pStyle w:val="ScrollListBullet1"/>
        <w:rPr>
          <w:rFonts w:cs="Times New Roman"/>
        </w:rPr>
      </w:pPr>
      <w:r w:rsidRPr="00C8603F">
        <w:rPr>
          <w:rFonts w:cs="Times New Roman"/>
        </w:rPr>
        <w:t>Укажите необходимые параметры на панели фильтров.</w:t>
      </w:r>
    </w:p>
    <w:p w14:paraId="76B7C064" w14:textId="77777777" w:rsidR="00AB0401" w:rsidRPr="00C8603F" w:rsidRDefault="00AB0401" w:rsidP="00AB0401">
      <w:pPr>
        <w:pStyle w:val="ScrollListBullet1"/>
        <w:rPr>
          <w:rFonts w:cs="Times New Roman"/>
        </w:rPr>
      </w:pPr>
      <w:r w:rsidRPr="00C8603F">
        <w:rPr>
          <w:rFonts w:cs="Times New Roman"/>
        </w:rPr>
        <w:t xml:space="preserve">Нажмите кнопку </w:t>
      </w:r>
      <w:r w:rsidRPr="00C8603F">
        <w:rPr>
          <w:rFonts w:cs="Times New Roman"/>
          <w:b/>
        </w:rPr>
        <w:t>Найти</w:t>
      </w:r>
      <w:r w:rsidRPr="00C8603F">
        <w:rPr>
          <w:rFonts w:cs="Times New Roman"/>
        </w:rPr>
        <w:t>.</w:t>
      </w:r>
    </w:p>
    <w:p w14:paraId="025CA9E1" w14:textId="77777777" w:rsidR="00AB0401" w:rsidRPr="00C8603F" w:rsidRDefault="00AB0401" w:rsidP="008D4EFA">
      <w:r w:rsidRPr="00C8603F">
        <w:t xml:space="preserve">Для сброса параметров фильтрации нажмите кнопку </w:t>
      </w:r>
      <w:r w:rsidRPr="00C8603F">
        <w:rPr>
          <w:b/>
        </w:rPr>
        <w:t>Сброс</w:t>
      </w:r>
      <w:r w:rsidRPr="00C8603F">
        <w:t>.</w:t>
      </w:r>
    </w:p>
    <w:tbl>
      <w:tblPr>
        <w:tblStyle w:val="ScrollInfo"/>
        <w:tblW w:w="5000" w:type="pct"/>
        <w:tblLook w:val="0180" w:firstRow="0" w:lastRow="0" w:firstColumn="1" w:lastColumn="1" w:noHBand="0" w:noVBand="0"/>
      </w:tblPr>
      <w:tblGrid>
        <w:gridCol w:w="10205"/>
      </w:tblGrid>
      <w:tr w:rsidR="00AB0401" w:rsidRPr="00C8603F" w14:paraId="40B2128D" w14:textId="77777777" w:rsidTr="00515563">
        <w:tc>
          <w:tcPr>
            <w:tcW w:w="0" w:type="auto"/>
          </w:tcPr>
          <w:p w14:paraId="37EDBF6E" w14:textId="77777777" w:rsidR="00AB0401" w:rsidRPr="00C8603F" w:rsidRDefault="00AB0401" w:rsidP="008D4EFA">
            <w:pPr>
              <w:rPr>
                <w:lang w:val="ru-RU"/>
              </w:rPr>
            </w:pPr>
            <w:r w:rsidRPr="00C8603F">
              <w:rPr>
                <w:lang w:val="ru-RU"/>
              </w:rPr>
              <w:lastRenderedPageBreak/>
              <w:t>Примечание:</w:t>
            </w:r>
          </w:p>
          <w:p w14:paraId="36D5BCA0" w14:textId="77777777" w:rsidR="00AB0401" w:rsidRPr="00C8603F" w:rsidRDefault="00AB0401" w:rsidP="008D4EFA">
            <w:pPr>
              <w:rPr>
                <w:lang w:val="ru-RU"/>
              </w:rPr>
            </w:pPr>
            <w:r w:rsidRPr="00C8603F">
              <w:rPr>
                <w:lang w:val="ru-RU"/>
              </w:rPr>
              <w:t xml:space="preserve">Поля "МО" и "Профиль" раздела "Куда направлен" Журнала направлений и записей доступны для изменения в случае, если он открыт через кнопку Журнал направлений из АРМ администратора </w:t>
            </w:r>
            <w:r w:rsidRPr="00C8603F">
              <w:t>call</w:t>
            </w:r>
            <w:r w:rsidRPr="00C8603F">
              <w:rPr>
                <w:lang w:val="ru-RU"/>
              </w:rPr>
              <w:t>-центра.</w:t>
            </w:r>
          </w:p>
        </w:tc>
      </w:tr>
    </w:tbl>
    <w:p w14:paraId="3455F661" w14:textId="77777777" w:rsidR="00AB0401" w:rsidRPr="00C8603F" w:rsidRDefault="00AB0401" w:rsidP="00AB0401">
      <w:pPr>
        <w:pStyle w:val="4"/>
      </w:pPr>
      <w:bookmarkStart w:id="215" w:name="_Toc256000069"/>
      <w:bookmarkStart w:id="216" w:name="scroll-bookmark-73"/>
      <w:r w:rsidRPr="00C8603F">
        <w:t>Область выбора подразделения МО</w:t>
      </w:r>
      <w:bookmarkEnd w:id="215"/>
      <w:bookmarkEnd w:id="216"/>
    </w:p>
    <w:p w14:paraId="60D9BF21" w14:textId="77777777" w:rsidR="00AB0401" w:rsidRPr="00C8603F" w:rsidRDefault="00AB0401" w:rsidP="008D4EFA">
      <w:r w:rsidRPr="00C8603F">
        <w:t>Область выбора подразделения МО отображается только при создании направлений с типом «На поликлинический прием», «На госпитализацию плановую», «На обследование», «На консультацию», «На восстановительное лечение», «На госпитализацию экстренную», «На осмотр с целью госпитализации».</w:t>
      </w:r>
    </w:p>
    <w:p w14:paraId="1C86314D" w14:textId="77777777" w:rsidR="00AB0401" w:rsidRPr="00C8603F" w:rsidRDefault="00AB0401" w:rsidP="008D4EFA">
      <w:r w:rsidRPr="00C8603F">
        <w:t>Область выбора подразделения МО представлена в виде таблицы и содержит столбцы:</w:t>
      </w:r>
    </w:p>
    <w:p w14:paraId="631E286B" w14:textId="77777777" w:rsidR="00AB0401" w:rsidRPr="00C8603F" w:rsidRDefault="00AB0401" w:rsidP="00A95515">
      <w:pPr>
        <w:pStyle w:val="ScrollListBullet"/>
        <w:numPr>
          <w:ilvl w:val="0"/>
          <w:numId w:val="92"/>
        </w:numPr>
        <w:rPr>
          <w:rFonts w:cs="Times New Roman"/>
        </w:rPr>
      </w:pPr>
      <w:r w:rsidRPr="00C8603F">
        <w:rPr>
          <w:rFonts w:cs="Times New Roman"/>
        </w:rPr>
        <w:t>МО;</w:t>
      </w:r>
    </w:p>
    <w:p w14:paraId="17017BB9" w14:textId="77777777" w:rsidR="00AB0401" w:rsidRPr="00C8603F" w:rsidRDefault="00AB0401" w:rsidP="00A95515">
      <w:pPr>
        <w:pStyle w:val="ScrollListBullet"/>
        <w:numPr>
          <w:ilvl w:val="0"/>
          <w:numId w:val="92"/>
        </w:numPr>
        <w:rPr>
          <w:rFonts w:cs="Times New Roman"/>
        </w:rPr>
      </w:pPr>
      <w:r w:rsidRPr="00C8603F">
        <w:rPr>
          <w:rFonts w:cs="Times New Roman"/>
        </w:rPr>
        <w:t>Подразделение;</w:t>
      </w:r>
    </w:p>
    <w:p w14:paraId="2EF41C6F" w14:textId="77777777" w:rsidR="00AB0401" w:rsidRPr="00C8603F" w:rsidRDefault="00AB0401" w:rsidP="00A95515">
      <w:pPr>
        <w:pStyle w:val="ScrollListBullet"/>
        <w:numPr>
          <w:ilvl w:val="0"/>
          <w:numId w:val="92"/>
        </w:numPr>
        <w:rPr>
          <w:rFonts w:cs="Times New Roman"/>
        </w:rPr>
      </w:pPr>
      <w:r w:rsidRPr="00C8603F">
        <w:rPr>
          <w:rFonts w:cs="Times New Roman"/>
        </w:rPr>
        <w:t>Адрес;</w:t>
      </w:r>
    </w:p>
    <w:p w14:paraId="65F398F3" w14:textId="77777777" w:rsidR="00AB0401" w:rsidRPr="00C8603F" w:rsidRDefault="00AB0401" w:rsidP="00A95515">
      <w:pPr>
        <w:pStyle w:val="ScrollListBullet"/>
        <w:numPr>
          <w:ilvl w:val="0"/>
          <w:numId w:val="92"/>
        </w:numPr>
        <w:rPr>
          <w:rFonts w:cs="Times New Roman"/>
        </w:rPr>
      </w:pPr>
      <w:r w:rsidRPr="00C8603F">
        <w:rPr>
          <w:rFonts w:cs="Times New Roman"/>
        </w:rPr>
        <w:t>Телефоны.</w:t>
      </w:r>
    </w:p>
    <w:p w14:paraId="4D3F9F2F" w14:textId="77777777" w:rsidR="00AB0401" w:rsidRPr="00C8603F" w:rsidRDefault="00AB0401" w:rsidP="008D4EFA">
      <w:r w:rsidRPr="00C8603F">
        <w:t xml:space="preserve">При открытии формы через </w:t>
      </w:r>
      <w:r w:rsidRPr="00C8603F">
        <w:rPr>
          <w:b/>
        </w:rPr>
        <w:t>АРМ регистратора</w:t>
      </w:r>
      <w:r w:rsidRPr="00C8603F">
        <w:t xml:space="preserve"> на этапе отображения подразделений МО фокус автоматически встает на верхнюю запись в списке подразделений МО, при этом в нижней рабочей области формы срезу же доступны для выбора врачи/отделения данного подразделения. При открытии формы через </w:t>
      </w:r>
      <w:r w:rsidRPr="00C8603F">
        <w:rPr>
          <w:b/>
        </w:rPr>
        <w:t xml:space="preserve">АРМ </w:t>
      </w:r>
      <w:proofErr w:type="spellStart"/>
      <w:r w:rsidRPr="00C8603F">
        <w:rPr>
          <w:b/>
        </w:rPr>
        <w:t>call</w:t>
      </w:r>
      <w:proofErr w:type="spellEnd"/>
      <w:r w:rsidRPr="00C8603F">
        <w:rPr>
          <w:b/>
        </w:rPr>
        <w:t>-центра</w:t>
      </w:r>
      <w:r w:rsidRPr="00C8603F">
        <w:t xml:space="preserve"> для отображения врачей/отделений необходимо сначала выбрать подразделение (отсутствует автоматический выбор подразделения).</w:t>
      </w:r>
    </w:p>
    <w:p w14:paraId="1CCAA00C" w14:textId="77777777" w:rsidR="00AB0401" w:rsidRPr="00C8603F" w:rsidRDefault="00AB0401" w:rsidP="008D4EFA">
      <w:r w:rsidRPr="00C8603F">
        <w:t xml:space="preserve">Над списком подразделений расположена кнопка </w:t>
      </w:r>
      <w:r w:rsidRPr="00C8603F">
        <w:rPr>
          <w:b/>
        </w:rPr>
        <w:t>Направление в другую МО</w:t>
      </w:r>
      <w:r w:rsidRPr="00C8603F">
        <w:t>. Кнопка предназначена для выписки направления в МО, которая не работает в Системе. Для выбора доступны МО из справочника МО региона, у которых установлен флаг "Не работает в данной Системе". Кнопка отображается при выписке электронных направлений любого типа.</w:t>
      </w:r>
    </w:p>
    <w:p w14:paraId="246ABB43" w14:textId="77777777" w:rsidR="00AB0401" w:rsidRPr="00C8603F" w:rsidRDefault="00AB0401" w:rsidP="008D4EFA">
      <w:r w:rsidRPr="00C8603F">
        <w:t>Для АРМ пользователей тестовых МО (т.е. МО, для которой установлен флаг "Тестовая МО" на форме "Паспорт МО") в области выбора подразделений отображаются подразделения только тестовых МО. В АРМ пользователей рабочих МО подразделения тестовых МО не отображаются, выписка направлений в них невозможна.</w:t>
      </w:r>
    </w:p>
    <w:p w14:paraId="2D9EB715" w14:textId="77777777" w:rsidR="00AB0401" w:rsidRPr="00C8603F" w:rsidRDefault="00AB0401" w:rsidP="00AB0401">
      <w:pPr>
        <w:pStyle w:val="4"/>
      </w:pPr>
      <w:bookmarkStart w:id="217" w:name="_Toc256000070"/>
      <w:bookmarkStart w:id="218" w:name="scroll-bookmark-74"/>
      <w:r w:rsidRPr="00C8603F">
        <w:lastRenderedPageBreak/>
        <w:t>Рабочая область</w:t>
      </w:r>
      <w:bookmarkEnd w:id="217"/>
      <w:bookmarkEnd w:id="218"/>
    </w:p>
    <w:p w14:paraId="3CE26DE1" w14:textId="77777777" w:rsidR="00AB0401" w:rsidRPr="00C8603F" w:rsidRDefault="00AB0401" w:rsidP="008D4EFA">
      <w:r w:rsidRPr="00C8603F">
        <w:t>Рабочая область формы содержит расписание приема врачей/отделений/служб.</w:t>
      </w:r>
    </w:p>
    <w:p w14:paraId="559E34FE" w14:textId="77777777" w:rsidR="00AB0401" w:rsidRPr="00C8603F" w:rsidRDefault="00AB0401" w:rsidP="008D4EFA">
      <w:r w:rsidRPr="00C8603F">
        <w:t>Рабочая область содержит таблицу со списком врачей/отделений/служб МО, относящихся к выбранному подразделению МО, сгруппированных по профилям и представленных в двухуровневой структуре:</w:t>
      </w:r>
    </w:p>
    <w:p w14:paraId="3163CF76" w14:textId="77777777" w:rsidR="00AB0401" w:rsidRPr="00C8603F" w:rsidRDefault="00AB0401" w:rsidP="008D4EFA">
      <w:r w:rsidRPr="00C8603F">
        <w:rPr>
          <w:noProof/>
        </w:rPr>
        <w:drawing>
          <wp:inline distT="0" distB="0" distL="0" distR="0" wp14:anchorId="3CD7D820" wp14:editId="3F8B19DE">
            <wp:extent cx="6295390" cy="3035169"/>
            <wp:effectExtent l="0" t="0" r="0" b="0"/>
            <wp:docPr id="100092" name="Рисунок 100092" descr="_scroll_external/attachments/2020-04-17_110716-9c1d3cf444b2dbea215ad57ee9d310c54c4c19763df4d03244527f05a0a206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91765" name=""/>
                    <pic:cNvPicPr>
                      <a:picLocks noChangeAspect="1"/>
                    </pic:cNvPicPr>
                  </pic:nvPicPr>
                  <pic:blipFill>
                    <a:blip r:embed="rId83"/>
                    <a:stretch>
                      <a:fillRect/>
                    </a:stretch>
                  </pic:blipFill>
                  <pic:spPr>
                    <a:xfrm>
                      <a:off x="0" y="0"/>
                      <a:ext cx="6295390" cy="3035169"/>
                    </a:xfrm>
                    <a:prstGeom prst="rect">
                      <a:avLst/>
                    </a:prstGeom>
                    <a:ln w="9525">
                      <a:solidFill>
                        <a:srgbClr val="000000"/>
                      </a:solidFill>
                    </a:ln>
                  </pic:spPr>
                </pic:pic>
              </a:graphicData>
            </a:graphic>
          </wp:inline>
        </w:drawing>
      </w:r>
    </w:p>
    <w:p w14:paraId="5D1ABDE1" w14:textId="77777777" w:rsidR="00AB0401" w:rsidRPr="00C8603F" w:rsidRDefault="00AB0401" w:rsidP="008D4EFA">
      <w:r w:rsidRPr="00C8603F">
        <w:rPr>
          <w:b/>
        </w:rPr>
        <w:t>1 уровень - уровень профилей</w:t>
      </w:r>
      <w:r w:rsidRPr="00C8603F">
        <w:t xml:space="preserve">. На этом уровне отображается название профиля и ссылка </w:t>
      </w:r>
      <w:proofErr w:type="gramStart"/>
      <w:r w:rsidRPr="00C8603F">
        <w:rPr>
          <w:b/>
        </w:rPr>
        <w:t>Показать</w:t>
      </w:r>
      <w:proofErr w:type="gramEnd"/>
      <w:r w:rsidRPr="00C8603F">
        <w:rPr>
          <w:b/>
        </w:rPr>
        <w:t xml:space="preserve"> очередь</w:t>
      </w:r>
      <w:r w:rsidRPr="00C8603F">
        <w:t>, при нажатии которой происходит расчет количества направлений в очереди.</w:t>
      </w:r>
    </w:p>
    <w:p w14:paraId="65F33CAC" w14:textId="77777777" w:rsidR="00AB0401" w:rsidRPr="00C8603F" w:rsidRDefault="00AB0401" w:rsidP="008D4EFA">
      <w:r w:rsidRPr="00C8603F">
        <w:t>При подсчете количества направлений, стоящих в очереди, учитываются следующие условия:</w:t>
      </w:r>
    </w:p>
    <w:p w14:paraId="3F6B8DD1" w14:textId="77777777" w:rsidR="00AB0401" w:rsidRPr="00C8603F" w:rsidRDefault="00AB0401" w:rsidP="00A95515">
      <w:pPr>
        <w:pStyle w:val="ScrollListBullet"/>
        <w:numPr>
          <w:ilvl w:val="0"/>
          <w:numId w:val="93"/>
        </w:numPr>
        <w:rPr>
          <w:rFonts w:cs="Times New Roman"/>
        </w:rPr>
      </w:pPr>
      <w:r w:rsidRPr="00C8603F">
        <w:rPr>
          <w:rFonts w:cs="Times New Roman"/>
        </w:rPr>
        <w:t>Не подсчитываются записи без связи с направлением;</w:t>
      </w:r>
    </w:p>
    <w:p w14:paraId="1C2C6405" w14:textId="77777777" w:rsidR="00AB0401" w:rsidRPr="00C8603F" w:rsidRDefault="00AB0401" w:rsidP="00A95515">
      <w:pPr>
        <w:pStyle w:val="ScrollListBullet"/>
        <w:numPr>
          <w:ilvl w:val="0"/>
          <w:numId w:val="93"/>
        </w:numPr>
        <w:rPr>
          <w:rFonts w:cs="Times New Roman"/>
        </w:rPr>
      </w:pPr>
      <w:r w:rsidRPr="00C8603F">
        <w:rPr>
          <w:rFonts w:cs="Times New Roman"/>
        </w:rPr>
        <w:t>Подсчитываются записи только со связью с направлением, имеющим статус "Поставлено в очередь";</w:t>
      </w:r>
    </w:p>
    <w:p w14:paraId="6E05C62A" w14:textId="77777777" w:rsidR="00AB0401" w:rsidRPr="00C8603F" w:rsidRDefault="00AB0401" w:rsidP="00A95515">
      <w:pPr>
        <w:pStyle w:val="ScrollListBullet"/>
        <w:numPr>
          <w:ilvl w:val="0"/>
          <w:numId w:val="93"/>
        </w:numPr>
        <w:rPr>
          <w:rFonts w:cs="Times New Roman"/>
        </w:rPr>
      </w:pPr>
      <w:r w:rsidRPr="00C8603F">
        <w:rPr>
          <w:rFonts w:cs="Times New Roman"/>
        </w:rPr>
        <w:t xml:space="preserve">Не подсчитываются записи со связью с направлением, имеющим тип "Направление на </w:t>
      </w:r>
      <w:proofErr w:type="spellStart"/>
      <w:r w:rsidRPr="00C8603F">
        <w:rPr>
          <w:rFonts w:cs="Times New Roman"/>
        </w:rPr>
        <w:t>патологогистологическое</w:t>
      </w:r>
      <w:proofErr w:type="spellEnd"/>
      <w:r w:rsidRPr="00C8603F">
        <w:rPr>
          <w:rFonts w:cs="Times New Roman"/>
        </w:rPr>
        <w:t xml:space="preserve"> исследование", "Направление на </w:t>
      </w:r>
      <w:proofErr w:type="spellStart"/>
      <w:r w:rsidRPr="00C8603F">
        <w:rPr>
          <w:rFonts w:cs="Times New Roman"/>
        </w:rPr>
        <w:t>патоморфогистологическое</w:t>
      </w:r>
      <w:proofErr w:type="spellEnd"/>
      <w:r w:rsidRPr="00C8603F">
        <w:rPr>
          <w:rFonts w:cs="Times New Roman"/>
        </w:rPr>
        <w:t xml:space="preserve"> исследование трупа", "На высокотехнологичную помощь", "В операционный блок".</w:t>
      </w:r>
    </w:p>
    <w:p w14:paraId="6E903BDB" w14:textId="77777777" w:rsidR="00AB0401" w:rsidRPr="00C8603F" w:rsidRDefault="00AB0401" w:rsidP="00A95515">
      <w:pPr>
        <w:pStyle w:val="ScrollListBullet"/>
        <w:numPr>
          <w:ilvl w:val="0"/>
          <w:numId w:val="93"/>
        </w:numPr>
        <w:rPr>
          <w:rFonts w:cs="Times New Roman"/>
        </w:rPr>
      </w:pPr>
      <w:r w:rsidRPr="00C8603F">
        <w:rPr>
          <w:rFonts w:cs="Times New Roman"/>
        </w:rPr>
        <w:t>Подсчитывается количество пациентов в очереди на выбранный профиль.</w:t>
      </w:r>
    </w:p>
    <w:p w14:paraId="2E55317A" w14:textId="4BEE194F" w:rsidR="00AB0401" w:rsidRPr="00C8603F" w:rsidRDefault="00AB0401" w:rsidP="008D4EFA">
      <w:r w:rsidRPr="00C8603F">
        <w:t xml:space="preserve">В случае если в числе направлений есть направления, которые находятся в очереди более дней, указанных в параметрах Системы (см. </w:t>
      </w:r>
      <w:hyperlink r:id="rId84" w:anchor="id-Параметрысистемы-Записьпациентов" w:history="1">
        <w:r w:rsidRPr="00C8603F">
          <w:rPr>
            <w:rStyle w:val="a3"/>
          </w:rPr>
          <w:t>Запись пациентов</w:t>
        </w:r>
      </w:hyperlink>
      <w:r w:rsidRPr="00C8603F">
        <w:t>), то рядом с количеством направлений в очереди отобразится предупреждение.</w:t>
      </w:r>
    </w:p>
    <w:p w14:paraId="1557E4F9" w14:textId="77777777" w:rsidR="00AB0401" w:rsidRPr="00C8603F" w:rsidRDefault="00AB0401" w:rsidP="008D4EFA">
      <w:r w:rsidRPr="00C8603F">
        <w:rPr>
          <w:b/>
        </w:rPr>
        <w:lastRenderedPageBreak/>
        <w:t>2 уровень - уровень врачей/отделений/служб</w:t>
      </w:r>
      <w:r w:rsidRPr="00C8603F">
        <w:t>. Набор столбцов таблицы зависит от того, куда выписывается направление (в поликлинику, стационар или службу).</w:t>
      </w:r>
    </w:p>
    <w:p w14:paraId="67F7DB27" w14:textId="77777777" w:rsidR="00AB0401" w:rsidRPr="00C8603F" w:rsidRDefault="00AB0401" w:rsidP="008D4EFA">
      <w:r w:rsidRPr="00C8603F">
        <w:t xml:space="preserve">Таблица при выписке направления в </w:t>
      </w:r>
      <w:r w:rsidRPr="00C8603F">
        <w:rPr>
          <w:b/>
        </w:rPr>
        <w:t>поликлинику</w:t>
      </w:r>
      <w:r w:rsidRPr="00C8603F">
        <w:t xml:space="preserve"> (т.е. при выборе поликлинического подразделения в области выбора подразделения МО) содержит список врачей МО, относящихся к выбранному подразделению:</w:t>
      </w:r>
    </w:p>
    <w:p w14:paraId="2A9F57F0" w14:textId="77777777" w:rsidR="00AB0401" w:rsidRPr="00C8603F" w:rsidRDefault="00AB0401" w:rsidP="00A95515">
      <w:pPr>
        <w:pStyle w:val="ScrollListBullet"/>
        <w:numPr>
          <w:ilvl w:val="0"/>
          <w:numId w:val="94"/>
        </w:numPr>
        <w:rPr>
          <w:rFonts w:cs="Times New Roman"/>
        </w:rPr>
      </w:pPr>
      <w:r w:rsidRPr="00C8603F">
        <w:rPr>
          <w:rFonts w:cs="Times New Roman"/>
        </w:rPr>
        <w:t>Врач;</w:t>
      </w:r>
    </w:p>
    <w:p w14:paraId="3DFD53D3" w14:textId="77777777" w:rsidR="00AB0401" w:rsidRPr="00C8603F" w:rsidRDefault="00AB0401" w:rsidP="00A95515">
      <w:pPr>
        <w:pStyle w:val="ScrollListBullet"/>
        <w:numPr>
          <w:ilvl w:val="0"/>
          <w:numId w:val="94"/>
        </w:numPr>
        <w:rPr>
          <w:rFonts w:cs="Times New Roman"/>
        </w:rPr>
      </w:pPr>
      <w:r w:rsidRPr="00C8603F">
        <w:rPr>
          <w:rFonts w:cs="Times New Roman"/>
          <w:b/>
        </w:rPr>
        <w:t>Участки</w:t>
      </w:r>
      <w:r w:rsidRPr="00C8603F">
        <w:rPr>
          <w:rFonts w:cs="Times New Roman"/>
        </w:rPr>
        <w:t xml:space="preserve"> - отображаются участки, которые обслуживает данный специалист.</w:t>
      </w:r>
    </w:p>
    <w:p w14:paraId="3A85A3FD" w14:textId="77777777" w:rsidR="00AB0401" w:rsidRPr="00C8603F" w:rsidRDefault="00AB0401" w:rsidP="00A95515">
      <w:pPr>
        <w:pStyle w:val="ScrollListBullet"/>
        <w:numPr>
          <w:ilvl w:val="0"/>
          <w:numId w:val="94"/>
        </w:numPr>
        <w:rPr>
          <w:rFonts w:cs="Times New Roman"/>
        </w:rPr>
      </w:pPr>
      <w:r w:rsidRPr="00C8603F">
        <w:rPr>
          <w:rFonts w:cs="Times New Roman"/>
        </w:rPr>
        <w:t>Возрастная группа;</w:t>
      </w:r>
    </w:p>
    <w:p w14:paraId="33F0EEB0" w14:textId="77777777" w:rsidR="00AB0401" w:rsidRPr="00C8603F" w:rsidRDefault="00AB0401" w:rsidP="00A95515">
      <w:pPr>
        <w:pStyle w:val="ScrollListBullet"/>
        <w:numPr>
          <w:ilvl w:val="0"/>
          <w:numId w:val="94"/>
        </w:numPr>
        <w:rPr>
          <w:rFonts w:cs="Times New Roman"/>
        </w:rPr>
      </w:pPr>
      <w:r w:rsidRPr="00C8603F">
        <w:rPr>
          <w:rFonts w:cs="Times New Roman"/>
          <w:b/>
        </w:rPr>
        <w:t>Отделение</w:t>
      </w:r>
      <w:r w:rsidRPr="00C8603F">
        <w:rPr>
          <w:rFonts w:cs="Times New Roman"/>
        </w:rPr>
        <w:t xml:space="preserve">. Рядом с названием отделения расположена ссылка </w:t>
      </w:r>
      <w:proofErr w:type="gramStart"/>
      <w:r w:rsidRPr="00C8603F">
        <w:rPr>
          <w:rFonts w:cs="Times New Roman"/>
          <w:b/>
        </w:rPr>
        <w:t>Записать</w:t>
      </w:r>
      <w:proofErr w:type="gramEnd"/>
      <w:r w:rsidRPr="00C8603F">
        <w:rPr>
          <w:rFonts w:cs="Times New Roman"/>
        </w:rPr>
        <w:t>, при нажатии которой открывается форма расписания врача. Двойной щелчок по записи с врачом также открывает форму расписания врача.</w:t>
      </w:r>
    </w:p>
    <w:p w14:paraId="3D019E3E" w14:textId="084DBC1A" w:rsidR="00AB0401" w:rsidRPr="00C8603F" w:rsidRDefault="00AB0401" w:rsidP="00A95515">
      <w:pPr>
        <w:pStyle w:val="ScrollListBullet"/>
        <w:numPr>
          <w:ilvl w:val="0"/>
          <w:numId w:val="94"/>
        </w:numPr>
        <w:rPr>
          <w:rFonts w:cs="Times New Roman"/>
        </w:rPr>
      </w:pPr>
      <w:r w:rsidRPr="00C8603F">
        <w:rPr>
          <w:rFonts w:cs="Times New Roman"/>
          <w:b/>
        </w:rPr>
        <w:t>Даты приема</w:t>
      </w:r>
      <w:r w:rsidRPr="00C8603F">
        <w:rPr>
          <w:rFonts w:cs="Times New Roman"/>
        </w:rPr>
        <w:t xml:space="preserve"> - отображаются даты приема из расписания врача. Верхнее значение диапазона дат для записи в стационар ограничивается значением, указанном в соответствующем поле в параметрах Системы (см. </w:t>
      </w:r>
      <w:hyperlink r:id="rId85" w:anchor="id-Параметрысистемы-НастройкиЗаписьпациентов" w:history="1">
        <w:r w:rsidRPr="00C8603F">
          <w:rPr>
            <w:rStyle w:val="a3"/>
            <w:rFonts w:cs="Times New Roman"/>
          </w:rPr>
          <w:t>Запись пациентов</w:t>
        </w:r>
      </w:hyperlink>
      <w:r w:rsidRPr="00C8603F">
        <w:rPr>
          <w:rFonts w:cs="Times New Roman"/>
        </w:rPr>
        <w:t>).</w:t>
      </w:r>
    </w:p>
    <w:p w14:paraId="0220953B" w14:textId="77777777" w:rsidR="00AB0401" w:rsidRPr="00C8603F" w:rsidRDefault="00AB0401" w:rsidP="008D4EFA">
      <w:r w:rsidRPr="00C8603F">
        <w:t xml:space="preserve">Рабочая область при выписке направления в </w:t>
      </w:r>
      <w:r w:rsidRPr="00C8603F">
        <w:rPr>
          <w:b/>
        </w:rPr>
        <w:t>стационар</w:t>
      </w:r>
      <w:r w:rsidRPr="00C8603F">
        <w:t xml:space="preserve"> (т.е. при выборе стационарного подразделения в области выбора подразделения МО) содержит таблицу со списком отделений МО, относящихся к выбранному подразделению:</w:t>
      </w:r>
    </w:p>
    <w:p w14:paraId="3709B0B5" w14:textId="77777777" w:rsidR="00AB0401" w:rsidRPr="00C8603F" w:rsidRDefault="00AB0401" w:rsidP="00A95515">
      <w:pPr>
        <w:pStyle w:val="ScrollListBullet"/>
        <w:numPr>
          <w:ilvl w:val="0"/>
          <w:numId w:val="95"/>
        </w:numPr>
        <w:rPr>
          <w:rFonts w:cs="Times New Roman"/>
        </w:rPr>
      </w:pPr>
      <w:r w:rsidRPr="00C8603F">
        <w:rPr>
          <w:rFonts w:cs="Times New Roman"/>
          <w:b/>
        </w:rPr>
        <w:t>Отделение</w:t>
      </w:r>
      <w:r w:rsidRPr="00C8603F">
        <w:rPr>
          <w:rFonts w:cs="Times New Roman"/>
        </w:rPr>
        <w:t xml:space="preserve">. Рядом с названием отделения расположена ссылка </w:t>
      </w:r>
      <w:proofErr w:type="gramStart"/>
      <w:r w:rsidRPr="00C8603F">
        <w:rPr>
          <w:rFonts w:cs="Times New Roman"/>
          <w:b/>
        </w:rPr>
        <w:t>Записать</w:t>
      </w:r>
      <w:proofErr w:type="gramEnd"/>
      <w:r w:rsidRPr="00C8603F">
        <w:rPr>
          <w:rFonts w:cs="Times New Roman"/>
        </w:rPr>
        <w:t>, при нажатии которой открывается форма расписания врача. Двойной щелчок по строке таблицы также открывает форму расписания врача.</w:t>
      </w:r>
    </w:p>
    <w:p w14:paraId="09CCD30C" w14:textId="77777777" w:rsidR="00AB0401" w:rsidRPr="00C8603F" w:rsidRDefault="00AB0401" w:rsidP="00A95515">
      <w:pPr>
        <w:pStyle w:val="ScrollListBullet"/>
        <w:numPr>
          <w:ilvl w:val="0"/>
          <w:numId w:val="95"/>
        </w:numPr>
        <w:rPr>
          <w:rFonts w:cs="Times New Roman"/>
        </w:rPr>
      </w:pPr>
      <w:r w:rsidRPr="00C8603F">
        <w:rPr>
          <w:rFonts w:cs="Times New Roman"/>
        </w:rPr>
        <w:t>Возрастная группа;</w:t>
      </w:r>
    </w:p>
    <w:p w14:paraId="11C91BD3" w14:textId="77777777" w:rsidR="00AB0401" w:rsidRPr="00C8603F" w:rsidRDefault="00AB0401" w:rsidP="00A95515">
      <w:pPr>
        <w:pStyle w:val="ScrollListBullet"/>
        <w:numPr>
          <w:ilvl w:val="0"/>
          <w:numId w:val="95"/>
        </w:numPr>
        <w:rPr>
          <w:rFonts w:cs="Times New Roman"/>
        </w:rPr>
      </w:pPr>
      <w:r w:rsidRPr="00C8603F">
        <w:rPr>
          <w:rFonts w:cs="Times New Roman"/>
        </w:rPr>
        <w:t>Тип;</w:t>
      </w:r>
    </w:p>
    <w:p w14:paraId="6B3D246C" w14:textId="77777777" w:rsidR="00AB0401" w:rsidRPr="00C8603F" w:rsidRDefault="00AB0401" w:rsidP="00A95515">
      <w:pPr>
        <w:pStyle w:val="ScrollListBullet"/>
        <w:numPr>
          <w:ilvl w:val="0"/>
          <w:numId w:val="95"/>
        </w:numPr>
        <w:rPr>
          <w:rFonts w:cs="Times New Roman"/>
        </w:rPr>
      </w:pPr>
      <w:r w:rsidRPr="00C8603F">
        <w:rPr>
          <w:rFonts w:cs="Times New Roman"/>
        </w:rPr>
        <w:t>Даты приема.</w:t>
      </w:r>
    </w:p>
    <w:p w14:paraId="23AB3AF9" w14:textId="77777777" w:rsidR="00AB0401" w:rsidRPr="00C8603F" w:rsidRDefault="00AB0401" w:rsidP="008D4EFA">
      <w:r w:rsidRPr="00C8603F">
        <w:t xml:space="preserve">Рабочая область при выписке направления на </w:t>
      </w:r>
      <w:r w:rsidRPr="00C8603F">
        <w:rPr>
          <w:b/>
        </w:rPr>
        <w:t>службу</w:t>
      </w:r>
      <w:r w:rsidRPr="00C8603F">
        <w:t xml:space="preserve"> (т.е. при создании направления с типом «На исследование», «В консультационный кабинет», «В процедурный кабинет») содержит таблицу со списком услуг МО, сгруппированных по службам и представленных в двухуровневой структуре:</w:t>
      </w:r>
    </w:p>
    <w:p w14:paraId="7B02201F" w14:textId="77777777" w:rsidR="00AB0401" w:rsidRPr="00C8603F" w:rsidRDefault="00AB0401" w:rsidP="008D4EFA">
      <w:r w:rsidRPr="00C8603F">
        <w:rPr>
          <w:b/>
        </w:rPr>
        <w:t>1 уровень - уровень служб</w:t>
      </w:r>
      <w:r w:rsidRPr="00C8603F">
        <w:t xml:space="preserve">. На этом уровне отображается название службы и ссылка </w:t>
      </w:r>
      <w:proofErr w:type="gramStart"/>
      <w:r w:rsidRPr="00C8603F">
        <w:rPr>
          <w:b/>
        </w:rPr>
        <w:t>Показать</w:t>
      </w:r>
      <w:proofErr w:type="gramEnd"/>
      <w:r w:rsidRPr="00C8603F">
        <w:rPr>
          <w:b/>
        </w:rPr>
        <w:t xml:space="preserve"> очередь</w:t>
      </w:r>
      <w:r w:rsidRPr="00C8603F">
        <w:t>, при нажатии которой происходит расчет количества направлений в очереди.</w:t>
      </w:r>
    </w:p>
    <w:p w14:paraId="1B9731E9" w14:textId="77777777" w:rsidR="00AB0401" w:rsidRPr="00C8603F" w:rsidRDefault="00AB0401" w:rsidP="008D4EFA">
      <w:r w:rsidRPr="00C8603F">
        <w:t>В случае если в числе направлений есть направления, которые находятся в очереди более 14 дней, то рядом с количеством пациентов отображается текст: «Есть направления с периодом ожидания более 14 дней!».</w:t>
      </w:r>
    </w:p>
    <w:p w14:paraId="126279CF" w14:textId="77777777" w:rsidR="00AB0401" w:rsidRPr="00C8603F" w:rsidRDefault="00AB0401" w:rsidP="008D4EFA">
      <w:r w:rsidRPr="00C8603F">
        <w:lastRenderedPageBreak/>
        <w:t>2 уровень - уровень услуг, относящихся к службе. На этом уровне заполнены столбцы таблицы:</w:t>
      </w:r>
    </w:p>
    <w:p w14:paraId="66E7BC95" w14:textId="77777777" w:rsidR="00AB0401" w:rsidRPr="00C8603F" w:rsidRDefault="00AB0401" w:rsidP="00A95515">
      <w:pPr>
        <w:pStyle w:val="ScrollListBullet"/>
        <w:numPr>
          <w:ilvl w:val="0"/>
          <w:numId w:val="96"/>
        </w:numPr>
        <w:rPr>
          <w:rFonts w:cs="Times New Roman"/>
        </w:rPr>
      </w:pPr>
      <w:r w:rsidRPr="00C8603F">
        <w:rPr>
          <w:rFonts w:cs="Times New Roman"/>
        </w:rPr>
        <w:t>МО;</w:t>
      </w:r>
    </w:p>
    <w:p w14:paraId="633A9DC8" w14:textId="77777777" w:rsidR="00AB0401" w:rsidRPr="00C8603F" w:rsidRDefault="00AB0401" w:rsidP="00A95515">
      <w:pPr>
        <w:pStyle w:val="ScrollListBullet"/>
        <w:numPr>
          <w:ilvl w:val="0"/>
          <w:numId w:val="96"/>
        </w:numPr>
        <w:rPr>
          <w:rFonts w:cs="Times New Roman"/>
        </w:rPr>
      </w:pPr>
      <w:r w:rsidRPr="00C8603F">
        <w:rPr>
          <w:rFonts w:cs="Times New Roman"/>
          <w:b/>
        </w:rPr>
        <w:t>Служба</w:t>
      </w:r>
      <w:r w:rsidRPr="00C8603F">
        <w:rPr>
          <w:rFonts w:cs="Times New Roman"/>
        </w:rPr>
        <w:t xml:space="preserve">. Для служб с типом "Диагностика" в поле </w:t>
      </w:r>
      <w:r w:rsidRPr="00C8603F">
        <w:rPr>
          <w:rFonts w:cs="Times New Roman"/>
          <w:b/>
        </w:rPr>
        <w:t>Служба</w:t>
      </w:r>
      <w:r w:rsidRPr="00C8603F">
        <w:rPr>
          <w:rFonts w:cs="Times New Roman"/>
        </w:rPr>
        <w:t xml:space="preserve"> отображается название ресурса. В списке отображаются только действующие на текущий момент связки "Услуга" – "Ресурс". Для остальных служб в поле выводится название службы.</w:t>
      </w:r>
    </w:p>
    <w:p w14:paraId="5AC3F2F2" w14:textId="77777777" w:rsidR="00AB0401" w:rsidRPr="00C8603F" w:rsidRDefault="00AB0401" w:rsidP="00A95515">
      <w:pPr>
        <w:pStyle w:val="ScrollListBullet"/>
        <w:numPr>
          <w:ilvl w:val="0"/>
          <w:numId w:val="96"/>
        </w:numPr>
        <w:rPr>
          <w:rFonts w:cs="Times New Roman"/>
        </w:rPr>
      </w:pPr>
      <w:r w:rsidRPr="00C8603F">
        <w:rPr>
          <w:rFonts w:cs="Times New Roman"/>
          <w:b/>
        </w:rPr>
        <w:t>Услуга</w:t>
      </w:r>
      <w:r w:rsidRPr="00C8603F">
        <w:rPr>
          <w:rFonts w:cs="Times New Roman"/>
        </w:rPr>
        <w:t xml:space="preserve">. Рядом с названием услуги расположена ссылка </w:t>
      </w:r>
      <w:proofErr w:type="gramStart"/>
      <w:r w:rsidRPr="00C8603F">
        <w:rPr>
          <w:rFonts w:cs="Times New Roman"/>
          <w:b/>
        </w:rPr>
        <w:t>Записать</w:t>
      </w:r>
      <w:proofErr w:type="gramEnd"/>
      <w:r w:rsidRPr="00C8603F">
        <w:rPr>
          <w:rFonts w:cs="Times New Roman"/>
        </w:rPr>
        <w:t>, при нажатии которой открывается форма "Заказ комплексной услуги" (для направлений с типом "На исследование") или расписание услуги/службы (для направлений с типом "В консультационный кабинет", "В процедурный кабинет"). Двойное нажатие на услуге также открывает соответствующие формы.</w:t>
      </w:r>
    </w:p>
    <w:p w14:paraId="2A4C2055" w14:textId="77777777" w:rsidR="00AB0401" w:rsidRPr="00C8603F" w:rsidRDefault="00AB0401" w:rsidP="00A95515">
      <w:pPr>
        <w:pStyle w:val="ScrollListBullet"/>
        <w:numPr>
          <w:ilvl w:val="0"/>
          <w:numId w:val="96"/>
        </w:numPr>
        <w:rPr>
          <w:rFonts w:cs="Times New Roman"/>
        </w:rPr>
      </w:pPr>
      <w:r w:rsidRPr="00C8603F">
        <w:rPr>
          <w:rFonts w:cs="Times New Roman"/>
          <w:b/>
        </w:rPr>
        <w:t>Даты приема</w:t>
      </w:r>
      <w:r w:rsidRPr="00C8603F">
        <w:rPr>
          <w:rFonts w:cs="Times New Roman"/>
        </w:rPr>
        <w:t>. Для служб с типом "Диагностика" в поле "Даты приема" выводится расписание ресурса. Для остальных служб выводится расписание услуги.</w:t>
      </w:r>
    </w:p>
    <w:p w14:paraId="45811E5E" w14:textId="77777777" w:rsidR="00AB0401" w:rsidRPr="00C8603F" w:rsidRDefault="00AB0401" w:rsidP="008D4EFA">
      <w:r w:rsidRPr="00C8603F">
        <w:t>На панели инструментов рабочей области формы расположены кнопки:</w:t>
      </w:r>
    </w:p>
    <w:p w14:paraId="0576CC8D" w14:textId="77777777" w:rsidR="00AB0401" w:rsidRPr="00C8603F" w:rsidRDefault="00AB0401" w:rsidP="00A95515">
      <w:pPr>
        <w:pStyle w:val="ScrollListBullet"/>
        <w:numPr>
          <w:ilvl w:val="0"/>
          <w:numId w:val="97"/>
        </w:numPr>
        <w:rPr>
          <w:rFonts w:cs="Times New Roman"/>
        </w:rPr>
      </w:pPr>
      <w:r w:rsidRPr="00C8603F">
        <w:rPr>
          <w:rFonts w:cs="Times New Roman"/>
          <w:b/>
        </w:rPr>
        <w:t>Обновить</w:t>
      </w:r>
      <w:r w:rsidRPr="00C8603F">
        <w:rPr>
          <w:rFonts w:cs="Times New Roman"/>
        </w:rPr>
        <w:t xml:space="preserve"> - обновляет данные в таблице;</w:t>
      </w:r>
    </w:p>
    <w:p w14:paraId="3991ECE1" w14:textId="77777777" w:rsidR="00AB0401" w:rsidRPr="00C8603F" w:rsidRDefault="00AB0401" w:rsidP="00A95515">
      <w:pPr>
        <w:pStyle w:val="ScrollListBullet"/>
        <w:numPr>
          <w:ilvl w:val="0"/>
          <w:numId w:val="97"/>
        </w:numPr>
        <w:rPr>
          <w:rFonts w:cs="Times New Roman"/>
        </w:rPr>
      </w:pPr>
      <w:r w:rsidRPr="00C8603F">
        <w:rPr>
          <w:rFonts w:cs="Times New Roman"/>
          <w:b/>
        </w:rPr>
        <w:t>Печать</w:t>
      </w:r>
      <w:r w:rsidRPr="00C8603F">
        <w:rPr>
          <w:rFonts w:cs="Times New Roman"/>
        </w:rPr>
        <w:t xml:space="preserve"> - содержит подменю:</w:t>
      </w:r>
    </w:p>
    <w:p w14:paraId="2E393B4C" w14:textId="77777777" w:rsidR="00AB0401" w:rsidRPr="00C8603F" w:rsidRDefault="00AB0401" w:rsidP="00A95515">
      <w:pPr>
        <w:pStyle w:val="ScrollListBullet2"/>
        <w:numPr>
          <w:ilvl w:val="0"/>
          <w:numId w:val="98"/>
        </w:numPr>
      </w:pPr>
      <w:r w:rsidRPr="00C8603F">
        <w:rPr>
          <w:b/>
        </w:rPr>
        <w:t>Печать</w:t>
      </w:r>
      <w:r w:rsidRPr="00C8603F">
        <w:t xml:space="preserve"> - открывает информацию по направлениям выбранного врача в печатной форме.</w:t>
      </w:r>
    </w:p>
    <w:p w14:paraId="64A497FE" w14:textId="77777777" w:rsidR="00AB0401" w:rsidRPr="00C8603F" w:rsidRDefault="00AB0401" w:rsidP="00A95515">
      <w:pPr>
        <w:pStyle w:val="ScrollListBullet2"/>
        <w:numPr>
          <w:ilvl w:val="0"/>
          <w:numId w:val="98"/>
        </w:numPr>
      </w:pPr>
      <w:r w:rsidRPr="00C8603F">
        <w:rPr>
          <w:b/>
        </w:rPr>
        <w:t>Печать всего списка</w:t>
      </w:r>
      <w:r w:rsidRPr="00C8603F">
        <w:t xml:space="preserve"> - открывает информацию по направлениям всех врачей списка в печатной форме.</w:t>
      </w:r>
    </w:p>
    <w:p w14:paraId="1967CCC2" w14:textId="77777777" w:rsidR="00AB0401" w:rsidRPr="00C8603F" w:rsidRDefault="00AB0401" w:rsidP="00A95515">
      <w:pPr>
        <w:pStyle w:val="ScrollListBullet2"/>
        <w:numPr>
          <w:ilvl w:val="0"/>
          <w:numId w:val="98"/>
        </w:numPr>
      </w:pPr>
      <w:r w:rsidRPr="00C8603F">
        <w:rPr>
          <w:b/>
        </w:rPr>
        <w:t>Печать списка пациентов</w:t>
      </w:r>
      <w:r w:rsidRPr="00C8603F">
        <w:t xml:space="preserve"> - печать списка записанных пациентов. Действие доступно при выписке направлений в поликлинику, стационар, на службу. При нажатии в новой вкладке браузера отобразится печатная форма, содержащая список записанных пациентов. В целях конфиденциальности в списке указаны только первые буквы фамилии, имени и отчества пациента, дата и время записи.</w:t>
      </w:r>
    </w:p>
    <w:p w14:paraId="3E26EE04" w14:textId="77777777" w:rsidR="00AB0401" w:rsidRPr="00C8603F" w:rsidRDefault="00AB0401" w:rsidP="00A95515">
      <w:pPr>
        <w:pStyle w:val="ScrollListBullet"/>
        <w:numPr>
          <w:ilvl w:val="0"/>
          <w:numId w:val="97"/>
        </w:numPr>
        <w:rPr>
          <w:rFonts w:cs="Times New Roman"/>
        </w:rPr>
      </w:pPr>
      <w:r w:rsidRPr="00C8603F">
        <w:rPr>
          <w:rFonts w:cs="Times New Roman"/>
          <w:b/>
        </w:rPr>
        <w:t>Журнал направлений</w:t>
      </w:r>
      <w:r w:rsidRPr="00C8603F">
        <w:rPr>
          <w:rFonts w:cs="Times New Roman"/>
        </w:rPr>
        <w:t xml:space="preserve"> - открывает форму "Журнал направлений и записей". Кнопка доступна только при просмотре расписания своей МО (исключение: в АРМа </w:t>
      </w:r>
      <w:proofErr w:type="spellStart"/>
      <w:r w:rsidRPr="00C8603F">
        <w:rPr>
          <w:rFonts w:cs="Times New Roman"/>
        </w:rPr>
        <w:t>call</w:t>
      </w:r>
      <w:proofErr w:type="spellEnd"/>
      <w:r w:rsidRPr="00C8603F">
        <w:rPr>
          <w:rFonts w:cs="Times New Roman"/>
        </w:rPr>
        <w:t>-центра кнопка доступна при работе с расписанием любой МО).</w:t>
      </w:r>
    </w:p>
    <w:p w14:paraId="7685EA7D" w14:textId="77777777" w:rsidR="00AB0401" w:rsidRPr="00C8603F" w:rsidRDefault="00AB0401" w:rsidP="00AB0401">
      <w:pPr>
        <w:pStyle w:val="3"/>
      </w:pPr>
      <w:bookmarkStart w:id="219" w:name="_Toc256000071"/>
      <w:bookmarkStart w:id="220" w:name="scroll-bookmark-75"/>
      <w:bookmarkStart w:id="221" w:name="_Toc57304792"/>
      <w:r w:rsidRPr="00C8603F">
        <w:t>Работа с формой</w:t>
      </w:r>
      <w:bookmarkEnd w:id="219"/>
      <w:bookmarkEnd w:id="220"/>
      <w:bookmarkEnd w:id="221"/>
    </w:p>
    <w:p w14:paraId="0A81B1DA" w14:textId="77777777" w:rsidR="00AB0401" w:rsidRPr="00C8603F" w:rsidRDefault="00AB0401" w:rsidP="00AB0401">
      <w:pPr>
        <w:pStyle w:val="4"/>
      </w:pPr>
      <w:bookmarkStart w:id="222" w:name="_Toc256000072"/>
      <w:bookmarkStart w:id="223" w:name="scroll-bookmark-76"/>
      <w:r w:rsidRPr="00C8603F">
        <w:t>Выписка направления пациенту</w:t>
      </w:r>
      <w:bookmarkEnd w:id="222"/>
      <w:bookmarkEnd w:id="223"/>
    </w:p>
    <w:p w14:paraId="2C90B62A" w14:textId="77777777" w:rsidR="00AB0401" w:rsidRPr="00C8603F" w:rsidRDefault="00AB0401" w:rsidP="008D4EFA">
      <w:r w:rsidRPr="00C8603F">
        <w:t>Для выписки направления пациенту:</w:t>
      </w:r>
    </w:p>
    <w:p w14:paraId="46A9250D" w14:textId="77777777" w:rsidR="00AB0401" w:rsidRPr="00C8603F" w:rsidRDefault="00AB0401" w:rsidP="00AB0401">
      <w:pPr>
        <w:pStyle w:val="ScrollListBullet1"/>
        <w:rPr>
          <w:rFonts w:cs="Times New Roman"/>
        </w:rPr>
      </w:pPr>
      <w:r w:rsidRPr="00C8603F">
        <w:rPr>
          <w:rFonts w:cs="Times New Roman"/>
        </w:rPr>
        <w:lastRenderedPageBreak/>
        <w:t>Выберите пациента в списке главной формы АРМ. При необходимости можно воспользоваться фильтром для поиска пациента.</w:t>
      </w:r>
    </w:p>
    <w:p w14:paraId="61FF3B9D" w14:textId="77777777" w:rsidR="00AB0401" w:rsidRPr="00C8603F" w:rsidRDefault="00AB0401" w:rsidP="00AB0401">
      <w:pPr>
        <w:pStyle w:val="ScrollListBullet1"/>
        <w:rPr>
          <w:rFonts w:cs="Times New Roman"/>
        </w:rPr>
      </w:pPr>
      <w:r w:rsidRPr="00C8603F">
        <w:rPr>
          <w:rFonts w:cs="Times New Roman"/>
        </w:rPr>
        <w:t xml:space="preserve">Нажмите кнопку </w:t>
      </w:r>
      <w:proofErr w:type="gramStart"/>
      <w:r w:rsidRPr="00C8603F">
        <w:rPr>
          <w:rFonts w:cs="Times New Roman"/>
          <w:b/>
        </w:rPr>
        <w:t>Выписать</w:t>
      </w:r>
      <w:proofErr w:type="gramEnd"/>
      <w:r w:rsidRPr="00C8603F">
        <w:rPr>
          <w:rFonts w:cs="Times New Roman"/>
          <w:b/>
        </w:rPr>
        <w:t xml:space="preserve"> направление</w:t>
      </w:r>
      <w:r w:rsidRPr="00C8603F">
        <w:rPr>
          <w:rFonts w:cs="Times New Roman"/>
        </w:rPr>
        <w:t xml:space="preserve"> на панели инструментов. Отобразится форма выбора типа направления.</w:t>
      </w:r>
    </w:p>
    <w:p w14:paraId="179ED259" w14:textId="77777777" w:rsidR="00AB0401" w:rsidRPr="00C8603F" w:rsidRDefault="00AB0401" w:rsidP="00AB0401">
      <w:pPr>
        <w:pStyle w:val="ScrollListBullet1"/>
        <w:rPr>
          <w:rFonts w:cs="Times New Roman"/>
        </w:rPr>
      </w:pPr>
      <w:r w:rsidRPr="00C8603F">
        <w:rPr>
          <w:rFonts w:cs="Times New Roman"/>
        </w:rPr>
        <w:t>Выберите способ оплаты с помощью кнопки на панели управления:</w:t>
      </w:r>
    </w:p>
    <w:p w14:paraId="42F871C7" w14:textId="77777777" w:rsidR="00AB0401" w:rsidRPr="00C8603F" w:rsidRDefault="00AB0401" w:rsidP="00A95515">
      <w:pPr>
        <w:pStyle w:val="ScrollListBullet2"/>
        <w:numPr>
          <w:ilvl w:val="0"/>
          <w:numId w:val="99"/>
        </w:numPr>
      </w:pPr>
      <w:r w:rsidRPr="00C8603F">
        <w:t>ОМС.</w:t>
      </w:r>
    </w:p>
    <w:p w14:paraId="5031CA24" w14:textId="77777777" w:rsidR="00AB0401" w:rsidRPr="00C8603F" w:rsidRDefault="00AB0401" w:rsidP="00A95515">
      <w:pPr>
        <w:pStyle w:val="ScrollListBullet2"/>
        <w:numPr>
          <w:ilvl w:val="0"/>
          <w:numId w:val="99"/>
        </w:numPr>
      </w:pPr>
      <w:r w:rsidRPr="00C8603F">
        <w:t>Платно.</w:t>
      </w:r>
    </w:p>
    <w:tbl>
      <w:tblPr>
        <w:tblStyle w:val="ScrollPanel"/>
        <w:tblW w:w="0" w:type="auto"/>
        <w:tblInd w:w="1780" w:type="dxa"/>
        <w:tblLayout w:type="fixed"/>
        <w:tblLook w:val="0180" w:firstRow="0" w:lastRow="0" w:firstColumn="1" w:lastColumn="1" w:noHBand="0" w:noVBand="0"/>
      </w:tblPr>
      <w:tblGrid>
        <w:gridCol w:w="8134"/>
      </w:tblGrid>
      <w:tr w:rsidR="00AB0401" w:rsidRPr="00C8603F" w14:paraId="155AE7C1" w14:textId="77777777" w:rsidTr="00515563">
        <w:tc>
          <w:tcPr>
            <w:tcW w:w="8054" w:type="dxa"/>
            <w:tcBorders>
              <w:top w:val="nil"/>
              <w:left w:val="nil"/>
              <w:bottom w:val="nil"/>
              <w:right w:val="nil"/>
            </w:tcBorders>
            <w:shd w:val="solid" w:color="FFFFFF" w:fill="FFFFFF"/>
          </w:tcPr>
          <w:p w14:paraId="2124A1AB"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566C361C" wp14:editId="1064AF8F">
                  <wp:extent cx="3983990" cy="1297327"/>
                  <wp:effectExtent l="0" t="0" r="0" b="0"/>
                  <wp:docPr id="100093" name="Рисунок 100093" descr="_scroll_external/attachments/2020-04-17_110744-9b093ca8ff8a7c9946771e0533e2848fa32c9e18d26797e73a7ae4f0ac2f7f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82829" name=""/>
                          <pic:cNvPicPr>
                            <a:picLocks noChangeAspect="1"/>
                          </pic:cNvPicPr>
                        </pic:nvPicPr>
                        <pic:blipFill>
                          <a:blip r:embed="rId86"/>
                          <a:stretch>
                            <a:fillRect/>
                          </a:stretch>
                        </pic:blipFill>
                        <pic:spPr>
                          <a:xfrm>
                            <a:off x="0" y="0"/>
                            <a:ext cx="3983990" cy="1297327"/>
                          </a:xfrm>
                          <a:prstGeom prst="rect">
                            <a:avLst/>
                          </a:prstGeom>
                          <a:ln w="9525">
                            <a:solidFill>
                              <a:srgbClr val="000000"/>
                            </a:solidFill>
                          </a:ln>
                        </pic:spPr>
                      </pic:pic>
                    </a:graphicData>
                  </a:graphic>
                </wp:inline>
              </w:drawing>
            </w:r>
          </w:p>
        </w:tc>
      </w:tr>
    </w:tbl>
    <w:p w14:paraId="5B79874A" w14:textId="77777777" w:rsidR="00AB0401" w:rsidRPr="00C8603F" w:rsidRDefault="00AB0401" w:rsidP="00AB0401">
      <w:pPr>
        <w:pStyle w:val="ScrollListBullet1"/>
        <w:rPr>
          <w:rFonts w:cs="Times New Roman"/>
        </w:rPr>
      </w:pPr>
      <w:r w:rsidRPr="00C8603F">
        <w:rPr>
          <w:rFonts w:cs="Times New Roman"/>
        </w:rPr>
        <w:t>Выберите тип направления.</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6F09486A" w14:textId="77777777" w:rsidTr="00515563">
        <w:tc>
          <w:tcPr>
            <w:tcW w:w="8519" w:type="dxa"/>
            <w:tcBorders>
              <w:top w:val="nil"/>
              <w:left w:val="nil"/>
              <w:bottom w:val="nil"/>
              <w:right w:val="nil"/>
            </w:tcBorders>
            <w:shd w:val="solid" w:color="FFFFFF" w:fill="FFFFFF"/>
          </w:tcPr>
          <w:p w14:paraId="60481A37"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01AFBD32" wp14:editId="4DF9DC23">
                  <wp:extent cx="4574540" cy="4017942"/>
                  <wp:effectExtent l="0" t="0" r="0" b="0"/>
                  <wp:docPr id="100094" name="Рисунок 100094" descr="_scroll_external/attachments/2020-04-17_110553-d7f868741ec59053b7d7ea26f6eaf34e9a94dab40bb30ca57e80a71e4642a2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74607" name=""/>
                          <pic:cNvPicPr>
                            <a:picLocks noChangeAspect="1"/>
                          </pic:cNvPicPr>
                        </pic:nvPicPr>
                        <pic:blipFill>
                          <a:blip r:embed="rId81"/>
                          <a:stretch>
                            <a:fillRect/>
                          </a:stretch>
                        </pic:blipFill>
                        <pic:spPr>
                          <a:xfrm>
                            <a:off x="0" y="0"/>
                            <a:ext cx="4574540" cy="4017942"/>
                          </a:xfrm>
                          <a:prstGeom prst="rect">
                            <a:avLst/>
                          </a:prstGeom>
                          <a:ln w="9525">
                            <a:solidFill>
                              <a:srgbClr val="000000"/>
                            </a:solidFill>
                          </a:ln>
                        </pic:spPr>
                      </pic:pic>
                    </a:graphicData>
                  </a:graphic>
                </wp:inline>
              </w:drawing>
            </w:r>
          </w:p>
          <w:p w14:paraId="4922A53E" w14:textId="77777777" w:rsidR="00AB0401" w:rsidRPr="00C8603F" w:rsidRDefault="00AB0401" w:rsidP="00CF3D79">
            <w:pPr>
              <w:pStyle w:val="ScrollListBullet1"/>
              <w:rPr>
                <w:rFonts w:cs="Times New Roman"/>
              </w:rPr>
            </w:pPr>
            <w:proofErr w:type="spellStart"/>
            <w:r w:rsidRPr="00C8603F">
              <w:rPr>
                <w:rFonts w:cs="Times New Roman"/>
              </w:rPr>
              <w:t>На</w:t>
            </w:r>
            <w:proofErr w:type="spellEnd"/>
            <w:r w:rsidRPr="00C8603F">
              <w:rPr>
                <w:rFonts w:cs="Times New Roman"/>
              </w:rPr>
              <w:t xml:space="preserve"> </w:t>
            </w:r>
            <w:proofErr w:type="spellStart"/>
            <w:r w:rsidRPr="00C8603F">
              <w:rPr>
                <w:rFonts w:cs="Times New Roman"/>
              </w:rPr>
              <w:t>поликлинический</w:t>
            </w:r>
            <w:proofErr w:type="spellEnd"/>
            <w:r w:rsidRPr="00C8603F">
              <w:rPr>
                <w:rFonts w:cs="Times New Roman"/>
              </w:rPr>
              <w:t xml:space="preserve"> </w:t>
            </w:r>
            <w:proofErr w:type="spellStart"/>
            <w:r w:rsidRPr="00C8603F">
              <w:rPr>
                <w:rFonts w:cs="Times New Roman"/>
              </w:rPr>
              <w:t>прием</w:t>
            </w:r>
            <w:proofErr w:type="spellEnd"/>
            <w:r w:rsidRPr="00C8603F">
              <w:rPr>
                <w:rFonts w:cs="Times New Roman"/>
              </w:rPr>
              <w:t>.</w:t>
            </w:r>
          </w:p>
          <w:p w14:paraId="512A1FA0" w14:textId="77777777" w:rsidR="00AB0401" w:rsidRPr="00C8603F" w:rsidRDefault="00AB0401" w:rsidP="00CF3D79">
            <w:pPr>
              <w:pStyle w:val="ScrollListBullet1"/>
              <w:rPr>
                <w:rFonts w:cs="Times New Roman"/>
              </w:rPr>
            </w:pPr>
            <w:proofErr w:type="spellStart"/>
            <w:r w:rsidRPr="00C8603F">
              <w:rPr>
                <w:rFonts w:cs="Times New Roman"/>
              </w:rPr>
              <w:t>На</w:t>
            </w:r>
            <w:proofErr w:type="spellEnd"/>
            <w:r w:rsidRPr="00C8603F">
              <w:rPr>
                <w:rFonts w:cs="Times New Roman"/>
              </w:rPr>
              <w:t xml:space="preserve"> </w:t>
            </w:r>
            <w:proofErr w:type="spellStart"/>
            <w:r w:rsidRPr="00C8603F">
              <w:rPr>
                <w:rFonts w:cs="Times New Roman"/>
              </w:rPr>
              <w:t>госпитализацию</w:t>
            </w:r>
            <w:proofErr w:type="spellEnd"/>
            <w:r w:rsidRPr="00C8603F">
              <w:rPr>
                <w:rFonts w:cs="Times New Roman"/>
              </w:rPr>
              <w:t xml:space="preserve"> </w:t>
            </w:r>
            <w:proofErr w:type="spellStart"/>
            <w:r w:rsidRPr="00C8603F">
              <w:rPr>
                <w:rFonts w:cs="Times New Roman"/>
              </w:rPr>
              <w:t>плановую</w:t>
            </w:r>
            <w:proofErr w:type="spellEnd"/>
            <w:r w:rsidRPr="00C8603F">
              <w:rPr>
                <w:rFonts w:cs="Times New Roman"/>
              </w:rPr>
              <w:t>.</w:t>
            </w:r>
          </w:p>
          <w:p w14:paraId="580C30BD" w14:textId="77777777" w:rsidR="00AB0401" w:rsidRPr="00C8603F" w:rsidRDefault="00AB0401" w:rsidP="00CF3D79">
            <w:pPr>
              <w:pStyle w:val="ScrollListBullet1"/>
              <w:rPr>
                <w:rFonts w:cs="Times New Roman"/>
              </w:rPr>
            </w:pPr>
            <w:proofErr w:type="spellStart"/>
            <w:r w:rsidRPr="00C8603F">
              <w:rPr>
                <w:rFonts w:cs="Times New Roman"/>
              </w:rPr>
              <w:lastRenderedPageBreak/>
              <w:t>На</w:t>
            </w:r>
            <w:proofErr w:type="spellEnd"/>
            <w:r w:rsidRPr="00C8603F">
              <w:rPr>
                <w:rFonts w:cs="Times New Roman"/>
              </w:rPr>
              <w:t xml:space="preserve"> </w:t>
            </w:r>
            <w:proofErr w:type="spellStart"/>
            <w:r w:rsidRPr="00C8603F">
              <w:rPr>
                <w:rFonts w:cs="Times New Roman"/>
              </w:rPr>
              <w:t>обследование</w:t>
            </w:r>
            <w:proofErr w:type="spellEnd"/>
            <w:r w:rsidRPr="00C8603F">
              <w:rPr>
                <w:rFonts w:cs="Times New Roman"/>
              </w:rPr>
              <w:t>.</w:t>
            </w:r>
          </w:p>
          <w:p w14:paraId="66B6A6EA" w14:textId="77777777" w:rsidR="00AB0401" w:rsidRPr="00C8603F" w:rsidRDefault="00AB0401" w:rsidP="00CF3D79">
            <w:pPr>
              <w:pStyle w:val="ScrollListBullet1"/>
              <w:rPr>
                <w:rFonts w:cs="Times New Roman"/>
                <w:lang w:val="ru-RU"/>
              </w:rPr>
            </w:pPr>
            <w:r w:rsidRPr="00C8603F">
              <w:rPr>
                <w:rFonts w:cs="Times New Roman"/>
                <w:lang w:val="ru-RU"/>
              </w:rPr>
              <w:t>На консультацию - выписка направления на консультацию к профильному специалисту.</w:t>
            </w:r>
          </w:p>
          <w:p w14:paraId="082E3A33" w14:textId="77777777" w:rsidR="00AB0401" w:rsidRPr="00C8603F" w:rsidRDefault="00AB0401" w:rsidP="00CF3D79">
            <w:pPr>
              <w:pStyle w:val="ScrollListBullet1"/>
              <w:rPr>
                <w:rFonts w:cs="Times New Roman"/>
              </w:rPr>
            </w:pPr>
            <w:proofErr w:type="spellStart"/>
            <w:r w:rsidRPr="00C8603F">
              <w:rPr>
                <w:rFonts w:cs="Times New Roman"/>
              </w:rPr>
              <w:t>На</w:t>
            </w:r>
            <w:proofErr w:type="spellEnd"/>
            <w:r w:rsidRPr="00C8603F">
              <w:rPr>
                <w:rFonts w:cs="Times New Roman"/>
              </w:rPr>
              <w:t xml:space="preserve"> </w:t>
            </w:r>
            <w:proofErr w:type="spellStart"/>
            <w:r w:rsidRPr="00C8603F">
              <w:rPr>
                <w:rFonts w:cs="Times New Roman"/>
              </w:rPr>
              <w:t>восстановительное</w:t>
            </w:r>
            <w:proofErr w:type="spellEnd"/>
            <w:r w:rsidRPr="00C8603F">
              <w:rPr>
                <w:rFonts w:cs="Times New Roman"/>
              </w:rPr>
              <w:t xml:space="preserve"> </w:t>
            </w:r>
            <w:proofErr w:type="spellStart"/>
            <w:r w:rsidRPr="00C8603F">
              <w:rPr>
                <w:rFonts w:cs="Times New Roman"/>
              </w:rPr>
              <w:t>лечение</w:t>
            </w:r>
            <w:proofErr w:type="spellEnd"/>
            <w:r w:rsidRPr="00C8603F">
              <w:rPr>
                <w:rFonts w:cs="Times New Roman"/>
              </w:rPr>
              <w:t>.</w:t>
            </w:r>
          </w:p>
          <w:p w14:paraId="707B6C2C" w14:textId="77777777" w:rsidR="00AB0401" w:rsidRPr="00C8603F" w:rsidRDefault="00AB0401" w:rsidP="00CF3D79">
            <w:pPr>
              <w:pStyle w:val="ScrollListBullet1"/>
              <w:rPr>
                <w:rFonts w:cs="Times New Roman"/>
              </w:rPr>
            </w:pPr>
            <w:proofErr w:type="spellStart"/>
            <w:r w:rsidRPr="00C8603F">
              <w:rPr>
                <w:rFonts w:cs="Times New Roman"/>
              </w:rPr>
              <w:t>На</w:t>
            </w:r>
            <w:proofErr w:type="spellEnd"/>
            <w:r w:rsidRPr="00C8603F">
              <w:rPr>
                <w:rFonts w:cs="Times New Roman"/>
              </w:rPr>
              <w:t xml:space="preserve"> </w:t>
            </w:r>
            <w:proofErr w:type="spellStart"/>
            <w:r w:rsidRPr="00C8603F">
              <w:rPr>
                <w:rFonts w:cs="Times New Roman"/>
              </w:rPr>
              <w:t>госпитализацию</w:t>
            </w:r>
            <w:proofErr w:type="spellEnd"/>
            <w:r w:rsidRPr="00C8603F">
              <w:rPr>
                <w:rFonts w:cs="Times New Roman"/>
              </w:rPr>
              <w:t xml:space="preserve"> </w:t>
            </w:r>
            <w:proofErr w:type="spellStart"/>
            <w:r w:rsidRPr="00C8603F">
              <w:rPr>
                <w:rFonts w:cs="Times New Roman"/>
              </w:rPr>
              <w:t>экстренную</w:t>
            </w:r>
            <w:proofErr w:type="spellEnd"/>
            <w:r w:rsidRPr="00C8603F">
              <w:rPr>
                <w:rFonts w:cs="Times New Roman"/>
              </w:rPr>
              <w:t>.</w:t>
            </w:r>
          </w:p>
          <w:p w14:paraId="49F1D649" w14:textId="77777777" w:rsidR="00AB0401" w:rsidRPr="00C8603F" w:rsidRDefault="00AB0401" w:rsidP="00CF3D79">
            <w:pPr>
              <w:pStyle w:val="ScrollListBullet1"/>
              <w:rPr>
                <w:rFonts w:cs="Times New Roman"/>
                <w:lang w:val="ru-RU"/>
              </w:rPr>
            </w:pPr>
            <w:r w:rsidRPr="00C8603F">
              <w:rPr>
                <w:rFonts w:cs="Times New Roman"/>
                <w:lang w:val="ru-RU"/>
              </w:rPr>
              <w:t>На осмотр с целью госпитализации.</w:t>
            </w:r>
          </w:p>
          <w:p w14:paraId="5DB68390" w14:textId="77777777" w:rsidR="00AB0401" w:rsidRPr="00C8603F" w:rsidRDefault="00AB0401" w:rsidP="00CF3D79">
            <w:pPr>
              <w:pStyle w:val="ScrollListBullet1"/>
              <w:rPr>
                <w:rFonts w:cs="Times New Roman"/>
                <w:lang w:val="ru-RU"/>
              </w:rPr>
            </w:pPr>
            <w:r w:rsidRPr="00C8603F">
              <w:rPr>
                <w:rFonts w:cs="Times New Roman"/>
                <w:lang w:val="ru-RU"/>
              </w:rPr>
              <w:t>Направление на ВК и МСЭ.</w:t>
            </w:r>
          </w:p>
          <w:p w14:paraId="3DE20B5F" w14:textId="77777777" w:rsidR="00AB0401" w:rsidRPr="00C8603F" w:rsidRDefault="00AB0401" w:rsidP="00CF3D79">
            <w:pPr>
              <w:pStyle w:val="ScrollListBullet1"/>
              <w:rPr>
                <w:rFonts w:cs="Times New Roman"/>
              </w:rPr>
            </w:pPr>
            <w:proofErr w:type="spellStart"/>
            <w:r w:rsidRPr="00C8603F">
              <w:rPr>
                <w:rFonts w:cs="Times New Roman"/>
              </w:rPr>
              <w:t>На</w:t>
            </w:r>
            <w:proofErr w:type="spellEnd"/>
            <w:r w:rsidRPr="00C8603F">
              <w:rPr>
                <w:rFonts w:cs="Times New Roman"/>
              </w:rPr>
              <w:t xml:space="preserve"> </w:t>
            </w:r>
            <w:proofErr w:type="spellStart"/>
            <w:r w:rsidRPr="00C8603F">
              <w:rPr>
                <w:rFonts w:cs="Times New Roman"/>
              </w:rPr>
              <w:t>исследование</w:t>
            </w:r>
            <w:proofErr w:type="spellEnd"/>
            <w:r w:rsidRPr="00C8603F">
              <w:rPr>
                <w:rFonts w:cs="Times New Roman"/>
              </w:rPr>
              <w:t>.</w:t>
            </w:r>
          </w:p>
          <w:p w14:paraId="23DB101C" w14:textId="77777777" w:rsidR="00AB0401" w:rsidRPr="00C8603F" w:rsidRDefault="00AB0401" w:rsidP="00CF3D79">
            <w:pPr>
              <w:pStyle w:val="ScrollListBullet1"/>
              <w:rPr>
                <w:rFonts w:cs="Times New Roman"/>
              </w:rPr>
            </w:pPr>
            <w:r w:rsidRPr="00C8603F">
              <w:rPr>
                <w:rFonts w:cs="Times New Roman"/>
                <w:lang w:val="ru-RU"/>
              </w:rPr>
              <w:t xml:space="preserve">В консультационный кабинет - выписка направления на консультацию к профильному специалисту в службу консультативного приема, с последующим выбором слуги службы. </w:t>
            </w:r>
            <w:proofErr w:type="spellStart"/>
            <w:r w:rsidRPr="00C8603F">
              <w:rPr>
                <w:rFonts w:cs="Times New Roman"/>
              </w:rPr>
              <w:t>Записи</w:t>
            </w:r>
            <w:proofErr w:type="spellEnd"/>
            <w:r w:rsidRPr="00C8603F">
              <w:rPr>
                <w:rFonts w:cs="Times New Roman"/>
              </w:rPr>
              <w:t xml:space="preserve"> </w:t>
            </w:r>
            <w:proofErr w:type="spellStart"/>
            <w:r w:rsidRPr="00C8603F">
              <w:rPr>
                <w:rFonts w:cs="Times New Roman"/>
              </w:rPr>
              <w:t>по</w:t>
            </w:r>
            <w:proofErr w:type="spellEnd"/>
            <w:r w:rsidRPr="00C8603F">
              <w:rPr>
                <w:rFonts w:cs="Times New Roman"/>
              </w:rPr>
              <w:t xml:space="preserve"> </w:t>
            </w:r>
            <w:proofErr w:type="spellStart"/>
            <w:r w:rsidRPr="00C8603F">
              <w:rPr>
                <w:rFonts w:cs="Times New Roman"/>
              </w:rPr>
              <w:t>направлениям</w:t>
            </w:r>
            <w:proofErr w:type="spellEnd"/>
            <w:r w:rsidRPr="00C8603F">
              <w:rPr>
                <w:rFonts w:cs="Times New Roman"/>
              </w:rPr>
              <w:t xml:space="preserve"> </w:t>
            </w:r>
            <w:proofErr w:type="spellStart"/>
            <w:r w:rsidRPr="00C8603F">
              <w:rPr>
                <w:rFonts w:cs="Times New Roman"/>
              </w:rPr>
              <w:t>отобразятся</w:t>
            </w:r>
            <w:proofErr w:type="spellEnd"/>
            <w:r w:rsidRPr="00C8603F">
              <w:rPr>
                <w:rFonts w:cs="Times New Roman"/>
              </w:rPr>
              <w:t xml:space="preserve"> в списке АРМ </w:t>
            </w:r>
            <w:proofErr w:type="spellStart"/>
            <w:r w:rsidRPr="00C8603F">
              <w:rPr>
                <w:rFonts w:cs="Times New Roman"/>
              </w:rPr>
              <w:t>консультативного</w:t>
            </w:r>
            <w:proofErr w:type="spellEnd"/>
            <w:r w:rsidRPr="00C8603F">
              <w:rPr>
                <w:rFonts w:cs="Times New Roman"/>
              </w:rPr>
              <w:t xml:space="preserve"> </w:t>
            </w:r>
            <w:proofErr w:type="spellStart"/>
            <w:r w:rsidRPr="00C8603F">
              <w:rPr>
                <w:rFonts w:cs="Times New Roman"/>
              </w:rPr>
              <w:t>приема</w:t>
            </w:r>
            <w:proofErr w:type="spellEnd"/>
            <w:r w:rsidRPr="00C8603F">
              <w:rPr>
                <w:rFonts w:cs="Times New Roman"/>
              </w:rPr>
              <w:t>.</w:t>
            </w:r>
          </w:p>
          <w:p w14:paraId="2605B86C" w14:textId="77777777" w:rsidR="00AB0401" w:rsidRPr="00C8603F" w:rsidRDefault="00AB0401" w:rsidP="00CF3D79">
            <w:pPr>
              <w:pStyle w:val="ScrollListBullet1"/>
              <w:rPr>
                <w:rFonts w:cs="Times New Roman"/>
              </w:rPr>
            </w:pPr>
            <w:r w:rsidRPr="00C8603F">
              <w:rPr>
                <w:rFonts w:cs="Times New Roman"/>
              </w:rPr>
              <w:t xml:space="preserve">В </w:t>
            </w:r>
            <w:proofErr w:type="spellStart"/>
            <w:r w:rsidRPr="00C8603F">
              <w:rPr>
                <w:rFonts w:cs="Times New Roman"/>
              </w:rPr>
              <w:t>процедурный</w:t>
            </w:r>
            <w:proofErr w:type="spellEnd"/>
            <w:r w:rsidRPr="00C8603F">
              <w:rPr>
                <w:rFonts w:cs="Times New Roman"/>
              </w:rPr>
              <w:t xml:space="preserve"> </w:t>
            </w:r>
            <w:proofErr w:type="spellStart"/>
            <w:r w:rsidRPr="00C8603F">
              <w:rPr>
                <w:rFonts w:cs="Times New Roman"/>
              </w:rPr>
              <w:t>кабинет</w:t>
            </w:r>
            <w:proofErr w:type="spellEnd"/>
            <w:r w:rsidRPr="00C8603F">
              <w:rPr>
                <w:rFonts w:cs="Times New Roman"/>
              </w:rPr>
              <w:t>.</w:t>
            </w:r>
          </w:p>
          <w:tbl>
            <w:tblPr>
              <w:tblStyle w:val="ScrollInfo"/>
              <w:tblW w:w="0" w:type="auto"/>
              <w:tblLayout w:type="fixed"/>
              <w:tblLook w:val="0180" w:firstRow="0" w:lastRow="0" w:firstColumn="1" w:lastColumn="1" w:noHBand="0" w:noVBand="0"/>
            </w:tblPr>
            <w:tblGrid>
              <w:gridCol w:w="7104"/>
            </w:tblGrid>
            <w:tr w:rsidR="00AB0401" w:rsidRPr="00C8603F" w14:paraId="77366B2B" w14:textId="77777777" w:rsidTr="00515563">
              <w:tc>
                <w:tcPr>
                  <w:tcW w:w="7104" w:type="dxa"/>
                </w:tcPr>
                <w:p w14:paraId="4480CE31" w14:textId="77777777" w:rsidR="00AB0401" w:rsidRPr="00C8603F" w:rsidRDefault="00AB0401" w:rsidP="008D4EFA">
                  <w:pPr>
                    <w:pStyle w:val="ScrollListBullet"/>
                    <w:rPr>
                      <w:rFonts w:cs="Times New Roman"/>
                    </w:rPr>
                  </w:pPr>
                  <w:proofErr w:type="spellStart"/>
                  <w:r w:rsidRPr="00C8603F">
                    <w:rPr>
                      <w:rFonts w:cs="Times New Roman"/>
                    </w:rPr>
                    <w:t>Примечания</w:t>
                  </w:r>
                  <w:proofErr w:type="spellEnd"/>
                  <w:r w:rsidRPr="00C8603F">
                    <w:rPr>
                      <w:rFonts w:cs="Times New Roman"/>
                    </w:rPr>
                    <w:t>:</w:t>
                  </w:r>
                </w:p>
                <w:p w14:paraId="1C73082B" w14:textId="77777777" w:rsidR="00AB0401" w:rsidRPr="00C8603F" w:rsidRDefault="00AB0401" w:rsidP="00A95515">
                  <w:pPr>
                    <w:pStyle w:val="ScrollListBullet"/>
                    <w:numPr>
                      <w:ilvl w:val="0"/>
                      <w:numId w:val="100"/>
                    </w:numPr>
                    <w:rPr>
                      <w:rFonts w:cs="Times New Roman"/>
                      <w:lang w:val="ru-RU"/>
                    </w:rPr>
                  </w:pPr>
                  <w:r w:rsidRPr="00C8603F">
                    <w:rPr>
                      <w:rFonts w:cs="Times New Roman"/>
                      <w:lang w:val="ru-RU"/>
                    </w:rPr>
                    <w:t>При выписке направлений на ВК и МСЭ, на исследование, в консультационный кабинет, в процедурный кабинет применяется фильтр по текущей МО пользователя.</w:t>
                  </w:r>
                </w:p>
                <w:p w14:paraId="040D0F59" w14:textId="2935E11A" w:rsidR="00AB0401" w:rsidRPr="00C8603F" w:rsidRDefault="00AB0401" w:rsidP="00A95515">
                  <w:pPr>
                    <w:pStyle w:val="ScrollListBullet"/>
                    <w:numPr>
                      <w:ilvl w:val="0"/>
                      <w:numId w:val="100"/>
                    </w:numPr>
                    <w:rPr>
                      <w:rFonts w:cs="Times New Roman"/>
                      <w:lang w:val="ru-RU"/>
                    </w:rPr>
                  </w:pPr>
                  <w:r w:rsidRPr="00C8603F">
                    <w:rPr>
                      <w:rFonts w:cs="Times New Roman"/>
                      <w:lang w:val="ru-RU"/>
                    </w:rPr>
                    <w:t xml:space="preserve">При отправке направления на ВК из формы «Журнал направлений на МСЭ» выполняется </w:t>
                  </w:r>
                  <w:hyperlink r:id="rId87" w:history="1">
                    <w:r w:rsidRPr="00C8603F">
                      <w:rPr>
                        <w:rStyle w:val="a3"/>
                        <w:rFonts w:cs="Times New Roman"/>
                        <w:lang w:val="ru-RU"/>
                      </w:rPr>
                      <w:t>проверка на полноту исследований</w:t>
                    </w:r>
                  </w:hyperlink>
                  <w:r w:rsidRPr="00C8603F">
                    <w:rPr>
                      <w:rFonts w:cs="Times New Roman"/>
                      <w:lang w:val="ru-RU"/>
                    </w:rPr>
                    <w:t>.</w:t>
                  </w:r>
                </w:p>
                <w:p w14:paraId="041285E1" w14:textId="77777777" w:rsidR="00AB0401" w:rsidRPr="00C8603F" w:rsidRDefault="00AB0401" w:rsidP="00A95515">
                  <w:pPr>
                    <w:pStyle w:val="ScrollListBullet"/>
                    <w:numPr>
                      <w:ilvl w:val="0"/>
                      <w:numId w:val="100"/>
                    </w:numPr>
                    <w:rPr>
                      <w:rFonts w:cs="Times New Roman"/>
                      <w:lang w:val="ru-RU"/>
                    </w:rPr>
                  </w:pPr>
                  <w:r w:rsidRPr="00C8603F">
                    <w:rPr>
                      <w:rFonts w:cs="Times New Roman"/>
                      <w:lang w:val="ru-RU"/>
                    </w:rPr>
                    <w:t xml:space="preserve">Для пользователей АРМ оператора </w:t>
                  </w:r>
                  <w:r w:rsidRPr="00C8603F">
                    <w:rPr>
                      <w:rFonts w:cs="Times New Roman"/>
                    </w:rPr>
                    <w:t>call</w:t>
                  </w:r>
                  <w:r w:rsidRPr="00C8603F">
                    <w:rPr>
                      <w:rFonts w:cs="Times New Roman"/>
                      <w:lang w:val="ru-RU"/>
                    </w:rPr>
                    <w:t>-центра для выбора доступны типы «На поликлинический приём» и «На консультацию».</w:t>
                  </w:r>
                </w:p>
                <w:p w14:paraId="55A6B339" w14:textId="77777777" w:rsidR="00AB0401" w:rsidRPr="00C8603F" w:rsidRDefault="00AB0401" w:rsidP="00A95515">
                  <w:pPr>
                    <w:pStyle w:val="ScrollListBullet"/>
                    <w:numPr>
                      <w:ilvl w:val="0"/>
                      <w:numId w:val="100"/>
                    </w:numPr>
                    <w:rPr>
                      <w:rFonts w:cs="Times New Roman"/>
                      <w:lang w:val="ru-RU"/>
                    </w:rPr>
                  </w:pPr>
                  <w:r w:rsidRPr="00C8603F">
                    <w:rPr>
                      <w:rFonts w:cs="Times New Roman"/>
                      <w:lang w:val="ru-RU"/>
                    </w:rPr>
                    <w:t xml:space="preserve">При вызове формы «Мастер выписки направлений» из АРМ регистратора и АРМ </w:t>
                  </w:r>
                  <w:r w:rsidRPr="00C8603F">
                    <w:rPr>
                      <w:rFonts w:cs="Times New Roman"/>
                    </w:rPr>
                    <w:t>call</w:t>
                  </w:r>
                  <w:r w:rsidRPr="00C8603F">
                    <w:rPr>
                      <w:rFonts w:cs="Times New Roman"/>
                      <w:lang w:val="ru-RU"/>
                    </w:rPr>
                    <w:t>-центра через кнопку «Запись к врачу» (</w:t>
                  </w:r>
                  <w:proofErr w:type="gramStart"/>
                  <w:r w:rsidRPr="00C8603F">
                    <w:rPr>
                      <w:rFonts w:cs="Times New Roman"/>
                      <w:lang w:val="ru-RU"/>
                    </w:rPr>
                    <w:t>А</w:t>
                  </w:r>
                  <w:proofErr w:type="gramEnd"/>
                  <w:r w:rsidRPr="00C8603F">
                    <w:rPr>
                      <w:rFonts w:cs="Times New Roman"/>
                      <w:lang w:val="ru-RU"/>
                    </w:rPr>
                    <w:t xml:space="preserve"> так же при двойном щелчке по пациенту в списке) этап выбора типа направления пропускается. Автоматически выбирается тип «На </w:t>
                  </w:r>
                  <w:r w:rsidRPr="00C8603F">
                    <w:rPr>
                      <w:rFonts w:cs="Times New Roman"/>
                      <w:lang w:val="ru-RU"/>
                    </w:rPr>
                    <w:lastRenderedPageBreak/>
                    <w:t>поликлинический прием». При этом существует возможность возврата к выбору типа направления через нажатие кнопки «В начало».</w:t>
                  </w:r>
                </w:p>
              </w:tc>
            </w:tr>
          </w:tbl>
          <w:p w14:paraId="7DBA4C2D" w14:textId="77777777" w:rsidR="00AB0401" w:rsidRPr="00C8603F" w:rsidRDefault="00AB0401" w:rsidP="008D4EFA">
            <w:pPr>
              <w:pStyle w:val="ScrollListBullet"/>
              <w:rPr>
                <w:rFonts w:cs="Times New Roman"/>
                <w:lang w:val="ru-RU"/>
              </w:rPr>
            </w:pPr>
          </w:p>
        </w:tc>
      </w:tr>
    </w:tbl>
    <w:p w14:paraId="522C0444" w14:textId="77777777" w:rsidR="00AB0401" w:rsidRPr="00C8603F" w:rsidRDefault="00AB0401" w:rsidP="00AB0401">
      <w:pPr>
        <w:pStyle w:val="ScrollListBullet1"/>
        <w:rPr>
          <w:rFonts w:cs="Times New Roman"/>
        </w:rPr>
      </w:pPr>
      <w:r w:rsidRPr="00C8603F">
        <w:rPr>
          <w:rFonts w:cs="Times New Roman"/>
        </w:rPr>
        <w:lastRenderedPageBreak/>
        <w:t>Выберите подразделение.</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5E76A10B" w14:textId="77777777" w:rsidTr="00515563">
        <w:tc>
          <w:tcPr>
            <w:tcW w:w="8519" w:type="dxa"/>
            <w:tcBorders>
              <w:top w:val="nil"/>
              <w:left w:val="nil"/>
              <w:bottom w:val="nil"/>
              <w:right w:val="nil"/>
            </w:tcBorders>
            <w:shd w:val="solid" w:color="FFFFFF" w:fill="FFFFFF"/>
          </w:tcPr>
          <w:p w14:paraId="7DAC84FC"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057F14AB" wp14:editId="7748A874">
                  <wp:extent cx="4574540" cy="2786399"/>
                  <wp:effectExtent l="0" t="0" r="0" b="0"/>
                  <wp:docPr id="100095" name="Рисунок 100095" descr="_scroll_external/attachments/2013-04-01_092518-26f7bb0cd643be87115540aad53aa6a5b69e413849131ba6b91d32e2193e5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3595" name=""/>
                          <pic:cNvPicPr>
                            <a:picLocks noChangeAspect="1"/>
                          </pic:cNvPicPr>
                        </pic:nvPicPr>
                        <pic:blipFill>
                          <a:blip r:embed="rId88"/>
                          <a:stretch>
                            <a:fillRect/>
                          </a:stretch>
                        </pic:blipFill>
                        <pic:spPr>
                          <a:xfrm>
                            <a:off x="0" y="0"/>
                            <a:ext cx="4574540" cy="2786399"/>
                          </a:xfrm>
                          <a:prstGeom prst="rect">
                            <a:avLst/>
                          </a:prstGeom>
                          <a:ln w="9525">
                            <a:solidFill>
                              <a:srgbClr val="000000"/>
                            </a:solidFill>
                          </a:ln>
                        </pic:spPr>
                      </pic:pic>
                    </a:graphicData>
                  </a:graphic>
                </wp:inline>
              </w:drawing>
            </w:r>
          </w:p>
        </w:tc>
      </w:tr>
    </w:tbl>
    <w:p w14:paraId="080D199C" w14:textId="77777777" w:rsidR="00AB0401" w:rsidRPr="00C8603F" w:rsidRDefault="00AB0401" w:rsidP="00AB0401">
      <w:pPr>
        <w:pStyle w:val="ScrollListBullet1"/>
        <w:rPr>
          <w:rFonts w:cs="Times New Roman"/>
        </w:rPr>
      </w:pPr>
      <w:r w:rsidRPr="00C8603F">
        <w:rPr>
          <w:rFonts w:cs="Times New Roman"/>
        </w:rPr>
        <w:t>Выберите врача/отделение/службу.</w:t>
      </w:r>
    </w:p>
    <w:p w14:paraId="799C3DC0" w14:textId="77777777" w:rsidR="00AB0401" w:rsidRPr="00C8603F" w:rsidRDefault="00AB0401" w:rsidP="00AB0401">
      <w:pPr>
        <w:pStyle w:val="ScrollListBullet1"/>
        <w:rPr>
          <w:rFonts w:cs="Times New Roman"/>
        </w:rPr>
      </w:pPr>
      <w:r w:rsidRPr="00C8603F">
        <w:rPr>
          <w:rFonts w:cs="Times New Roman"/>
        </w:rPr>
        <w:t>Выберите время в расписании.</w:t>
      </w:r>
    </w:p>
    <w:tbl>
      <w:tblPr>
        <w:tblStyle w:val="ScrollInfo"/>
        <w:tblW w:w="0" w:type="auto"/>
        <w:tblInd w:w="1315" w:type="dxa"/>
        <w:tblLayout w:type="fixed"/>
        <w:tblLook w:val="0180" w:firstRow="0" w:lastRow="0" w:firstColumn="1" w:lastColumn="1" w:noHBand="0" w:noVBand="0"/>
      </w:tblPr>
      <w:tblGrid>
        <w:gridCol w:w="8519"/>
      </w:tblGrid>
      <w:tr w:rsidR="00AB0401" w:rsidRPr="00C8603F" w14:paraId="7666A5A0" w14:textId="77777777" w:rsidTr="00515563">
        <w:tc>
          <w:tcPr>
            <w:tcW w:w="8519" w:type="dxa"/>
          </w:tcPr>
          <w:p w14:paraId="79F9E4E9" w14:textId="77777777" w:rsidR="00AB0401" w:rsidRPr="00C8603F" w:rsidRDefault="00AB0401" w:rsidP="00AB0401">
            <w:pPr>
              <w:pStyle w:val="ScrollListBullet1"/>
              <w:rPr>
                <w:rFonts w:cs="Times New Roman"/>
              </w:rPr>
            </w:pPr>
            <w:r w:rsidRPr="00C8603F">
              <w:rPr>
                <w:rFonts w:cs="Times New Roman"/>
              </w:rPr>
              <w:lastRenderedPageBreak/>
              <w:t>Примечание:</w:t>
            </w:r>
          </w:p>
          <w:p w14:paraId="02CFA9B9" w14:textId="77777777" w:rsidR="00AB0401" w:rsidRPr="00C8603F" w:rsidRDefault="00AB0401" w:rsidP="00A95515">
            <w:pPr>
              <w:pStyle w:val="ScrollListBullet"/>
              <w:numPr>
                <w:ilvl w:val="0"/>
                <w:numId w:val="101"/>
              </w:numPr>
              <w:rPr>
                <w:rFonts w:cs="Times New Roman"/>
                <w:lang w:val="ru-RU"/>
              </w:rPr>
            </w:pPr>
            <w:r w:rsidRPr="00C8603F">
              <w:rPr>
                <w:rFonts w:cs="Times New Roman"/>
                <w:lang w:val="ru-RU"/>
              </w:rPr>
              <w:t>Если у службы не заведены услуги и ресурсы, то отображается расписание службы.</w:t>
            </w:r>
          </w:p>
          <w:p w14:paraId="73AEC10C" w14:textId="77777777" w:rsidR="00AB0401" w:rsidRPr="00C8603F" w:rsidRDefault="00AB0401" w:rsidP="00A95515">
            <w:pPr>
              <w:pStyle w:val="ScrollListBullet"/>
              <w:numPr>
                <w:ilvl w:val="0"/>
                <w:numId w:val="101"/>
              </w:numPr>
              <w:rPr>
                <w:rFonts w:cs="Times New Roman"/>
              </w:rPr>
            </w:pPr>
            <w:r w:rsidRPr="00C8603F">
              <w:rPr>
                <w:rFonts w:cs="Times New Roman"/>
                <w:lang w:val="ru-RU"/>
              </w:rPr>
              <w:t xml:space="preserve">Бирка с типом "Групповой прием" считается свободной, если число записанных на нее пациентов меньше максимального. </w:t>
            </w:r>
            <w:proofErr w:type="spellStart"/>
            <w:r w:rsidRPr="00C8603F">
              <w:rPr>
                <w:rFonts w:cs="Times New Roman"/>
              </w:rPr>
              <w:t>Максимальное</w:t>
            </w:r>
            <w:proofErr w:type="spellEnd"/>
            <w:r w:rsidRPr="00C8603F">
              <w:rPr>
                <w:rFonts w:cs="Times New Roman"/>
              </w:rPr>
              <w:t xml:space="preserve"> </w:t>
            </w:r>
            <w:proofErr w:type="spellStart"/>
            <w:r w:rsidRPr="00C8603F">
              <w:rPr>
                <w:rFonts w:cs="Times New Roman"/>
              </w:rPr>
              <w:t>число</w:t>
            </w:r>
            <w:proofErr w:type="spellEnd"/>
            <w:r w:rsidRPr="00C8603F">
              <w:rPr>
                <w:rFonts w:cs="Times New Roman"/>
              </w:rPr>
              <w:t xml:space="preserve"> </w:t>
            </w:r>
            <w:proofErr w:type="spellStart"/>
            <w:r w:rsidRPr="00C8603F">
              <w:rPr>
                <w:rFonts w:cs="Times New Roman"/>
              </w:rPr>
              <w:t>записанных</w:t>
            </w:r>
            <w:proofErr w:type="spellEnd"/>
            <w:r w:rsidRPr="00C8603F">
              <w:rPr>
                <w:rFonts w:cs="Times New Roman"/>
              </w:rPr>
              <w:t xml:space="preserve"> </w:t>
            </w:r>
            <w:proofErr w:type="spellStart"/>
            <w:r w:rsidRPr="00C8603F">
              <w:rPr>
                <w:rFonts w:cs="Times New Roman"/>
              </w:rPr>
              <w:t>устанавливается</w:t>
            </w:r>
            <w:proofErr w:type="spellEnd"/>
            <w:r w:rsidRPr="00C8603F">
              <w:rPr>
                <w:rFonts w:cs="Times New Roman"/>
              </w:rPr>
              <w:t xml:space="preserve"> </w:t>
            </w:r>
            <w:proofErr w:type="spellStart"/>
            <w:r w:rsidRPr="00C8603F">
              <w:rPr>
                <w:rFonts w:cs="Times New Roman"/>
              </w:rPr>
              <w:t>на</w:t>
            </w:r>
            <w:proofErr w:type="spellEnd"/>
            <w:r w:rsidRPr="00C8603F">
              <w:rPr>
                <w:rFonts w:cs="Times New Roman"/>
              </w:rPr>
              <w:t xml:space="preserve"> </w:t>
            </w:r>
            <w:proofErr w:type="spellStart"/>
            <w:r w:rsidRPr="00C8603F">
              <w:rPr>
                <w:rFonts w:cs="Times New Roman"/>
              </w:rPr>
              <w:t>форме</w:t>
            </w:r>
            <w:proofErr w:type="spellEnd"/>
            <w:r w:rsidRPr="00C8603F">
              <w:rPr>
                <w:rFonts w:cs="Times New Roman"/>
              </w:rPr>
              <w:t xml:space="preserve"> </w:t>
            </w:r>
            <w:proofErr w:type="spellStart"/>
            <w:r w:rsidRPr="00C8603F">
              <w:rPr>
                <w:rFonts w:cs="Times New Roman"/>
                <w:b/>
              </w:rPr>
              <w:t>Создание</w:t>
            </w:r>
            <w:proofErr w:type="spellEnd"/>
            <w:r w:rsidRPr="00C8603F">
              <w:rPr>
                <w:rFonts w:cs="Times New Roman"/>
                <w:b/>
              </w:rPr>
              <w:t xml:space="preserve"> </w:t>
            </w:r>
            <w:proofErr w:type="spellStart"/>
            <w:r w:rsidRPr="00C8603F">
              <w:rPr>
                <w:rFonts w:cs="Times New Roman"/>
                <w:b/>
              </w:rPr>
              <w:t>расписания</w:t>
            </w:r>
            <w:proofErr w:type="spellEnd"/>
            <w:r w:rsidRPr="00C8603F">
              <w:rPr>
                <w:rFonts w:cs="Times New Roman"/>
              </w:rPr>
              <w:t>.</w:t>
            </w:r>
          </w:p>
          <w:p w14:paraId="1230D4F6" w14:textId="77777777" w:rsidR="00AB0401" w:rsidRPr="00C8603F" w:rsidRDefault="00AB0401" w:rsidP="00A95515">
            <w:pPr>
              <w:pStyle w:val="ScrollListBullet"/>
              <w:numPr>
                <w:ilvl w:val="0"/>
                <w:numId w:val="101"/>
              </w:numPr>
              <w:rPr>
                <w:rFonts w:cs="Times New Roman"/>
                <w:lang w:val="ru-RU"/>
              </w:rPr>
            </w:pPr>
            <w:r w:rsidRPr="00C8603F">
              <w:rPr>
                <w:rFonts w:cs="Times New Roman"/>
                <w:lang w:val="ru-RU"/>
              </w:rPr>
              <w:t>На форме</w:t>
            </w:r>
            <w:r w:rsidRPr="00C8603F">
              <w:rPr>
                <w:rFonts w:cs="Times New Roman"/>
                <w:b/>
                <w:lang w:val="ru-RU"/>
              </w:rPr>
              <w:t xml:space="preserve"> Выбор времени</w:t>
            </w:r>
            <w:r w:rsidRPr="00C8603F">
              <w:rPr>
                <w:rFonts w:cs="Times New Roman"/>
                <w:lang w:val="ru-RU"/>
              </w:rPr>
              <w:t xml:space="preserve"> доступна печать расписания приёма и списка пациентов. Для вывода на печать нужной формы нажмите кнопку </w:t>
            </w:r>
            <w:r w:rsidRPr="00C8603F">
              <w:rPr>
                <w:rFonts w:cs="Times New Roman"/>
                <w:b/>
                <w:lang w:val="ru-RU"/>
              </w:rPr>
              <w:t>Печать</w:t>
            </w:r>
            <w:r w:rsidRPr="00C8603F">
              <w:rPr>
                <w:rFonts w:cs="Times New Roman"/>
                <w:lang w:val="ru-RU"/>
              </w:rPr>
              <w:t xml:space="preserve"> на панели управления формой, выберите нужный вариант печати.</w:t>
            </w:r>
          </w:p>
        </w:tc>
      </w:tr>
    </w:tbl>
    <w:tbl>
      <w:tblPr>
        <w:tblStyle w:val="ScrollPanel"/>
        <w:tblW w:w="0" w:type="auto"/>
        <w:tblInd w:w="1315" w:type="dxa"/>
        <w:tblLayout w:type="fixed"/>
        <w:tblLook w:val="0180" w:firstRow="0" w:lastRow="0" w:firstColumn="1" w:lastColumn="1" w:noHBand="0" w:noVBand="0"/>
      </w:tblPr>
      <w:tblGrid>
        <w:gridCol w:w="8599"/>
      </w:tblGrid>
      <w:tr w:rsidR="00AB0401" w:rsidRPr="00C8603F" w14:paraId="7B4AD0FA" w14:textId="77777777" w:rsidTr="00515563">
        <w:tc>
          <w:tcPr>
            <w:tcW w:w="8519" w:type="dxa"/>
            <w:tcBorders>
              <w:top w:val="nil"/>
              <w:left w:val="nil"/>
              <w:bottom w:val="nil"/>
              <w:right w:val="nil"/>
            </w:tcBorders>
            <w:shd w:val="solid" w:color="FFFFFF" w:fill="FFFFFF"/>
          </w:tcPr>
          <w:p w14:paraId="4B078A20" w14:textId="77777777" w:rsidR="00AB0401" w:rsidRPr="00C8603F" w:rsidRDefault="00AB0401" w:rsidP="00CF3D79">
            <w:pPr>
              <w:pStyle w:val="phfigure"/>
            </w:pPr>
            <w:r w:rsidRPr="00C8603F">
              <w:rPr>
                <w:noProof/>
              </w:rPr>
              <w:drawing>
                <wp:inline distT="0" distB="0" distL="0" distR="0" wp14:anchorId="39735D28" wp14:editId="19C99A7B">
                  <wp:extent cx="4574540" cy="2473242"/>
                  <wp:effectExtent l="0" t="0" r="0" b="0"/>
                  <wp:docPr id="100096" name="Рисунок 100096" descr="_scroll_external/attachments/2013-04-01_092720-efec9ffde61718530709f24dedea8373d2b13febc6bbbe9f0bebe218bd71ef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61011" name=""/>
                          <pic:cNvPicPr>
                            <a:picLocks noChangeAspect="1"/>
                          </pic:cNvPicPr>
                        </pic:nvPicPr>
                        <pic:blipFill>
                          <a:blip r:embed="rId89"/>
                          <a:stretch>
                            <a:fillRect/>
                          </a:stretch>
                        </pic:blipFill>
                        <pic:spPr>
                          <a:xfrm>
                            <a:off x="0" y="0"/>
                            <a:ext cx="4574540" cy="2473242"/>
                          </a:xfrm>
                          <a:prstGeom prst="rect">
                            <a:avLst/>
                          </a:prstGeom>
                          <a:ln w="9525">
                            <a:solidFill>
                              <a:srgbClr val="000000"/>
                            </a:solidFill>
                          </a:ln>
                        </pic:spPr>
                      </pic:pic>
                    </a:graphicData>
                  </a:graphic>
                </wp:inline>
              </w:drawing>
            </w:r>
          </w:p>
        </w:tc>
      </w:tr>
    </w:tbl>
    <w:p w14:paraId="0040017B" w14:textId="77777777" w:rsidR="00AB0401" w:rsidRPr="00C8603F" w:rsidRDefault="00AB0401" w:rsidP="00AB0401">
      <w:pPr>
        <w:pStyle w:val="ScrollListBullet1"/>
        <w:rPr>
          <w:rFonts w:cs="Times New Roman"/>
        </w:rPr>
      </w:pPr>
      <w:r w:rsidRPr="00C8603F">
        <w:rPr>
          <w:rFonts w:cs="Times New Roman"/>
        </w:rPr>
        <w:t>Введите данные по направлению.</w:t>
      </w:r>
    </w:p>
    <w:tbl>
      <w:tblPr>
        <w:tblStyle w:val="ScrollPanel"/>
        <w:tblW w:w="5000" w:type="pct"/>
        <w:tblLook w:val="0180" w:firstRow="0" w:lastRow="0" w:firstColumn="1" w:lastColumn="1" w:noHBand="0" w:noVBand="0"/>
      </w:tblPr>
      <w:tblGrid>
        <w:gridCol w:w="10205"/>
      </w:tblGrid>
      <w:tr w:rsidR="00AB0401" w:rsidRPr="00C8603F" w14:paraId="486BC28C" w14:textId="77777777" w:rsidTr="00515563">
        <w:tc>
          <w:tcPr>
            <w:tcW w:w="0" w:type="auto"/>
            <w:tcBorders>
              <w:top w:val="nil"/>
              <w:left w:val="nil"/>
              <w:bottom w:val="nil"/>
              <w:right w:val="nil"/>
            </w:tcBorders>
            <w:shd w:val="solid" w:color="FFFFFF" w:fill="FFFFFF"/>
          </w:tcPr>
          <w:p w14:paraId="32858C7F" w14:textId="77777777" w:rsidR="00AB0401" w:rsidRPr="00C8603F" w:rsidRDefault="00AB0401" w:rsidP="00515563">
            <w:pPr>
              <w:pStyle w:val="ScrollPanelNormal"/>
              <w:spacing w:beforeAutospacing="1"/>
              <w:jc w:val="center"/>
            </w:pPr>
            <w:r w:rsidRPr="00C8603F">
              <w:rPr>
                <w:noProof/>
                <w:sz w:val="20"/>
                <w:szCs w:val="20"/>
              </w:rPr>
              <w:lastRenderedPageBreak/>
              <w:drawing>
                <wp:inline distT="0" distB="0" distL="0" distR="0" wp14:anchorId="66381714" wp14:editId="10DA5587">
                  <wp:extent cx="6244590" cy="4509982"/>
                  <wp:effectExtent l="0" t="0" r="0" b="0"/>
                  <wp:docPr id="100097" name="Рисунок 100097" descr="_scroll_external/attachments/2020-04-17_110809-8de8241b42c0c567ccbee3cfb23e4a85f06a67726afc1a691acf8e4b2b014b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69172" name=""/>
                          <pic:cNvPicPr>
                            <a:picLocks noChangeAspect="1"/>
                          </pic:cNvPicPr>
                        </pic:nvPicPr>
                        <pic:blipFill>
                          <a:blip r:embed="rId90"/>
                          <a:stretch>
                            <a:fillRect/>
                          </a:stretch>
                        </pic:blipFill>
                        <pic:spPr>
                          <a:xfrm>
                            <a:off x="0" y="0"/>
                            <a:ext cx="6244590" cy="4509982"/>
                          </a:xfrm>
                          <a:prstGeom prst="rect">
                            <a:avLst/>
                          </a:prstGeom>
                          <a:ln w="9525">
                            <a:solidFill>
                              <a:srgbClr val="000000"/>
                            </a:solidFill>
                          </a:ln>
                        </pic:spPr>
                      </pic:pic>
                    </a:graphicData>
                  </a:graphic>
                </wp:inline>
              </w:drawing>
            </w:r>
          </w:p>
        </w:tc>
      </w:tr>
    </w:tbl>
    <w:p w14:paraId="37BFC8DC" w14:textId="77777777" w:rsidR="00AB0401" w:rsidRPr="00C8603F" w:rsidRDefault="00AB0401" w:rsidP="008D4EFA">
      <w:r w:rsidRPr="00C8603F">
        <w:t xml:space="preserve">При открытии формы через АРМ регистратора и записи пациента на бирку поликлиники своей МО, после выбора </w:t>
      </w:r>
      <w:proofErr w:type="gramStart"/>
      <w:r w:rsidRPr="00C8603F">
        <w:t>бирки</w:t>
      </w:r>
      <w:proofErr w:type="gramEnd"/>
      <w:r w:rsidRPr="00C8603F">
        <w:t xml:space="preserve"> но перед закрытием формы «Мастер выписки направлений» автоматически открывается список записанных на выбранный ранее день (День на который произведена запись).</w:t>
      </w:r>
    </w:p>
    <w:p w14:paraId="5389763D" w14:textId="13096A01" w:rsidR="00AB0401" w:rsidRPr="00C8603F" w:rsidRDefault="00AB0401" w:rsidP="008D4EFA">
      <w:r w:rsidRPr="00C8603F">
        <w:t xml:space="preserve">Если в параметрах системы установлен флаг </w:t>
      </w:r>
      <w:r w:rsidRPr="00C8603F">
        <w:rPr>
          <w:b/>
        </w:rPr>
        <w:t>Запретить запись на прошедшее время, включая текущий день</w:t>
      </w:r>
      <w:r w:rsidRPr="00C8603F">
        <w:t xml:space="preserve"> (см. </w:t>
      </w:r>
      <w:hyperlink r:id="rId91" w:anchor="id-Параметрысистемы-Записьпациентов" w:history="1">
        <w:r w:rsidRPr="00C8603F">
          <w:rPr>
            <w:rStyle w:val="a3"/>
          </w:rPr>
          <w:t>Параметры системы</w:t>
        </w:r>
      </w:hyperlink>
      <w:r w:rsidRPr="00C8603F">
        <w:t>), то запись пациентов на прошедшее время и дату запрещена.</w:t>
      </w:r>
    </w:p>
    <w:p w14:paraId="5B89E597" w14:textId="77777777" w:rsidR="00AB0401" w:rsidRPr="00C8603F" w:rsidRDefault="00AB0401" w:rsidP="008D4EFA">
      <w:r w:rsidRPr="00C8603F">
        <w:t>Запись на резервную бирку доступна только:</w:t>
      </w:r>
    </w:p>
    <w:p w14:paraId="5439AD1E" w14:textId="77777777" w:rsidR="00AB0401" w:rsidRPr="00C8603F" w:rsidRDefault="00AB0401" w:rsidP="00AB0401">
      <w:pPr>
        <w:pStyle w:val="ScrollListBullet1"/>
        <w:rPr>
          <w:rFonts w:cs="Times New Roman"/>
        </w:rPr>
      </w:pPr>
      <w:r w:rsidRPr="00C8603F">
        <w:rPr>
          <w:rFonts w:cs="Times New Roman"/>
        </w:rPr>
        <w:t>Пользователям своей МО.</w:t>
      </w:r>
    </w:p>
    <w:p w14:paraId="43B33AE1" w14:textId="77777777" w:rsidR="00AB0401" w:rsidRPr="00C8603F" w:rsidRDefault="00AB0401" w:rsidP="00AB0401">
      <w:pPr>
        <w:pStyle w:val="ScrollListBullet1"/>
        <w:rPr>
          <w:rFonts w:cs="Times New Roman"/>
        </w:rPr>
      </w:pPr>
      <w:r w:rsidRPr="00C8603F">
        <w:rPr>
          <w:rFonts w:cs="Times New Roman"/>
        </w:rPr>
        <w:t>Администраторам центра записи.</w:t>
      </w:r>
    </w:p>
    <w:tbl>
      <w:tblPr>
        <w:tblStyle w:val="ScrollInfo"/>
        <w:tblW w:w="5000" w:type="pct"/>
        <w:tblLook w:val="0180" w:firstRow="0" w:lastRow="0" w:firstColumn="1" w:lastColumn="1" w:noHBand="0" w:noVBand="0"/>
      </w:tblPr>
      <w:tblGrid>
        <w:gridCol w:w="10205"/>
      </w:tblGrid>
      <w:tr w:rsidR="00AB0401" w:rsidRPr="00C8603F" w14:paraId="14AE1508" w14:textId="77777777" w:rsidTr="00515563">
        <w:tc>
          <w:tcPr>
            <w:tcW w:w="0" w:type="auto"/>
          </w:tcPr>
          <w:p w14:paraId="4DE6A18E" w14:textId="77777777" w:rsidR="00AB0401" w:rsidRPr="00C8603F" w:rsidRDefault="00AB0401" w:rsidP="008D4EFA">
            <w:proofErr w:type="spellStart"/>
            <w:r w:rsidRPr="00C8603F">
              <w:t>Примечания</w:t>
            </w:r>
            <w:proofErr w:type="spellEnd"/>
            <w:r w:rsidRPr="00C8603F">
              <w:t>:</w:t>
            </w:r>
          </w:p>
          <w:p w14:paraId="23D099EE" w14:textId="77777777" w:rsidR="00AB0401" w:rsidRPr="00C8603F" w:rsidRDefault="00AB0401" w:rsidP="008D4EFA">
            <w:pPr>
              <w:rPr>
                <w:lang w:val="ru-RU"/>
              </w:rPr>
            </w:pPr>
            <w:r w:rsidRPr="00C8603F">
              <w:rPr>
                <w:lang w:val="ru-RU"/>
              </w:rPr>
              <w:lastRenderedPageBreak/>
              <w:t xml:space="preserve">Если пациент не выбран, при просмотре в "Мастере выписки направлений" списка записанных на текущий день, кнопки </w:t>
            </w:r>
            <w:r w:rsidRPr="00C8603F">
              <w:rPr>
                <w:b/>
                <w:lang w:val="ru-RU"/>
              </w:rPr>
              <w:t>Поставить в очередь</w:t>
            </w:r>
            <w:r w:rsidRPr="00C8603F">
              <w:rPr>
                <w:lang w:val="ru-RU"/>
              </w:rPr>
              <w:t xml:space="preserve"> и </w:t>
            </w:r>
            <w:r w:rsidRPr="00C8603F">
              <w:rPr>
                <w:b/>
                <w:lang w:val="ru-RU"/>
              </w:rPr>
              <w:t>Дополнительный приём</w:t>
            </w:r>
            <w:r w:rsidRPr="00C8603F">
              <w:rPr>
                <w:lang w:val="ru-RU"/>
              </w:rPr>
              <w:t xml:space="preserve"> неактивны.</w:t>
            </w:r>
          </w:p>
        </w:tc>
      </w:tr>
    </w:tbl>
    <w:p w14:paraId="6EF9AF8F" w14:textId="77777777" w:rsidR="00AB0401" w:rsidRPr="00C8603F" w:rsidRDefault="00AB0401" w:rsidP="008D4EFA">
      <w:r w:rsidRPr="00C8603F">
        <w:lastRenderedPageBreak/>
        <w:t xml:space="preserve">При просмотре списка записанных в таблице напротив записи пациента расположена кнопка </w:t>
      </w:r>
      <w:r w:rsidRPr="00C8603F">
        <w:rPr>
          <w:b/>
        </w:rPr>
        <w:t>Печать</w:t>
      </w:r>
      <w:r w:rsidRPr="00C8603F">
        <w:t>, которая содержит подменю:</w:t>
      </w:r>
    </w:p>
    <w:p w14:paraId="7BD1068B" w14:textId="77777777" w:rsidR="00AB0401" w:rsidRPr="00C8603F" w:rsidRDefault="00AB0401" w:rsidP="00A95515">
      <w:pPr>
        <w:pStyle w:val="ScrollListBullet"/>
        <w:numPr>
          <w:ilvl w:val="0"/>
          <w:numId w:val="102"/>
        </w:numPr>
        <w:rPr>
          <w:rFonts w:cs="Times New Roman"/>
        </w:rPr>
      </w:pPr>
      <w:r w:rsidRPr="00C8603F">
        <w:rPr>
          <w:rFonts w:cs="Times New Roman"/>
          <w:b/>
        </w:rPr>
        <w:t>Печать ТАП</w:t>
      </w:r>
      <w:r w:rsidRPr="00C8603F">
        <w:rPr>
          <w:rFonts w:cs="Times New Roman"/>
        </w:rPr>
        <w:t xml:space="preserve"> - вывод на печать талона амбулаторного пациента.</w:t>
      </w:r>
    </w:p>
    <w:p w14:paraId="1CF4FD9B" w14:textId="6B346DBF" w:rsidR="00AB0401" w:rsidRPr="00C8603F" w:rsidRDefault="00AB0401" w:rsidP="00A95515">
      <w:pPr>
        <w:pStyle w:val="ScrollListBullet"/>
        <w:numPr>
          <w:ilvl w:val="0"/>
          <w:numId w:val="102"/>
        </w:numPr>
        <w:rPr>
          <w:rFonts w:cs="Times New Roman"/>
        </w:rPr>
      </w:pPr>
      <w:r w:rsidRPr="00C8603F">
        <w:rPr>
          <w:rFonts w:cs="Times New Roman"/>
          <w:b/>
        </w:rPr>
        <w:t>Печать шаблона документа</w:t>
      </w:r>
      <w:r w:rsidRPr="00C8603F">
        <w:rPr>
          <w:rFonts w:cs="Times New Roman"/>
        </w:rPr>
        <w:t xml:space="preserve"> - отобразится форма </w:t>
      </w:r>
      <w:hyperlink r:id="rId92" w:history="1">
        <w:r w:rsidRPr="00C8603F">
          <w:rPr>
            <w:rStyle w:val="a3"/>
            <w:rFonts w:cs="Times New Roman"/>
          </w:rPr>
          <w:t>Печать шаблона документа</w:t>
        </w:r>
      </w:hyperlink>
      <w:r w:rsidRPr="00C8603F">
        <w:rPr>
          <w:rFonts w:cs="Times New Roman"/>
        </w:rPr>
        <w:t>.</w:t>
      </w:r>
    </w:p>
    <w:p w14:paraId="7DB1E791" w14:textId="2424DB1A" w:rsidR="00AB0401" w:rsidRPr="00C8603F" w:rsidRDefault="00AB0401" w:rsidP="008D4EFA">
      <w:r w:rsidRPr="00C8603F">
        <w:t>См. также Направление: Добавление.</w:t>
      </w:r>
    </w:p>
    <w:p w14:paraId="2D0D91B9" w14:textId="77777777" w:rsidR="00AB0401" w:rsidRPr="00C8603F" w:rsidRDefault="00AB0401" w:rsidP="00AB0401">
      <w:pPr>
        <w:pStyle w:val="4"/>
      </w:pPr>
      <w:bookmarkStart w:id="224" w:name="_Toc256000073"/>
      <w:bookmarkStart w:id="225" w:name="scroll-bookmark-77"/>
      <w:r w:rsidRPr="00C8603F">
        <w:t>Добавление направления/запись в службу диагностики</w:t>
      </w:r>
      <w:bookmarkEnd w:id="224"/>
      <w:bookmarkEnd w:id="225"/>
    </w:p>
    <w:p w14:paraId="7C9C3D58" w14:textId="77777777" w:rsidR="00AB0401" w:rsidRPr="00C8603F" w:rsidRDefault="00AB0401" w:rsidP="008D4EFA">
      <w:r w:rsidRPr="00C8603F">
        <w:t xml:space="preserve">При выписке направления в службу с типом "Диагностика", выбирается </w:t>
      </w:r>
      <w:proofErr w:type="gramStart"/>
      <w:r w:rsidRPr="00C8603F">
        <w:t>ресурс</w:t>
      </w:r>
      <w:proofErr w:type="gramEnd"/>
      <w:r w:rsidRPr="00C8603F">
        <w:t xml:space="preserve"> на который производится запись:</w:t>
      </w:r>
    </w:p>
    <w:p w14:paraId="10EA62B1" w14:textId="77777777" w:rsidR="00AB0401" w:rsidRPr="00C8603F" w:rsidRDefault="00AB0401" w:rsidP="00AB0401">
      <w:pPr>
        <w:pStyle w:val="ScrollListBullet1"/>
        <w:rPr>
          <w:rFonts w:cs="Times New Roman"/>
        </w:rPr>
      </w:pPr>
      <w:r w:rsidRPr="00C8603F">
        <w:rPr>
          <w:rFonts w:cs="Times New Roman"/>
        </w:rPr>
        <w:t>После выбора типа направления отобразится расписание работы службы.</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3A725447" w14:textId="77777777" w:rsidTr="00515563">
        <w:tc>
          <w:tcPr>
            <w:tcW w:w="8519" w:type="dxa"/>
            <w:tcBorders>
              <w:top w:val="nil"/>
              <w:left w:val="nil"/>
              <w:bottom w:val="nil"/>
              <w:right w:val="nil"/>
            </w:tcBorders>
            <w:shd w:val="solid" w:color="FFFFFF" w:fill="FFFFFF"/>
          </w:tcPr>
          <w:p w14:paraId="0AD8CE63"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230FC7CE" wp14:editId="2F70E04F">
                  <wp:extent cx="4574540" cy="1151823"/>
                  <wp:effectExtent l="0" t="0" r="0" b="0"/>
                  <wp:docPr id="100098" name="Рисунок 100098" descr="_scroll_external/attachments/2016-01-20_132559-aa54ec548423d99b5decc14f0be071508556e3952a81345d6b688ee792286d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25818" name=""/>
                          <pic:cNvPicPr>
                            <a:picLocks noChangeAspect="1"/>
                          </pic:cNvPicPr>
                        </pic:nvPicPr>
                        <pic:blipFill>
                          <a:blip r:embed="rId93"/>
                          <a:stretch>
                            <a:fillRect/>
                          </a:stretch>
                        </pic:blipFill>
                        <pic:spPr>
                          <a:xfrm>
                            <a:off x="0" y="0"/>
                            <a:ext cx="4574540" cy="1151823"/>
                          </a:xfrm>
                          <a:prstGeom prst="rect">
                            <a:avLst/>
                          </a:prstGeom>
                          <a:ln w="9525">
                            <a:solidFill>
                              <a:srgbClr val="000000"/>
                            </a:solidFill>
                          </a:ln>
                        </pic:spPr>
                      </pic:pic>
                    </a:graphicData>
                  </a:graphic>
                </wp:inline>
              </w:drawing>
            </w:r>
          </w:p>
        </w:tc>
      </w:tr>
    </w:tbl>
    <w:p w14:paraId="4F17F6FE" w14:textId="77777777" w:rsidR="00AB0401" w:rsidRPr="00C8603F" w:rsidRDefault="00AB0401" w:rsidP="00AB0401">
      <w:pPr>
        <w:pStyle w:val="ScrollListBullet1"/>
        <w:rPr>
          <w:rFonts w:cs="Times New Roman"/>
        </w:rPr>
      </w:pPr>
      <w:r w:rsidRPr="00C8603F">
        <w:rPr>
          <w:rFonts w:cs="Times New Roman"/>
        </w:rPr>
        <w:t>Выберите в области слева ресурс для записи.</w:t>
      </w:r>
    </w:p>
    <w:p w14:paraId="656B47E3" w14:textId="77777777" w:rsidR="00AB0401" w:rsidRPr="00C8603F" w:rsidRDefault="00AB0401" w:rsidP="00AB0401">
      <w:pPr>
        <w:pStyle w:val="ScrollListBullet1"/>
        <w:rPr>
          <w:rFonts w:cs="Times New Roman"/>
        </w:rPr>
      </w:pPr>
      <w:r w:rsidRPr="00C8603F">
        <w:rPr>
          <w:rFonts w:cs="Times New Roman"/>
        </w:rPr>
        <w:t>Выберите свободное время в расписании.</w:t>
      </w:r>
    </w:p>
    <w:p w14:paraId="5FB1B298" w14:textId="77777777" w:rsidR="00AB0401" w:rsidRPr="00C8603F" w:rsidRDefault="00AB0401" w:rsidP="00AB0401">
      <w:pPr>
        <w:pStyle w:val="ScrollListBullet1"/>
        <w:rPr>
          <w:rFonts w:cs="Times New Roman"/>
        </w:rPr>
      </w:pPr>
      <w:r w:rsidRPr="00C8603F">
        <w:rPr>
          <w:rFonts w:cs="Times New Roman"/>
        </w:rPr>
        <w:t>Подтвердите запись.</w:t>
      </w:r>
    </w:p>
    <w:p w14:paraId="3F1D56F9" w14:textId="77777777" w:rsidR="00AB0401" w:rsidRPr="00C8603F" w:rsidRDefault="00AB0401" w:rsidP="00AB0401">
      <w:pPr>
        <w:pStyle w:val="4"/>
      </w:pPr>
      <w:bookmarkStart w:id="226" w:name="_Toc256000074"/>
      <w:bookmarkStart w:id="227" w:name="scroll-bookmark-78"/>
      <w:r w:rsidRPr="00C8603F">
        <w:t>Выписка направления на экстренную госпитализацию</w:t>
      </w:r>
      <w:bookmarkEnd w:id="226"/>
      <w:bookmarkEnd w:id="227"/>
    </w:p>
    <w:p w14:paraId="639E5B8E" w14:textId="77777777" w:rsidR="00AB0401" w:rsidRPr="00C8603F" w:rsidRDefault="00AB0401" w:rsidP="008D4EFA">
      <w:r w:rsidRPr="00C8603F">
        <w:t>При выписке экстренного направления на госпитализацию отобразится форма "Направление: Добавление".</w:t>
      </w:r>
    </w:p>
    <w:p w14:paraId="4D2B5344" w14:textId="77777777" w:rsidR="00AB0401" w:rsidRPr="00C8603F" w:rsidRDefault="00AB0401" w:rsidP="008D4EFA">
      <w:r w:rsidRPr="00C8603F">
        <w:t>Выписка направления на экстренную госпитализацию осуществляется через форму выписки направления, без указания конкретного времени записи.</w:t>
      </w:r>
    </w:p>
    <w:p w14:paraId="12263B23" w14:textId="77777777" w:rsidR="00AB0401" w:rsidRPr="00C8603F" w:rsidRDefault="00AB0401" w:rsidP="00A95515">
      <w:pPr>
        <w:pStyle w:val="ScrollListBullet"/>
        <w:numPr>
          <w:ilvl w:val="0"/>
          <w:numId w:val="103"/>
        </w:numPr>
        <w:rPr>
          <w:rFonts w:cs="Times New Roman"/>
        </w:rPr>
      </w:pPr>
      <w:r w:rsidRPr="00C8603F">
        <w:rPr>
          <w:rFonts w:cs="Times New Roman"/>
        </w:rPr>
        <w:t>Номер - недоступно для редактирования.</w:t>
      </w:r>
    </w:p>
    <w:p w14:paraId="5FB7629D" w14:textId="77777777" w:rsidR="00AB0401" w:rsidRPr="00C8603F" w:rsidRDefault="00AB0401" w:rsidP="00A95515">
      <w:pPr>
        <w:pStyle w:val="ScrollListBullet"/>
        <w:numPr>
          <w:ilvl w:val="0"/>
          <w:numId w:val="103"/>
        </w:numPr>
        <w:rPr>
          <w:rFonts w:cs="Times New Roman"/>
        </w:rPr>
      </w:pPr>
      <w:r w:rsidRPr="00C8603F">
        <w:rPr>
          <w:rFonts w:cs="Times New Roman"/>
        </w:rPr>
        <w:t>Дата - поле обязательное для заполнения. По умолчанию текущая дата.</w:t>
      </w:r>
    </w:p>
    <w:p w14:paraId="194F0405" w14:textId="77777777" w:rsidR="00AB0401" w:rsidRPr="00C8603F" w:rsidRDefault="00AB0401" w:rsidP="00A95515">
      <w:pPr>
        <w:pStyle w:val="ScrollListBullet"/>
        <w:numPr>
          <w:ilvl w:val="0"/>
          <w:numId w:val="103"/>
        </w:numPr>
        <w:rPr>
          <w:rFonts w:cs="Times New Roman"/>
        </w:rPr>
      </w:pPr>
      <w:r w:rsidRPr="00C8603F">
        <w:rPr>
          <w:rFonts w:cs="Times New Roman"/>
        </w:rPr>
        <w:lastRenderedPageBreak/>
        <w:t>Вид оплаты - поле обязательное для заполнения. По умолчанию - ОМС.</w:t>
      </w:r>
    </w:p>
    <w:p w14:paraId="0759E546" w14:textId="77777777" w:rsidR="00AB0401" w:rsidRPr="00C8603F" w:rsidRDefault="00AB0401" w:rsidP="00A95515">
      <w:pPr>
        <w:pStyle w:val="ScrollListBullet"/>
        <w:numPr>
          <w:ilvl w:val="0"/>
          <w:numId w:val="103"/>
        </w:numPr>
        <w:rPr>
          <w:rFonts w:cs="Times New Roman"/>
        </w:rPr>
      </w:pPr>
      <w:r w:rsidRPr="00C8603F">
        <w:rPr>
          <w:rFonts w:cs="Times New Roman"/>
        </w:rPr>
        <w:t>Тип направления - недоступно для редактирования, по умолчанию установлено значение "На госпитализацию экстренную".</w:t>
      </w:r>
    </w:p>
    <w:p w14:paraId="1EBD5D69" w14:textId="77777777" w:rsidR="00AB0401" w:rsidRPr="00C8603F" w:rsidRDefault="00AB0401" w:rsidP="00A95515">
      <w:pPr>
        <w:pStyle w:val="ScrollListBullet"/>
        <w:numPr>
          <w:ilvl w:val="0"/>
          <w:numId w:val="103"/>
        </w:numPr>
        <w:rPr>
          <w:rFonts w:cs="Times New Roman"/>
        </w:rPr>
      </w:pPr>
      <w:r w:rsidRPr="00C8603F">
        <w:rPr>
          <w:rFonts w:cs="Times New Roman"/>
        </w:rPr>
        <w:t>МО направления - поле обязательное для заполнения. По умолчанию текущая МО. Выбор из справочника МО.</w:t>
      </w:r>
    </w:p>
    <w:p w14:paraId="61B55AB6" w14:textId="77777777" w:rsidR="00AB0401" w:rsidRPr="00C8603F" w:rsidRDefault="00AB0401" w:rsidP="00A95515">
      <w:pPr>
        <w:pStyle w:val="ScrollListBullet"/>
        <w:numPr>
          <w:ilvl w:val="0"/>
          <w:numId w:val="103"/>
        </w:numPr>
        <w:rPr>
          <w:rFonts w:cs="Times New Roman"/>
        </w:rPr>
      </w:pPr>
      <w:r w:rsidRPr="00C8603F">
        <w:rPr>
          <w:rFonts w:cs="Times New Roman"/>
        </w:rPr>
        <w:t>Профиль - поле обязательное для заполнения. Выбирается значение из справочника профилей отделений.</w:t>
      </w:r>
    </w:p>
    <w:p w14:paraId="0565E298" w14:textId="77777777" w:rsidR="00AB0401" w:rsidRPr="00C8603F" w:rsidRDefault="00AB0401" w:rsidP="00A95515">
      <w:pPr>
        <w:pStyle w:val="ScrollListBullet"/>
        <w:numPr>
          <w:ilvl w:val="0"/>
          <w:numId w:val="103"/>
        </w:numPr>
        <w:rPr>
          <w:rFonts w:cs="Times New Roman"/>
        </w:rPr>
      </w:pPr>
      <w:r w:rsidRPr="00C8603F">
        <w:rPr>
          <w:rFonts w:cs="Times New Roman"/>
        </w:rPr>
        <w:t>Время записи - недоступно для изменения. По умолчанию установлено значение "Неизвестно (очередь)".</w:t>
      </w:r>
    </w:p>
    <w:p w14:paraId="30B298F7" w14:textId="77777777" w:rsidR="00AB0401" w:rsidRPr="00C8603F" w:rsidRDefault="00AB0401" w:rsidP="00A95515">
      <w:pPr>
        <w:pStyle w:val="ScrollListBullet"/>
        <w:numPr>
          <w:ilvl w:val="0"/>
          <w:numId w:val="103"/>
        </w:numPr>
        <w:rPr>
          <w:rFonts w:cs="Times New Roman"/>
        </w:rPr>
      </w:pPr>
      <w:r w:rsidRPr="00C8603F">
        <w:rPr>
          <w:rFonts w:cs="Times New Roman"/>
        </w:rPr>
        <w:t>Диагноз - поле обязательное для заполнения.</w:t>
      </w:r>
    </w:p>
    <w:p w14:paraId="4EA31AF7" w14:textId="77777777" w:rsidR="00AB0401" w:rsidRPr="00C8603F" w:rsidRDefault="00AB0401" w:rsidP="00A95515">
      <w:pPr>
        <w:pStyle w:val="ScrollListBullet"/>
        <w:numPr>
          <w:ilvl w:val="0"/>
          <w:numId w:val="103"/>
        </w:numPr>
        <w:rPr>
          <w:rFonts w:cs="Times New Roman"/>
        </w:rPr>
      </w:pPr>
      <w:r w:rsidRPr="00C8603F">
        <w:rPr>
          <w:rFonts w:cs="Times New Roman"/>
        </w:rPr>
        <w:t>Обоснование - поле не обязательное для заполнения. По умолчанию пустое.</w:t>
      </w:r>
    </w:p>
    <w:p w14:paraId="624E4A66" w14:textId="77777777" w:rsidR="00AB0401" w:rsidRPr="00C8603F" w:rsidRDefault="00AB0401" w:rsidP="00A95515">
      <w:pPr>
        <w:pStyle w:val="ScrollListBullet"/>
        <w:numPr>
          <w:ilvl w:val="0"/>
          <w:numId w:val="103"/>
        </w:numPr>
        <w:rPr>
          <w:rFonts w:cs="Times New Roman"/>
        </w:rPr>
      </w:pPr>
      <w:r w:rsidRPr="00C8603F">
        <w:rPr>
          <w:rFonts w:cs="Times New Roman"/>
        </w:rPr>
        <w:t>Врач - поле обязательное для заполнения. По умолчанию пустое. Справочник мест работы врачей текущей МО.</w:t>
      </w:r>
    </w:p>
    <w:p w14:paraId="70890EA2" w14:textId="77777777" w:rsidR="00AB0401" w:rsidRPr="00C8603F" w:rsidRDefault="00AB0401" w:rsidP="00A95515">
      <w:pPr>
        <w:pStyle w:val="ScrollListBullet"/>
        <w:numPr>
          <w:ilvl w:val="0"/>
          <w:numId w:val="103"/>
        </w:numPr>
        <w:rPr>
          <w:rFonts w:cs="Times New Roman"/>
        </w:rPr>
      </w:pPr>
      <w:r w:rsidRPr="00C8603F">
        <w:rPr>
          <w:rFonts w:cs="Times New Roman"/>
        </w:rPr>
        <w:t>Зав. Отделением - поле обязательное для заполнения. По умолчанию пустое. Справочник мест работы врачей текущей МО.</w:t>
      </w:r>
    </w:p>
    <w:p w14:paraId="5503460D" w14:textId="77777777" w:rsidR="00AB0401" w:rsidRPr="00C8603F" w:rsidRDefault="00AB0401" w:rsidP="008D4EFA">
      <w:r w:rsidRPr="00C8603F">
        <w:t>После сохранения для пациента создается направления в МО, выбранной в поле "МО направления". Направление доступно в АРМ приемного отделения МО направления. При этом в поле "Запись" в главной области АРМ врача приемного отделения указано значение "Экстренно".</w:t>
      </w:r>
    </w:p>
    <w:p w14:paraId="79A33B75" w14:textId="77777777" w:rsidR="00AB0401" w:rsidRPr="00C8603F" w:rsidRDefault="00AB0401" w:rsidP="00AB0401">
      <w:pPr>
        <w:pStyle w:val="4"/>
      </w:pPr>
      <w:bookmarkStart w:id="228" w:name="_Toc256000075"/>
      <w:bookmarkStart w:id="229" w:name="scroll-bookmark-79"/>
      <w:r w:rsidRPr="00C8603F">
        <w:t>Выписка направления на осмотр с целью госпитализации</w:t>
      </w:r>
      <w:bookmarkEnd w:id="228"/>
      <w:bookmarkEnd w:id="229"/>
    </w:p>
    <w:p w14:paraId="062CF670" w14:textId="77777777" w:rsidR="00AB0401" w:rsidRPr="00C8603F" w:rsidRDefault="00AB0401" w:rsidP="008D4EFA">
      <w:r w:rsidRPr="00C8603F">
        <w:t>Направление на осмотр с целью госпитализации выписываются на службу.</w:t>
      </w:r>
    </w:p>
    <w:p w14:paraId="05F6CEC7" w14:textId="77777777" w:rsidR="00AB0401" w:rsidRPr="00C8603F" w:rsidRDefault="00AB0401" w:rsidP="008D4EFA">
      <w:r w:rsidRPr="00C8603F">
        <w:t>Для выписки направления в АРМ врача поликлиники:</w:t>
      </w:r>
    </w:p>
    <w:p w14:paraId="68676296" w14:textId="77777777" w:rsidR="00AB0401" w:rsidRPr="00C8603F" w:rsidRDefault="00AB0401" w:rsidP="00AB0401">
      <w:pPr>
        <w:pStyle w:val="ScrollListBullet1"/>
        <w:rPr>
          <w:rFonts w:cs="Times New Roman"/>
        </w:rPr>
      </w:pPr>
      <w:r w:rsidRPr="00C8603F">
        <w:rPr>
          <w:rFonts w:cs="Times New Roman"/>
        </w:rPr>
        <w:t xml:space="preserve">В случае лечения перейдите в раздел </w:t>
      </w:r>
      <w:r w:rsidRPr="00C8603F">
        <w:rPr>
          <w:rFonts w:cs="Times New Roman"/>
          <w:b/>
        </w:rPr>
        <w:t>Назначения и направления</w:t>
      </w:r>
      <w:r w:rsidRPr="00C8603F">
        <w:rPr>
          <w:rFonts w:cs="Times New Roman"/>
        </w:rPr>
        <w:t>.</w:t>
      </w:r>
    </w:p>
    <w:p w14:paraId="613DFA78" w14:textId="77777777" w:rsidR="00AB0401" w:rsidRPr="00C8603F" w:rsidRDefault="00AB0401" w:rsidP="00AB0401">
      <w:pPr>
        <w:pStyle w:val="ScrollListBullet1"/>
        <w:rPr>
          <w:rFonts w:cs="Times New Roman"/>
        </w:rPr>
      </w:pPr>
      <w:r w:rsidRPr="00C8603F">
        <w:rPr>
          <w:rFonts w:cs="Times New Roman"/>
        </w:rPr>
        <w:t>Выберите направление на осмотр с целью госпитализации. Отобразится Мастер выписки направлений.</w:t>
      </w:r>
    </w:p>
    <w:p w14:paraId="21BEAF9A" w14:textId="77777777" w:rsidR="00AB0401" w:rsidRPr="00C8603F" w:rsidRDefault="00AB0401" w:rsidP="00AB0401">
      <w:pPr>
        <w:pStyle w:val="ScrollListBullet1"/>
        <w:rPr>
          <w:rFonts w:cs="Times New Roman"/>
        </w:rPr>
      </w:pPr>
      <w:r w:rsidRPr="00C8603F">
        <w:rPr>
          <w:rFonts w:cs="Times New Roman"/>
        </w:rPr>
        <w:t>Выберите службу. На форме отображаются только службы с типом "Осмотр с целью госпитализации".</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20EF0C1C" w14:textId="77777777" w:rsidTr="00515563">
        <w:tc>
          <w:tcPr>
            <w:tcW w:w="8519" w:type="dxa"/>
            <w:tcBorders>
              <w:top w:val="nil"/>
              <w:left w:val="nil"/>
              <w:bottom w:val="nil"/>
              <w:right w:val="nil"/>
            </w:tcBorders>
            <w:shd w:val="solid" w:color="FFFFFF" w:fill="FFFFFF"/>
          </w:tcPr>
          <w:p w14:paraId="2B6370E7" w14:textId="77777777" w:rsidR="00AB0401" w:rsidRPr="00C8603F" w:rsidRDefault="00AB0401" w:rsidP="00515563">
            <w:pPr>
              <w:pStyle w:val="ScrollPanelNormal"/>
              <w:jc w:val="center"/>
            </w:pPr>
            <w:r w:rsidRPr="00C8603F">
              <w:rPr>
                <w:noProof/>
                <w:sz w:val="20"/>
                <w:szCs w:val="20"/>
              </w:rPr>
              <w:lastRenderedPageBreak/>
              <w:drawing>
                <wp:inline distT="0" distB="0" distL="0" distR="0" wp14:anchorId="185A1290" wp14:editId="5286EC50">
                  <wp:extent cx="4574540" cy="2410242"/>
                  <wp:effectExtent l="0" t="0" r="0" b="0"/>
                  <wp:docPr id="100099" name="Рисунок 100099" descr="_scroll_external/attachments/2019-11-08_133153-069c8a5fcbe949799de00871190f427f2f8b2ca518cd1ca77dba27b8ffd8d1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68673" name=""/>
                          <pic:cNvPicPr>
                            <a:picLocks noChangeAspect="1"/>
                          </pic:cNvPicPr>
                        </pic:nvPicPr>
                        <pic:blipFill>
                          <a:blip r:embed="rId94"/>
                          <a:stretch>
                            <a:fillRect/>
                          </a:stretch>
                        </pic:blipFill>
                        <pic:spPr>
                          <a:xfrm>
                            <a:off x="0" y="0"/>
                            <a:ext cx="4574540" cy="2410242"/>
                          </a:xfrm>
                          <a:prstGeom prst="rect">
                            <a:avLst/>
                          </a:prstGeom>
                        </pic:spPr>
                      </pic:pic>
                    </a:graphicData>
                  </a:graphic>
                </wp:inline>
              </w:drawing>
            </w:r>
          </w:p>
        </w:tc>
      </w:tr>
    </w:tbl>
    <w:p w14:paraId="0DB05EDF" w14:textId="77777777" w:rsidR="00AB0401" w:rsidRPr="00C8603F" w:rsidRDefault="00AB0401" w:rsidP="00AB0401">
      <w:pPr>
        <w:pStyle w:val="ScrollListBullet1"/>
        <w:rPr>
          <w:rFonts w:cs="Times New Roman"/>
        </w:rPr>
      </w:pPr>
      <w:r w:rsidRPr="00C8603F">
        <w:rPr>
          <w:rFonts w:cs="Times New Roman"/>
        </w:rPr>
        <w:t xml:space="preserve">Перейдите по ссылке </w:t>
      </w:r>
      <w:r w:rsidRPr="00C8603F">
        <w:rPr>
          <w:rFonts w:cs="Times New Roman"/>
          <w:b/>
        </w:rPr>
        <w:t>Записать</w:t>
      </w:r>
      <w:r w:rsidRPr="00C8603F">
        <w:rPr>
          <w:rFonts w:cs="Times New Roman"/>
        </w:rPr>
        <w:t>. Отобразится расписание работы службы.</w:t>
      </w:r>
    </w:p>
    <w:p w14:paraId="42345C8A" w14:textId="77777777" w:rsidR="00AB0401" w:rsidRPr="00C8603F" w:rsidRDefault="00AB0401" w:rsidP="00AB0401">
      <w:pPr>
        <w:pStyle w:val="ScrollListBullet1"/>
        <w:rPr>
          <w:rFonts w:cs="Times New Roman"/>
        </w:rPr>
      </w:pPr>
      <w:r w:rsidRPr="00C8603F">
        <w:rPr>
          <w:rFonts w:cs="Times New Roman"/>
        </w:rPr>
        <w:t>Выберите время в расписании. Отобразится форма добавления направления.</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37FC62EC" w14:textId="77777777" w:rsidTr="00515563">
        <w:tc>
          <w:tcPr>
            <w:tcW w:w="8519" w:type="dxa"/>
            <w:tcBorders>
              <w:top w:val="nil"/>
              <w:left w:val="nil"/>
              <w:bottom w:val="nil"/>
              <w:right w:val="nil"/>
            </w:tcBorders>
            <w:shd w:val="solid" w:color="FFFFFF" w:fill="FFFFFF"/>
          </w:tcPr>
          <w:p w14:paraId="6DCEF791" w14:textId="77777777" w:rsidR="00AB0401" w:rsidRPr="00C8603F" w:rsidRDefault="00AB0401" w:rsidP="00515563">
            <w:pPr>
              <w:pStyle w:val="ScrollPanelNormal"/>
              <w:jc w:val="center"/>
            </w:pPr>
            <w:r w:rsidRPr="00C8603F">
              <w:rPr>
                <w:noProof/>
                <w:sz w:val="20"/>
                <w:szCs w:val="20"/>
              </w:rPr>
              <w:drawing>
                <wp:inline distT="0" distB="0" distL="0" distR="0" wp14:anchorId="1D249647" wp14:editId="1FA5D3C6">
                  <wp:extent cx="4574540" cy="3001838"/>
                  <wp:effectExtent l="0" t="0" r="0" b="0"/>
                  <wp:docPr id="100100" name="Рисунок 100100" descr="_scroll_external/attachments/2019-11-08_132729-b7496de10169a6c1bd197911e7a72dc5ea606fa81ee518950ac17032fd5f2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048" name=""/>
                          <pic:cNvPicPr>
                            <a:picLocks noChangeAspect="1"/>
                          </pic:cNvPicPr>
                        </pic:nvPicPr>
                        <pic:blipFill>
                          <a:blip r:embed="rId95"/>
                          <a:stretch>
                            <a:fillRect/>
                          </a:stretch>
                        </pic:blipFill>
                        <pic:spPr>
                          <a:xfrm>
                            <a:off x="0" y="0"/>
                            <a:ext cx="4574540" cy="3001838"/>
                          </a:xfrm>
                          <a:prstGeom prst="rect">
                            <a:avLst/>
                          </a:prstGeom>
                        </pic:spPr>
                      </pic:pic>
                    </a:graphicData>
                  </a:graphic>
                </wp:inline>
              </w:drawing>
            </w:r>
          </w:p>
        </w:tc>
      </w:tr>
    </w:tbl>
    <w:p w14:paraId="686BCB47" w14:textId="77777777" w:rsidR="00AB0401" w:rsidRPr="00C8603F" w:rsidRDefault="00AB0401" w:rsidP="00AB0401">
      <w:pPr>
        <w:pStyle w:val="ScrollListBullet1"/>
        <w:rPr>
          <w:rFonts w:cs="Times New Roman"/>
        </w:rPr>
      </w:pPr>
      <w:r w:rsidRPr="00C8603F">
        <w:rPr>
          <w:rFonts w:cs="Times New Roman"/>
        </w:rPr>
        <w:t>Заполните поля формы.</w:t>
      </w:r>
    </w:p>
    <w:p w14:paraId="0A6250F1" w14:textId="77777777" w:rsidR="00AB0401" w:rsidRPr="00C8603F" w:rsidRDefault="00AB0401" w:rsidP="00AB0401">
      <w:pPr>
        <w:pStyle w:val="ScrollListBullet1"/>
        <w:rPr>
          <w:rFonts w:cs="Times New Roman"/>
        </w:rPr>
      </w:pPr>
      <w:r w:rsidRPr="00C8603F">
        <w:rPr>
          <w:rFonts w:cs="Times New Roman"/>
        </w:rPr>
        <w:t xml:space="preserve">Нажмите кнопку </w:t>
      </w:r>
      <w:r w:rsidRPr="00C8603F">
        <w:rPr>
          <w:rFonts w:cs="Times New Roman"/>
          <w:b/>
        </w:rPr>
        <w:t>Сохранить</w:t>
      </w:r>
      <w:r w:rsidRPr="00C8603F">
        <w:rPr>
          <w:rFonts w:cs="Times New Roman"/>
        </w:rPr>
        <w:t>.</w:t>
      </w:r>
    </w:p>
    <w:p w14:paraId="78C7E179" w14:textId="77777777" w:rsidR="00AB0401" w:rsidRPr="00C8603F" w:rsidRDefault="00AB0401" w:rsidP="008D4EFA">
      <w:r w:rsidRPr="00C8603F">
        <w:t>Направление будет добавлено и отобразится в АРМ врача стационара.</w:t>
      </w:r>
    </w:p>
    <w:p w14:paraId="2721DA71" w14:textId="77777777" w:rsidR="00AB0401" w:rsidRPr="00C8603F" w:rsidRDefault="00AB0401" w:rsidP="00AB0401">
      <w:pPr>
        <w:pStyle w:val="4"/>
      </w:pPr>
      <w:bookmarkStart w:id="230" w:name="_Toc256000076"/>
      <w:bookmarkStart w:id="231" w:name="scroll-bookmark-80"/>
      <w:r w:rsidRPr="00C8603F">
        <w:t>Выписка направления на исследование</w:t>
      </w:r>
      <w:bookmarkEnd w:id="230"/>
      <w:bookmarkEnd w:id="231"/>
    </w:p>
    <w:p w14:paraId="58C5E1B6" w14:textId="77777777" w:rsidR="00AB0401" w:rsidRPr="00C8603F" w:rsidRDefault="00AB0401" w:rsidP="00AB0401">
      <w:pPr>
        <w:pStyle w:val="ScrollListBullet1"/>
        <w:rPr>
          <w:rFonts w:cs="Times New Roman"/>
        </w:rPr>
      </w:pPr>
      <w:r w:rsidRPr="00C8603F">
        <w:rPr>
          <w:rFonts w:cs="Times New Roman"/>
        </w:rPr>
        <w:t>Выберите тип направления "На исследование". Отобразится форма "Мастер выписки направлений".</w:t>
      </w:r>
    </w:p>
    <w:p w14:paraId="3A70F9F4" w14:textId="63E4A934" w:rsidR="00AB0401" w:rsidRPr="00C8603F" w:rsidRDefault="00AB0401" w:rsidP="00AB0401">
      <w:pPr>
        <w:pStyle w:val="ScrollListBullet1"/>
        <w:rPr>
          <w:rFonts w:cs="Times New Roman"/>
        </w:rPr>
      </w:pPr>
      <w:r w:rsidRPr="00C8603F">
        <w:rPr>
          <w:rFonts w:cs="Times New Roman"/>
        </w:rPr>
        <w:lastRenderedPageBreak/>
        <w:t>Выберите значение в списке. Отобразится форма Заказ комплексной услуги: Добавление.</w:t>
      </w:r>
    </w:p>
    <w:p w14:paraId="1B31E2A1" w14:textId="77777777" w:rsidR="00AB0401" w:rsidRPr="00C8603F" w:rsidRDefault="00AB0401" w:rsidP="00AB0401">
      <w:pPr>
        <w:pStyle w:val="ScrollListBullet1"/>
        <w:rPr>
          <w:rFonts w:cs="Times New Roman"/>
        </w:rPr>
      </w:pPr>
      <w:r w:rsidRPr="00C8603F">
        <w:rPr>
          <w:rFonts w:cs="Times New Roman"/>
        </w:rPr>
        <w:t>Укажите параметры заявки. Сохраните изменения. Отобразится расписание.</w:t>
      </w:r>
    </w:p>
    <w:p w14:paraId="63CFFDEC" w14:textId="77777777" w:rsidR="00AB0401" w:rsidRPr="00C8603F" w:rsidRDefault="00AB0401" w:rsidP="00AB0401">
      <w:pPr>
        <w:pStyle w:val="ScrollListBullet1"/>
        <w:rPr>
          <w:rFonts w:cs="Times New Roman"/>
        </w:rPr>
      </w:pPr>
      <w:r w:rsidRPr="00C8603F">
        <w:rPr>
          <w:rFonts w:cs="Times New Roman"/>
        </w:rPr>
        <w:t>Выберите бирку в расписании.</w:t>
      </w:r>
    </w:p>
    <w:p w14:paraId="3D4D32DB" w14:textId="77777777" w:rsidR="00AB0401" w:rsidRPr="00C8603F" w:rsidRDefault="00AB0401" w:rsidP="008D4EFA">
      <w:r w:rsidRPr="00C8603F">
        <w:t>При записи на бирку пункта забора биоматериала, который работает с электронной очередью, генерируется код брони и создаётся талон электронной очереди.</w:t>
      </w:r>
    </w:p>
    <w:p w14:paraId="55A4D985" w14:textId="77777777" w:rsidR="00AB0401" w:rsidRPr="00C8603F" w:rsidRDefault="00AB0401" w:rsidP="00AB0401">
      <w:pPr>
        <w:pStyle w:val="4"/>
      </w:pPr>
      <w:bookmarkStart w:id="232" w:name="_Toc256000077"/>
      <w:bookmarkStart w:id="233" w:name="scroll-bookmark-81"/>
      <w:r w:rsidRPr="00C8603F">
        <w:t>Выписка направления в МО, которая не работает в Системе</w:t>
      </w:r>
      <w:bookmarkEnd w:id="232"/>
      <w:bookmarkEnd w:id="233"/>
    </w:p>
    <w:p w14:paraId="3039949D" w14:textId="77777777" w:rsidR="00AB0401" w:rsidRPr="00C8603F" w:rsidRDefault="00AB0401" w:rsidP="008D4EFA">
      <w:r w:rsidRPr="00C8603F">
        <w:t>Для выписки направления в другую МО:</w:t>
      </w:r>
    </w:p>
    <w:p w14:paraId="2C0727F3" w14:textId="556319DE" w:rsidR="00AB0401" w:rsidRPr="00C8603F" w:rsidRDefault="00AB0401" w:rsidP="00AB0401">
      <w:pPr>
        <w:pStyle w:val="ScrollListBullet1"/>
        <w:rPr>
          <w:rFonts w:cs="Times New Roman"/>
        </w:rPr>
      </w:pPr>
      <w:r w:rsidRPr="00C8603F">
        <w:rPr>
          <w:rFonts w:cs="Times New Roman"/>
        </w:rPr>
        <w:t xml:space="preserve">Наведите курсор мыши на заголовок </w:t>
      </w:r>
      <w:r w:rsidRPr="00C8603F">
        <w:rPr>
          <w:rFonts w:cs="Times New Roman"/>
          <w:b/>
        </w:rPr>
        <w:t>Направления</w:t>
      </w:r>
      <w:r w:rsidRPr="00C8603F">
        <w:rPr>
          <w:rFonts w:cs="Times New Roman"/>
        </w:rPr>
        <w:t xml:space="preserve"> в ЭМК пациента (см. подробнее </w:t>
      </w:r>
      <w:hyperlink r:id="rId96" w:history="1">
        <w:r w:rsidRPr="00C8603F">
          <w:rPr>
            <w:rStyle w:val="a3"/>
            <w:rFonts w:cs="Times New Roman"/>
          </w:rPr>
          <w:t>Электронная медицинская карта</w:t>
        </w:r>
      </w:hyperlink>
      <w:r w:rsidRPr="00C8603F">
        <w:rPr>
          <w:rFonts w:cs="Times New Roman"/>
        </w:rPr>
        <w:t>).</w:t>
      </w:r>
    </w:p>
    <w:p w14:paraId="299451BF" w14:textId="77777777" w:rsidR="00AB0401" w:rsidRPr="00C8603F" w:rsidRDefault="00AB0401" w:rsidP="00AB0401">
      <w:pPr>
        <w:pStyle w:val="ScrollListBullet1"/>
        <w:rPr>
          <w:rFonts w:cs="Times New Roman"/>
        </w:rPr>
      </w:pPr>
      <w:r w:rsidRPr="00C8603F">
        <w:rPr>
          <w:rFonts w:cs="Times New Roman"/>
        </w:rPr>
        <w:t>Нажмите отобразившуюся кнопку.</w:t>
      </w:r>
    </w:p>
    <w:p w14:paraId="3A10D644" w14:textId="77777777" w:rsidR="00AB0401" w:rsidRPr="00C8603F" w:rsidRDefault="00AB0401" w:rsidP="00AB0401">
      <w:pPr>
        <w:pStyle w:val="ScrollListBullet1"/>
        <w:rPr>
          <w:rFonts w:cs="Times New Roman"/>
        </w:rPr>
      </w:pPr>
      <w:r w:rsidRPr="00C8603F">
        <w:rPr>
          <w:rFonts w:cs="Times New Roman"/>
        </w:rPr>
        <w:t>Выберите тип направления в отобразившемся списке.</w:t>
      </w:r>
    </w:p>
    <w:p w14:paraId="32F8CC4A" w14:textId="77777777" w:rsidR="00AB0401" w:rsidRPr="00C8603F" w:rsidRDefault="00AB0401" w:rsidP="00AB0401">
      <w:pPr>
        <w:pStyle w:val="ScrollListBullet1"/>
        <w:rPr>
          <w:rFonts w:cs="Times New Roman"/>
        </w:rPr>
      </w:pPr>
      <w:r w:rsidRPr="00C8603F">
        <w:rPr>
          <w:rFonts w:cs="Times New Roman"/>
        </w:rPr>
        <w:t>Отобразится форма Мастер выписки направлений. Нажмите кнопку Направление в другую МО.</w:t>
      </w:r>
    </w:p>
    <w:p w14:paraId="0DC207B4" w14:textId="5618FD0B" w:rsidR="00AB0401" w:rsidRPr="00C8603F" w:rsidRDefault="00AB0401" w:rsidP="00AB0401">
      <w:pPr>
        <w:pStyle w:val="ScrollListBullet1"/>
        <w:rPr>
          <w:rFonts w:cs="Times New Roman"/>
        </w:rPr>
      </w:pPr>
      <w:r w:rsidRPr="00C8603F">
        <w:rPr>
          <w:rFonts w:cs="Times New Roman"/>
        </w:rPr>
        <w:t xml:space="preserve">Отобразится форма Направление: Добавление. Заполните поля формы. На форме доступны для выбора только МО, у которых установлен флаг </w:t>
      </w:r>
      <w:proofErr w:type="gramStart"/>
      <w:r w:rsidRPr="00C8603F">
        <w:rPr>
          <w:rFonts w:cs="Times New Roman"/>
          <w:b/>
        </w:rPr>
        <w:t>Не</w:t>
      </w:r>
      <w:proofErr w:type="gramEnd"/>
      <w:r w:rsidRPr="00C8603F">
        <w:rPr>
          <w:rFonts w:cs="Times New Roman"/>
          <w:b/>
        </w:rPr>
        <w:t xml:space="preserve"> работает в данной Системе</w:t>
      </w:r>
      <w:r w:rsidRPr="00C8603F">
        <w:rPr>
          <w:rFonts w:cs="Times New Roman"/>
        </w:rPr>
        <w:t xml:space="preserve"> (см. подробнее Организация: Добавление).</w:t>
      </w:r>
    </w:p>
    <w:p w14:paraId="67AE4F8B" w14:textId="77777777" w:rsidR="00AB0401" w:rsidRPr="00C8603F" w:rsidRDefault="00AB0401" w:rsidP="00AB0401">
      <w:pPr>
        <w:pStyle w:val="ScrollListBullet1"/>
        <w:rPr>
          <w:rFonts w:cs="Times New Roman"/>
        </w:rPr>
      </w:pPr>
      <w:r w:rsidRPr="00C8603F">
        <w:rPr>
          <w:rFonts w:cs="Times New Roman"/>
        </w:rPr>
        <w:t xml:space="preserve">Нажмите кнопку </w:t>
      </w:r>
      <w:r w:rsidRPr="00C8603F">
        <w:rPr>
          <w:rFonts w:cs="Times New Roman"/>
          <w:b/>
        </w:rPr>
        <w:t>Сохранить</w:t>
      </w:r>
      <w:r w:rsidRPr="00C8603F">
        <w:rPr>
          <w:rFonts w:cs="Times New Roman"/>
        </w:rPr>
        <w:t>.</w:t>
      </w:r>
    </w:p>
    <w:p w14:paraId="252E6875" w14:textId="77777777" w:rsidR="00AB0401" w:rsidRPr="00C8603F" w:rsidRDefault="00AB0401" w:rsidP="00AB0401">
      <w:pPr>
        <w:pStyle w:val="ScrollListBullet1"/>
        <w:rPr>
          <w:rFonts w:cs="Times New Roman"/>
        </w:rPr>
      </w:pPr>
      <w:r w:rsidRPr="00C8603F">
        <w:rPr>
          <w:rFonts w:cs="Times New Roman"/>
        </w:rPr>
        <w:t>Система предложит распечатать направление. Выведите направление на печать.</w:t>
      </w:r>
    </w:p>
    <w:tbl>
      <w:tblPr>
        <w:tblStyle w:val="ScrollInfo"/>
        <w:tblW w:w="5000" w:type="pct"/>
        <w:tblLook w:val="0180" w:firstRow="0" w:lastRow="0" w:firstColumn="1" w:lastColumn="1" w:noHBand="0" w:noVBand="0"/>
      </w:tblPr>
      <w:tblGrid>
        <w:gridCol w:w="10205"/>
      </w:tblGrid>
      <w:tr w:rsidR="00AB0401" w:rsidRPr="00C8603F" w14:paraId="4754158B" w14:textId="77777777" w:rsidTr="00515563">
        <w:tc>
          <w:tcPr>
            <w:tcW w:w="0" w:type="auto"/>
          </w:tcPr>
          <w:p w14:paraId="006A05A2" w14:textId="77777777" w:rsidR="00AB0401" w:rsidRPr="00C8603F" w:rsidRDefault="00AB0401" w:rsidP="008D4EFA">
            <w:pPr>
              <w:rPr>
                <w:lang w:val="ru-RU"/>
              </w:rPr>
            </w:pPr>
            <w:r w:rsidRPr="00C8603F">
              <w:rPr>
                <w:lang w:val="ru-RU"/>
              </w:rPr>
              <w:t>Примечание:</w:t>
            </w:r>
          </w:p>
          <w:p w14:paraId="7E66C302" w14:textId="55E43FA0" w:rsidR="00AB0401" w:rsidRPr="00C8603F" w:rsidRDefault="00AB0401" w:rsidP="008D4EFA">
            <w:pPr>
              <w:rPr>
                <w:lang w:val="ru-RU"/>
              </w:rPr>
            </w:pPr>
            <w:r w:rsidRPr="00C8603F">
              <w:rPr>
                <w:lang w:val="ru-RU"/>
              </w:rPr>
              <w:t xml:space="preserve">В </w:t>
            </w:r>
            <w:hyperlink r:id="rId97" w:history="1">
              <w:r w:rsidRPr="00C8603F">
                <w:rPr>
                  <w:rStyle w:val="a3"/>
                  <w:lang w:val="ru-RU"/>
                </w:rPr>
                <w:t>АРМ регистратора поликлиники</w:t>
              </w:r>
            </w:hyperlink>
            <w:r w:rsidRPr="00C8603F">
              <w:rPr>
                <w:lang w:val="ru-RU"/>
              </w:rPr>
              <w:t xml:space="preserve"> также возможна запись в другую МО. Для этого воспользуйтесь кнопкой </w:t>
            </w:r>
            <w:r w:rsidRPr="00C8603F">
              <w:rPr>
                <w:b/>
                <w:lang w:val="ru-RU"/>
              </w:rPr>
              <w:t>Записать</w:t>
            </w:r>
            <w:r w:rsidRPr="00C8603F">
              <w:rPr>
                <w:lang w:val="ru-RU"/>
              </w:rPr>
              <w:t xml:space="preserve"> - </w:t>
            </w:r>
            <w:r w:rsidRPr="00C8603F">
              <w:rPr>
                <w:b/>
                <w:lang w:val="ru-RU"/>
              </w:rPr>
              <w:t>Записать с электронным направлением</w:t>
            </w:r>
            <w:r w:rsidRPr="00C8603F">
              <w:rPr>
                <w:lang w:val="ru-RU"/>
              </w:rPr>
              <w:t>.</w:t>
            </w:r>
          </w:p>
        </w:tc>
      </w:tr>
    </w:tbl>
    <w:p w14:paraId="7FCB5A6C" w14:textId="77777777" w:rsidR="00AB0401" w:rsidRPr="00C8603F" w:rsidRDefault="00AB0401" w:rsidP="008D4EFA"/>
    <w:p w14:paraId="3758D4C6" w14:textId="77777777" w:rsidR="00AB0401" w:rsidRPr="00C8603F" w:rsidRDefault="00AB0401" w:rsidP="00AB0401">
      <w:pPr>
        <w:pStyle w:val="4"/>
      </w:pPr>
      <w:bookmarkStart w:id="234" w:name="_Toc256000078"/>
      <w:bookmarkStart w:id="235" w:name="scroll-bookmark-82"/>
      <w:r w:rsidRPr="00C8603F">
        <w:t>Доступ к расписанию врачей</w:t>
      </w:r>
      <w:bookmarkEnd w:id="234"/>
      <w:bookmarkEnd w:id="235"/>
    </w:p>
    <w:p w14:paraId="65E78D5D" w14:textId="699AFE68" w:rsidR="00AB0401" w:rsidRPr="00C8603F" w:rsidRDefault="00AB0401" w:rsidP="008D4EFA">
      <w:r w:rsidRPr="00C8603F">
        <w:t xml:space="preserve">При открытии формы </w:t>
      </w:r>
      <w:r w:rsidRPr="00C8603F">
        <w:rPr>
          <w:b/>
        </w:rPr>
        <w:t>Мастер выписки направлений</w:t>
      </w:r>
      <w:r w:rsidRPr="00C8603F">
        <w:t xml:space="preserve"> проверяется возможность доступа пользователя к расписанию врачей: если форма вызывается через кнопку </w:t>
      </w:r>
      <w:proofErr w:type="gramStart"/>
      <w:r w:rsidRPr="00C8603F">
        <w:rPr>
          <w:b/>
        </w:rPr>
        <w:t>Записать</w:t>
      </w:r>
      <w:proofErr w:type="gramEnd"/>
      <w:r w:rsidRPr="00C8603F">
        <w:rPr>
          <w:b/>
        </w:rPr>
        <w:t xml:space="preserve"> с электронным направлением</w:t>
      </w:r>
      <w:r w:rsidRPr="00C8603F">
        <w:t xml:space="preserve">, отображается расписание врачей данного МО и расписание врачей, </w:t>
      </w:r>
      <w:r w:rsidRPr="00C8603F">
        <w:lastRenderedPageBreak/>
        <w:t xml:space="preserve">в местах работы которых снят флаг </w:t>
      </w:r>
      <w:r w:rsidRPr="00C8603F">
        <w:rPr>
          <w:b/>
        </w:rPr>
        <w:t>Разрешить запись из других МО</w:t>
      </w:r>
      <w:r w:rsidRPr="00C8603F">
        <w:t xml:space="preserve"> на вкладке </w:t>
      </w:r>
      <w:r w:rsidRPr="00C8603F">
        <w:rPr>
          <w:b/>
        </w:rPr>
        <w:t>Атрибуты ЭР</w:t>
      </w:r>
      <w:r w:rsidRPr="00C8603F">
        <w:t>. Описание настройки см. Вкладка Атрибуты для ЭР.</w:t>
      </w:r>
    </w:p>
    <w:p w14:paraId="7F271607" w14:textId="77777777" w:rsidR="00AB0401" w:rsidRPr="00C8603F" w:rsidRDefault="00AB0401" w:rsidP="008D4EFA">
      <w:r w:rsidRPr="00C8603F">
        <w:t xml:space="preserve">Настройка не влияет на доступность записи к врачу, если форма </w:t>
      </w:r>
      <w:r w:rsidRPr="00C8603F">
        <w:rPr>
          <w:b/>
        </w:rPr>
        <w:t>Мастер выписки направления</w:t>
      </w:r>
      <w:r w:rsidRPr="00C8603F">
        <w:t xml:space="preserve"> была открыта из АРМ оператора </w:t>
      </w:r>
      <w:proofErr w:type="spellStart"/>
      <w:r w:rsidRPr="00C8603F">
        <w:t>call</w:t>
      </w:r>
      <w:proofErr w:type="spellEnd"/>
      <w:r w:rsidRPr="00C8603F">
        <w:t>-центра.</w:t>
      </w:r>
    </w:p>
    <w:p w14:paraId="1985044E" w14:textId="77777777" w:rsidR="00AB0401" w:rsidRPr="00C8603F" w:rsidRDefault="00AB0401" w:rsidP="00AB0401">
      <w:pPr>
        <w:pStyle w:val="4"/>
      </w:pPr>
      <w:bookmarkStart w:id="236" w:name="_Toc256000079"/>
      <w:bookmarkStart w:id="237" w:name="scroll-bookmark-83"/>
      <w:r w:rsidRPr="00C8603F">
        <w:t>Запись к врачу</w:t>
      </w:r>
      <w:bookmarkEnd w:id="236"/>
      <w:bookmarkEnd w:id="237"/>
    </w:p>
    <w:p w14:paraId="1F02DE42" w14:textId="77777777" w:rsidR="00AB0401" w:rsidRPr="00C8603F" w:rsidRDefault="00AB0401" w:rsidP="00AB0401">
      <w:pPr>
        <w:pStyle w:val="phnormal"/>
        <w:rPr>
          <w:b/>
          <w:bCs/>
        </w:rPr>
      </w:pPr>
      <w:bookmarkStart w:id="238" w:name="scroll-bookmark-84"/>
      <w:r w:rsidRPr="00C8603F">
        <w:rPr>
          <w:b/>
          <w:bCs/>
        </w:rPr>
        <w:t>Общий порядок записи пациента</w:t>
      </w:r>
      <w:bookmarkEnd w:id="238"/>
    </w:p>
    <w:tbl>
      <w:tblPr>
        <w:tblStyle w:val="ScrollNote"/>
        <w:tblW w:w="5000" w:type="pct"/>
        <w:tblLook w:val="0180" w:firstRow="0" w:lastRow="0" w:firstColumn="1" w:lastColumn="1" w:noHBand="0" w:noVBand="0"/>
      </w:tblPr>
      <w:tblGrid>
        <w:gridCol w:w="10205"/>
      </w:tblGrid>
      <w:tr w:rsidR="00AB0401" w:rsidRPr="00C8603F" w14:paraId="65E8E419" w14:textId="77777777" w:rsidTr="00515563">
        <w:tc>
          <w:tcPr>
            <w:tcW w:w="0" w:type="auto"/>
          </w:tcPr>
          <w:p w14:paraId="4C154D1D" w14:textId="77777777" w:rsidR="00AB0401" w:rsidRPr="00C8603F" w:rsidRDefault="00AB0401" w:rsidP="00515563">
            <w:pPr>
              <w:pStyle w:val="phnormal"/>
            </w:pPr>
            <w:proofErr w:type="spellStart"/>
            <w:r w:rsidRPr="00C8603F">
              <w:rPr>
                <w:b/>
              </w:rPr>
              <w:t>Важно</w:t>
            </w:r>
            <w:proofErr w:type="spellEnd"/>
            <w:r w:rsidRPr="00C8603F">
              <w:rPr>
                <w:b/>
              </w:rPr>
              <w:t>!</w:t>
            </w:r>
          </w:p>
          <w:p w14:paraId="683C21C8" w14:textId="77777777" w:rsidR="00AB0401" w:rsidRPr="00C8603F" w:rsidRDefault="00AB0401" w:rsidP="008D4EFA">
            <w:pPr>
              <w:rPr>
                <w:lang w:val="ru-RU"/>
              </w:rPr>
            </w:pPr>
            <w:r w:rsidRPr="00C8603F">
              <w:rPr>
                <w:lang w:val="ru-RU"/>
              </w:rPr>
              <w:t>Для записи пациента предварительно должно быть добавлено расписание работы врача/службы/койки.</w:t>
            </w:r>
          </w:p>
        </w:tc>
      </w:tr>
    </w:tbl>
    <w:p w14:paraId="7B34FA85" w14:textId="77777777" w:rsidR="00AB0401" w:rsidRPr="00C8603F" w:rsidRDefault="00AB0401" w:rsidP="00AB0401">
      <w:pPr>
        <w:pStyle w:val="ScrollListBullet1"/>
        <w:rPr>
          <w:rFonts w:cs="Times New Roman"/>
        </w:rPr>
      </w:pPr>
      <w:r w:rsidRPr="00C8603F">
        <w:rPr>
          <w:rFonts w:cs="Times New Roman"/>
        </w:rPr>
        <w:t>Найдите пациента, используя панель фильтров.</w:t>
      </w:r>
    </w:p>
    <w:p w14:paraId="3A7BA8D8" w14:textId="77777777" w:rsidR="00AB0401" w:rsidRPr="00C8603F" w:rsidRDefault="00AB0401" w:rsidP="00AB0401">
      <w:pPr>
        <w:pStyle w:val="ScrollListBullet1"/>
        <w:rPr>
          <w:rFonts w:cs="Times New Roman"/>
        </w:rPr>
      </w:pPr>
      <w:r w:rsidRPr="00C8603F">
        <w:rPr>
          <w:rFonts w:cs="Times New Roman"/>
        </w:rPr>
        <w:t>Выберите пациента в списке найденных записей.</w:t>
      </w:r>
    </w:p>
    <w:p w14:paraId="350928EE" w14:textId="77777777" w:rsidR="00AB0401" w:rsidRPr="00C8603F" w:rsidRDefault="00AB0401" w:rsidP="00AB0401">
      <w:pPr>
        <w:pStyle w:val="ScrollListBullet1"/>
        <w:rPr>
          <w:rFonts w:cs="Times New Roman"/>
        </w:rPr>
      </w:pPr>
      <w:r w:rsidRPr="00C8603F">
        <w:rPr>
          <w:rFonts w:cs="Times New Roman"/>
        </w:rPr>
        <w:t xml:space="preserve">Нажмите кнопку </w:t>
      </w:r>
      <w:proofErr w:type="gramStart"/>
      <w:r w:rsidRPr="00C8603F">
        <w:rPr>
          <w:rFonts w:cs="Times New Roman"/>
          <w:b/>
        </w:rPr>
        <w:t>Записать</w:t>
      </w:r>
      <w:proofErr w:type="gramEnd"/>
      <w:r w:rsidRPr="00C8603F">
        <w:rPr>
          <w:rFonts w:cs="Times New Roman"/>
        </w:rPr>
        <w:t xml:space="preserve"> на боковой панели АРМ регистратора или АРМ оператора </w:t>
      </w:r>
      <w:proofErr w:type="spellStart"/>
      <w:r w:rsidRPr="00C8603F">
        <w:rPr>
          <w:rFonts w:cs="Times New Roman"/>
        </w:rPr>
        <w:t>call</w:t>
      </w:r>
      <w:proofErr w:type="spellEnd"/>
      <w:r w:rsidRPr="00C8603F">
        <w:rPr>
          <w:rFonts w:cs="Times New Roman"/>
        </w:rPr>
        <w:t xml:space="preserve">-центра или двойным щелчком мыши по выбранной записи открыть форму выбора типа направления. Отобразится форма </w:t>
      </w:r>
      <w:r w:rsidRPr="00C8603F">
        <w:rPr>
          <w:rFonts w:cs="Times New Roman"/>
          <w:b/>
        </w:rPr>
        <w:t>Мастер выписки направлений</w:t>
      </w:r>
      <w:r w:rsidRPr="00C8603F">
        <w:rPr>
          <w:rFonts w:cs="Times New Roman"/>
        </w:rPr>
        <w:t>.</w:t>
      </w:r>
    </w:p>
    <w:p w14:paraId="3B7410B9" w14:textId="77777777" w:rsidR="00AB0401" w:rsidRPr="00C8603F" w:rsidRDefault="00AB0401" w:rsidP="00AB0401">
      <w:pPr>
        <w:pStyle w:val="ScrollListBullet1"/>
        <w:rPr>
          <w:rFonts w:cs="Times New Roman"/>
        </w:rPr>
      </w:pPr>
      <w:r w:rsidRPr="00C8603F">
        <w:rPr>
          <w:rFonts w:cs="Times New Roman"/>
        </w:rPr>
        <w:t>Выберите тип направления в списке двойным щелчком мыши. Отобразится форма выбора подразделения.</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4876F0DB" w14:textId="77777777" w:rsidTr="00515563">
        <w:tc>
          <w:tcPr>
            <w:tcW w:w="8519" w:type="dxa"/>
            <w:tcBorders>
              <w:top w:val="nil"/>
              <w:left w:val="nil"/>
              <w:bottom w:val="nil"/>
              <w:right w:val="nil"/>
            </w:tcBorders>
            <w:shd w:val="solid" w:color="FFFFFF" w:fill="FFFFFF"/>
          </w:tcPr>
          <w:p w14:paraId="6EB25003"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37BA0C53" wp14:editId="7777AB3C">
                  <wp:extent cx="4574540" cy="2786399"/>
                  <wp:effectExtent l="0" t="0" r="0" b="0"/>
                  <wp:docPr id="100101" name="Рисунок 100101" descr="_scroll_external/attachments/2013-10-01_083525-e4cf4221764ea4b5a1ef4b267e2832dda7dcb69a1f9e20f5cf378df833a8a1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51204" name=""/>
                          <pic:cNvPicPr>
                            <a:picLocks noChangeAspect="1"/>
                          </pic:cNvPicPr>
                        </pic:nvPicPr>
                        <pic:blipFill>
                          <a:blip r:embed="rId88"/>
                          <a:stretch>
                            <a:fillRect/>
                          </a:stretch>
                        </pic:blipFill>
                        <pic:spPr>
                          <a:xfrm>
                            <a:off x="0" y="0"/>
                            <a:ext cx="4574540" cy="2786399"/>
                          </a:xfrm>
                          <a:prstGeom prst="rect">
                            <a:avLst/>
                          </a:prstGeom>
                          <a:ln w="9525">
                            <a:solidFill>
                              <a:srgbClr val="000000"/>
                            </a:solidFill>
                          </a:ln>
                        </pic:spPr>
                      </pic:pic>
                    </a:graphicData>
                  </a:graphic>
                </wp:inline>
              </w:drawing>
            </w:r>
          </w:p>
          <w:tbl>
            <w:tblPr>
              <w:tblStyle w:val="ScrollInfo"/>
              <w:tblW w:w="0" w:type="auto"/>
              <w:tblLayout w:type="fixed"/>
              <w:tblLook w:val="0180" w:firstRow="0" w:lastRow="0" w:firstColumn="1" w:lastColumn="1" w:noHBand="0" w:noVBand="0"/>
            </w:tblPr>
            <w:tblGrid>
              <w:gridCol w:w="7104"/>
            </w:tblGrid>
            <w:tr w:rsidR="00AB0401" w:rsidRPr="00C8603F" w14:paraId="61F014E0" w14:textId="77777777" w:rsidTr="00515563">
              <w:tc>
                <w:tcPr>
                  <w:tcW w:w="7104" w:type="dxa"/>
                </w:tcPr>
                <w:p w14:paraId="49B475E1" w14:textId="77777777" w:rsidR="00AB0401" w:rsidRPr="00C8603F" w:rsidRDefault="00AB0401" w:rsidP="00515563">
                  <w:pPr>
                    <w:pStyle w:val="ScrollPanelNormal"/>
                    <w:spacing w:beforeAutospacing="1"/>
                    <w:ind w:firstLine="0"/>
                    <w:rPr>
                      <w:lang w:val="ru-RU"/>
                    </w:rPr>
                  </w:pPr>
                  <w:r w:rsidRPr="00C8603F">
                    <w:rPr>
                      <w:b/>
                      <w:lang w:val="ru-RU"/>
                    </w:rPr>
                    <w:t>Примечание:</w:t>
                  </w:r>
                </w:p>
                <w:p w14:paraId="2B1B1D12" w14:textId="77777777" w:rsidR="00AB0401" w:rsidRPr="00C8603F" w:rsidRDefault="00AB0401" w:rsidP="008D4EFA">
                  <w:pPr>
                    <w:rPr>
                      <w:lang w:val="ru-RU"/>
                    </w:rPr>
                  </w:pPr>
                  <w:r w:rsidRPr="00C8603F">
                    <w:rPr>
                      <w:lang w:val="ru-RU"/>
                    </w:rPr>
                    <w:lastRenderedPageBreak/>
                    <w:t xml:space="preserve">Поле </w:t>
                  </w:r>
                  <w:r w:rsidRPr="00C8603F">
                    <w:rPr>
                      <w:b/>
                      <w:lang w:val="ru-RU"/>
                    </w:rPr>
                    <w:t>МО</w:t>
                  </w:r>
                  <w:r w:rsidRPr="00C8603F">
                    <w:rPr>
                      <w:lang w:val="ru-RU"/>
                    </w:rPr>
                    <w:t xml:space="preserve"> заполнено автоматически с возможностью редактирования:</w:t>
                  </w:r>
                </w:p>
                <w:p w14:paraId="4A36F755" w14:textId="77777777" w:rsidR="00AB0401" w:rsidRPr="00C8603F" w:rsidRDefault="00AB0401" w:rsidP="00A95515">
                  <w:pPr>
                    <w:pStyle w:val="ScrollListBullet"/>
                    <w:numPr>
                      <w:ilvl w:val="0"/>
                      <w:numId w:val="104"/>
                    </w:numPr>
                    <w:rPr>
                      <w:rFonts w:cs="Times New Roman"/>
                      <w:lang w:val="ru-RU"/>
                    </w:rPr>
                  </w:pPr>
                  <w:r w:rsidRPr="00C8603F">
                    <w:rPr>
                      <w:rFonts w:cs="Times New Roman"/>
                      <w:lang w:val="ru-RU"/>
                    </w:rPr>
                    <w:t xml:space="preserve">значением МО прикрепления записываемого пациента, если форма </w:t>
                  </w:r>
                  <w:r w:rsidRPr="00C8603F">
                    <w:rPr>
                      <w:rFonts w:cs="Times New Roman"/>
                      <w:b/>
                      <w:lang w:val="ru-RU"/>
                    </w:rPr>
                    <w:t>Мастер выписки направлений</w:t>
                  </w:r>
                  <w:r w:rsidRPr="00C8603F">
                    <w:rPr>
                      <w:rFonts w:cs="Times New Roman"/>
                      <w:lang w:val="ru-RU"/>
                    </w:rPr>
                    <w:t xml:space="preserve"> вызвана из АРМ оператора </w:t>
                  </w:r>
                  <w:r w:rsidRPr="00C8603F">
                    <w:rPr>
                      <w:rFonts w:cs="Times New Roman"/>
                    </w:rPr>
                    <w:t>call</w:t>
                  </w:r>
                  <w:r w:rsidRPr="00C8603F">
                    <w:rPr>
                      <w:rFonts w:cs="Times New Roman"/>
                      <w:lang w:val="ru-RU"/>
                    </w:rPr>
                    <w:t>-центра;</w:t>
                  </w:r>
                </w:p>
                <w:p w14:paraId="39BB4FC5" w14:textId="77777777" w:rsidR="00AB0401" w:rsidRPr="00C8603F" w:rsidRDefault="00AB0401" w:rsidP="00A95515">
                  <w:pPr>
                    <w:pStyle w:val="ScrollListBullet"/>
                    <w:numPr>
                      <w:ilvl w:val="0"/>
                      <w:numId w:val="104"/>
                    </w:numPr>
                    <w:rPr>
                      <w:rFonts w:cs="Times New Roman"/>
                      <w:lang w:val="ru-RU"/>
                    </w:rPr>
                  </w:pPr>
                  <w:r w:rsidRPr="00C8603F">
                    <w:rPr>
                      <w:rFonts w:cs="Times New Roman"/>
                      <w:lang w:val="ru-RU"/>
                    </w:rPr>
                    <w:t xml:space="preserve">значением текущей МО пользователя, если форма </w:t>
                  </w:r>
                  <w:r w:rsidRPr="00C8603F">
                    <w:rPr>
                      <w:rFonts w:cs="Times New Roman"/>
                      <w:b/>
                      <w:lang w:val="ru-RU"/>
                    </w:rPr>
                    <w:t>Мастер выписки направлений</w:t>
                  </w:r>
                  <w:r w:rsidRPr="00C8603F">
                    <w:rPr>
                      <w:rFonts w:cs="Times New Roman"/>
                      <w:lang w:val="ru-RU"/>
                    </w:rPr>
                    <w:t xml:space="preserve"> вызвана из АРМ регистратора.</w:t>
                  </w:r>
                </w:p>
              </w:tc>
            </w:tr>
          </w:tbl>
          <w:p w14:paraId="73956EEB" w14:textId="77777777" w:rsidR="00AB0401" w:rsidRPr="00C8603F" w:rsidRDefault="00AB0401" w:rsidP="00CF3D79">
            <w:pPr>
              <w:pStyle w:val="phnormal"/>
              <w:rPr>
                <w:lang w:val="ru-RU"/>
              </w:rPr>
            </w:pPr>
            <w:r w:rsidRPr="00C8603F">
              <w:rPr>
                <w:lang w:val="ru-RU"/>
              </w:rPr>
              <w:lastRenderedPageBreak/>
              <w:t xml:space="preserve">Для просмотра улиц участка нажмите на гиперссылку в графе "Участок", отобразится форма </w:t>
            </w:r>
            <w:r w:rsidRPr="00C8603F">
              <w:rPr>
                <w:b/>
                <w:lang w:val="ru-RU"/>
              </w:rPr>
              <w:t>Просмотр улиц участка</w:t>
            </w:r>
            <w:r w:rsidRPr="00C8603F">
              <w:rPr>
                <w:lang w:val="ru-RU"/>
              </w:rPr>
              <w:t>.</w:t>
            </w:r>
          </w:p>
          <w:p w14:paraId="46CD2E53"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44F109E4" wp14:editId="6E155BA6">
                  <wp:extent cx="4574540" cy="1315620"/>
                  <wp:effectExtent l="0" t="0" r="0" b="0"/>
                  <wp:docPr id="100102" name="Рисунок 100102" descr="_scroll_external/attachments/2014-02-24_092736-23c8fc4ab7b297bdec877f77f5a2a7efda234e9b49768e48882de232e8a9ef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75422" name=""/>
                          <pic:cNvPicPr>
                            <a:picLocks noChangeAspect="1"/>
                          </pic:cNvPicPr>
                        </pic:nvPicPr>
                        <pic:blipFill>
                          <a:blip r:embed="rId98"/>
                          <a:stretch>
                            <a:fillRect/>
                          </a:stretch>
                        </pic:blipFill>
                        <pic:spPr>
                          <a:xfrm>
                            <a:off x="0" y="0"/>
                            <a:ext cx="4574540" cy="1315620"/>
                          </a:xfrm>
                          <a:prstGeom prst="rect">
                            <a:avLst/>
                          </a:prstGeom>
                          <a:ln w="9525">
                            <a:solidFill>
                              <a:srgbClr val="000000"/>
                            </a:solidFill>
                          </a:ln>
                        </pic:spPr>
                      </pic:pic>
                    </a:graphicData>
                  </a:graphic>
                </wp:inline>
              </w:drawing>
            </w:r>
          </w:p>
        </w:tc>
      </w:tr>
    </w:tbl>
    <w:p w14:paraId="1602DF12" w14:textId="77777777" w:rsidR="00AB0401" w:rsidRPr="00C8603F" w:rsidRDefault="00AB0401" w:rsidP="00AB0401">
      <w:pPr>
        <w:pStyle w:val="ScrollListBullet1"/>
        <w:rPr>
          <w:rFonts w:cs="Times New Roman"/>
        </w:rPr>
      </w:pPr>
      <w:r w:rsidRPr="00C8603F">
        <w:rPr>
          <w:rFonts w:cs="Times New Roman"/>
        </w:rPr>
        <w:lastRenderedPageBreak/>
        <w:t>Выберите подразделение, затем отделение в списке. Расписание врачей в нижней части формы «Мастер выписки направлений» отображается для групп отделений с типом:</w:t>
      </w:r>
    </w:p>
    <w:p w14:paraId="07348365" w14:textId="77777777" w:rsidR="00AB0401" w:rsidRPr="00C8603F" w:rsidRDefault="00AB0401" w:rsidP="00A95515">
      <w:pPr>
        <w:pStyle w:val="ScrollListBullet2"/>
        <w:numPr>
          <w:ilvl w:val="0"/>
          <w:numId w:val="105"/>
        </w:numPr>
      </w:pPr>
      <w:r w:rsidRPr="00C8603F">
        <w:t>Поликлиника.</w:t>
      </w:r>
    </w:p>
    <w:p w14:paraId="04A1629B" w14:textId="77777777" w:rsidR="00AB0401" w:rsidRPr="00C8603F" w:rsidRDefault="00AB0401" w:rsidP="00A95515">
      <w:pPr>
        <w:pStyle w:val="ScrollListBullet2"/>
        <w:numPr>
          <w:ilvl w:val="0"/>
          <w:numId w:val="105"/>
        </w:numPr>
      </w:pPr>
      <w:r w:rsidRPr="00C8603F">
        <w:t>Городской центр.</w:t>
      </w:r>
    </w:p>
    <w:p w14:paraId="3E508E87" w14:textId="77777777" w:rsidR="00AB0401" w:rsidRPr="00C8603F" w:rsidRDefault="00AB0401" w:rsidP="00A95515">
      <w:pPr>
        <w:pStyle w:val="ScrollListBullet2"/>
        <w:numPr>
          <w:ilvl w:val="0"/>
          <w:numId w:val="105"/>
        </w:numPr>
      </w:pPr>
      <w:r w:rsidRPr="00C8603F">
        <w:t>Фельдшерско-акушерский пункт.</w:t>
      </w:r>
    </w:p>
    <w:tbl>
      <w:tblPr>
        <w:tblStyle w:val="ScrollPanel"/>
        <w:tblW w:w="0" w:type="auto"/>
        <w:tblInd w:w="1780" w:type="dxa"/>
        <w:tblLayout w:type="fixed"/>
        <w:tblLook w:val="0180" w:firstRow="0" w:lastRow="0" w:firstColumn="1" w:lastColumn="1" w:noHBand="0" w:noVBand="0"/>
      </w:tblPr>
      <w:tblGrid>
        <w:gridCol w:w="8134"/>
      </w:tblGrid>
      <w:tr w:rsidR="00AB0401" w:rsidRPr="00C8603F" w14:paraId="3806C8DA" w14:textId="77777777" w:rsidTr="00515563">
        <w:tc>
          <w:tcPr>
            <w:tcW w:w="8054" w:type="dxa"/>
            <w:tcBorders>
              <w:top w:val="nil"/>
              <w:left w:val="nil"/>
              <w:bottom w:val="nil"/>
              <w:right w:val="nil"/>
            </w:tcBorders>
            <w:shd w:val="solid" w:color="FFFFFF" w:fill="FFFFFF"/>
          </w:tcPr>
          <w:p w14:paraId="3378B00E" w14:textId="77777777" w:rsidR="00AB0401" w:rsidRPr="00C8603F" w:rsidRDefault="00AB0401" w:rsidP="00515563">
            <w:pPr>
              <w:pStyle w:val="ScrollPanelNormal"/>
              <w:spacing w:beforeAutospacing="1"/>
              <w:jc w:val="center"/>
            </w:pPr>
            <w:r w:rsidRPr="00C8603F">
              <w:rPr>
                <w:noProof/>
                <w:sz w:val="20"/>
                <w:szCs w:val="20"/>
              </w:rPr>
              <w:lastRenderedPageBreak/>
              <w:drawing>
                <wp:inline distT="0" distB="0" distL="0" distR="0" wp14:anchorId="4469D7C1" wp14:editId="2B86E90C">
                  <wp:extent cx="3983990" cy="2641811"/>
                  <wp:effectExtent l="0" t="0" r="0" b="0"/>
                  <wp:docPr id="100103" name="Рисунок 100103" descr="_scroll_external/attachments/2013-10-01_084506-6fa5dd5dd1c0d1dd0b3085ec8b6aeca798a7e33b19e044f34d00f8219ed73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22450" name=""/>
                          <pic:cNvPicPr>
                            <a:picLocks noChangeAspect="1"/>
                          </pic:cNvPicPr>
                        </pic:nvPicPr>
                        <pic:blipFill>
                          <a:blip r:embed="rId99"/>
                          <a:stretch>
                            <a:fillRect/>
                          </a:stretch>
                        </pic:blipFill>
                        <pic:spPr>
                          <a:xfrm>
                            <a:off x="0" y="0"/>
                            <a:ext cx="3983990" cy="2641811"/>
                          </a:xfrm>
                          <a:prstGeom prst="rect">
                            <a:avLst/>
                          </a:prstGeom>
                          <a:ln w="9525">
                            <a:solidFill>
                              <a:srgbClr val="000000"/>
                            </a:solidFill>
                          </a:ln>
                        </pic:spPr>
                      </pic:pic>
                    </a:graphicData>
                  </a:graphic>
                </wp:inline>
              </w:drawing>
            </w:r>
          </w:p>
        </w:tc>
      </w:tr>
    </w:tbl>
    <w:p w14:paraId="77541CC6" w14:textId="77777777" w:rsidR="00AB0401" w:rsidRPr="00C8603F" w:rsidRDefault="00AB0401" w:rsidP="00AB0401">
      <w:pPr>
        <w:pStyle w:val="ScrollListBullet1"/>
        <w:rPr>
          <w:rFonts w:cs="Times New Roman"/>
        </w:rPr>
      </w:pPr>
      <w:r w:rsidRPr="00C8603F">
        <w:rPr>
          <w:rFonts w:cs="Times New Roman"/>
        </w:rPr>
        <w:t>Выберите врача/услугу в списке. Отобразится расписание работы врача. При записи на услугу, оказываемую в службе, предварительно выбирается служба, затем услуга.</w:t>
      </w:r>
      <w:r w:rsidRPr="00C8603F">
        <w:rPr>
          <w:rFonts w:cs="Times New Roman"/>
        </w:rPr>
        <w:br/>
        <w:t>В списке врачей/услуг доступные дни приема выделены зеленым цветом.</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6823681F" w14:textId="77777777" w:rsidTr="00515563">
        <w:tc>
          <w:tcPr>
            <w:tcW w:w="8519" w:type="dxa"/>
            <w:tcBorders>
              <w:top w:val="nil"/>
              <w:left w:val="nil"/>
              <w:bottom w:val="nil"/>
              <w:right w:val="nil"/>
            </w:tcBorders>
            <w:shd w:val="solid" w:color="FFFFFF" w:fill="FFFFFF"/>
          </w:tcPr>
          <w:tbl>
            <w:tblPr>
              <w:tblStyle w:val="ScrollInfo"/>
              <w:tblW w:w="0" w:type="auto"/>
              <w:tblLayout w:type="fixed"/>
              <w:tblLook w:val="0180" w:firstRow="0" w:lastRow="0" w:firstColumn="1" w:lastColumn="1" w:noHBand="0" w:noVBand="0"/>
            </w:tblPr>
            <w:tblGrid>
              <w:gridCol w:w="6888"/>
            </w:tblGrid>
            <w:tr w:rsidR="00AB0401" w:rsidRPr="00C8603F" w14:paraId="2CBF08B9" w14:textId="77777777" w:rsidTr="00515563">
              <w:tc>
                <w:tcPr>
                  <w:tcW w:w="6888" w:type="dxa"/>
                </w:tcPr>
                <w:p w14:paraId="70E0C001" w14:textId="77777777" w:rsidR="00AB0401" w:rsidRPr="00C8603F" w:rsidRDefault="00AB0401" w:rsidP="00AB0401">
                  <w:pPr>
                    <w:pStyle w:val="ScrollListBullet1"/>
                    <w:rPr>
                      <w:rFonts w:cs="Times New Roman"/>
                      <w:lang w:val="ru-RU"/>
                    </w:rPr>
                  </w:pPr>
                  <w:r w:rsidRPr="00C8603F">
                    <w:rPr>
                      <w:rFonts w:cs="Times New Roman"/>
                      <w:lang w:val="ru-RU"/>
                    </w:rPr>
                    <w:t>Примечание:</w:t>
                  </w:r>
                </w:p>
                <w:p w14:paraId="7932CBBD" w14:textId="77777777" w:rsidR="00AB0401" w:rsidRPr="00C8603F" w:rsidRDefault="00AB0401" w:rsidP="008D4EFA">
                  <w:pPr>
                    <w:rPr>
                      <w:lang w:val="ru-RU"/>
                    </w:rPr>
                  </w:pPr>
                  <w:r w:rsidRPr="00C8603F">
                    <w:rPr>
                      <w:lang w:val="ru-RU"/>
                    </w:rPr>
                    <w:t xml:space="preserve">для пользователя АРМ оператора </w:t>
                  </w:r>
                  <w:r w:rsidRPr="00C8603F">
                    <w:t>call</w:t>
                  </w:r>
                  <w:r w:rsidRPr="00C8603F">
                    <w:rPr>
                      <w:lang w:val="ru-RU"/>
                    </w:rPr>
                    <w:t>-центра дни отображаются следующими цветами:</w:t>
                  </w:r>
                </w:p>
              </w:tc>
            </w:tr>
          </w:tbl>
          <w:p w14:paraId="1F61259B"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71A73458" wp14:editId="368FFCA5">
                  <wp:extent cx="4574540" cy="619945"/>
                  <wp:effectExtent l="0" t="0" r="0" b="0"/>
                  <wp:docPr id="100104" name="Рисунок 100104" descr="_scroll_external/attachments/2020-04-17_115113-e19a72d29f397daea58040843213d5e8a9cb72809c874e024311d2f36c195b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17335" name=""/>
                          <pic:cNvPicPr>
                            <a:picLocks noChangeAspect="1"/>
                          </pic:cNvPicPr>
                        </pic:nvPicPr>
                        <pic:blipFill>
                          <a:blip r:embed="rId100"/>
                          <a:stretch>
                            <a:fillRect/>
                          </a:stretch>
                        </pic:blipFill>
                        <pic:spPr>
                          <a:xfrm>
                            <a:off x="0" y="0"/>
                            <a:ext cx="4574540" cy="619945"/>
                          </a:xfrm>
                          <a:prstGeom prst="rect">
                            <a:avLst/>
                          </a:prstGeom>
                          <a:ln w="9525">
                            <a:solidFill>
                              <a:srgbClr val="000000"/>
                            </a:solidFill>
                          </a:ln>
                        </pic:spPr>
                      </pic:pic>
                    </a:graphicData>
                  </a:graphic>
                </wp:inline>
              </w:drawing>
            </w:r>
          </w:p>
          <w:tbl>
            <w:tblPr>
              <w:tblStyle w:val="ScrollInfo"/>
              <w:tblW w:w="0" w:type="auto"/>
              <w:tblLayout w:type="fixed"/>
              <w:tblLook w:val="0180" w:firstRow="0" w:lastRow="0" w:firstColumn="1" w:lastColumn="1" w:noHBand="0" w:noVBand="0"/>
            </w:tblPr>
            <w:tblGrid>
              <w:gridCol w:w="7104"/>
            </w:tblGrid>
            <w:tr w:rsidR="00AB0401" w:rsidRPr="00C8603F" w14:paraId="4D58C6A2" w14:textId="77777777" w:rsidTr="00515563">
              <w:tc>
                <w:tcPr>
                  <w:tcW w:w="7104" w:type="dxa"/>
                </w:tcPr>
                <w:p w14:paraId="6CEC6E11" w14:textId="77777777" w:rsidR="00AB0401" w:rsidRPr="00C8603F" w:rsidRDefault="00AB0401" w:rsidP="00515563">
                  <w:pPr>
                    <w:pStyle w:val="ScrollPanelNormal"/>
                    <w:spacing w:beforeAutospacing="1"/>
                    <w:ind w:firstLine="0"/>
                  </w:pPr>
                  <w:r w:rsidRPr="00C8603F">
                    <w:rPr>
                      <w:b/>
                    </w:rPr>
                    <w:t>Примечание:</w:t>
                  </w:r>
                </w:p>
                <w:p w14:paraId="45477C4F" w14:textId="77777777" w:rsidR="00AB0401" w:rsidRPr="00C8603F" w:rsidRDefault="00AB0401" w:rsidP="00A95515">
                  <w:pPr>
                    <w:pStyle w:val="ScrollListBullet"/>
                    <w:numPr>
                      <w:ilvl w:val="0"/>
                      <w:numId w:val="106"/>
                    </w:numPr>
                    <w:rPr>
                      <w:rFonts w:cs="Times New Roman"/>
                      <w:lang w:val="ru-RU"/>
                    </w:rPr>
                  </w:pPr>
                  <w:r w:rsidRPr="00C8603F">
                    <w:rPr>
                      <w:rFonts w:cs="Times New Roman"/>
                      <w:lang w:val="ru-RU"/>
                    </w:rPr>
                    <w:t>Недоступна запись на резервную бирку МО, отличной от МО пользователя.</w:t>
                  </w:r>
                </w:p>
                <w:p w14:paraId="6278BF89" w14:textId="77777777" w:rsidR="00AB0401" w:rsidRPr="00C8603F" w:rsidRDefault="00AB0401" w:rsidP="00A95515">
                  <w:pPr>
                    <w:pStyle w:val="ScrollListBullet"/>
                    <w:numPr>
                      <w:ilvl w:val="0"/>
                      <w:numId w:val="106"/>
                    </w:numPr>
                    <w:rPr>
                      <w:rFonts w:cs="Times New Roman"/>
                      <w:lang w:val="ru-RU"/>
                    </w:rPr>
                  </w:pPr>
                  <w:r w:rsidRPr="00C8603F">
                    <w:rPr>
                      <w:rFonts w:cs="Times New Roman"/>
                      <w:lang w:val="ru-RU"/>
                    </w:rPr>
                    <w:t>На резервную бирку можно записать только в своей МО.</w:t>
                  </w:r>
                </w:p>
              </w:tc>
            </w:tr>
          </w:tbl>
          <w:p w14:paraId="61C902DA" w14:textId="77777777" w:rsidR="00AB0401" w:rsidRPr="00C8603F" w:rsidRDefault="00AB0401" w:rsidP="00515563">
            <w:pPr>
              <w:pStyle w:val="ScrollPanelNormal"/>
              <w:spacing w:beforeAutospacing="1"/>
              <w:jc w:val="center"/>
              <w:rPr>
                <w:lang w:val="ru-RU"/>
              </w:rPr>
            </w:pPr>
          </w:p>
          <w:p w14:paraId="777F4267" w14:textId="77777777" w:rsidR="00AB0401" w:rsidRPr="00C8603F" w:rsidRDefault="00AB0401" w:rsidP="00515563">
            <w:pPr>
              <w:pStyle w:val="ScrollPanelNormal"/>
              <w:spacing w:beforeAutospacing="1"/>
              <w:jc w:val="center"/>
            </w:pPr>
            <w:r w:rsidRPr="00C8603F">
              <w:rPr>
                <w:noProof/>
                <w:sz w:val="20"/>
                <w:szCs w:val="20"/>
              </w:rPr>
              <w:lastRenderedPageBreak/>
              <w:drawing>
                <wp:inline distT="0" distB="0" distL="0" distR="0" wp14:anchorId="4CDC1657" wp14:editId="3251DDA0">
                  <wp:extent cx="4574540" cy="2618953"/>
                  <wp:effectExtent l="0" t="0" r="0" b="0"/>
                  <wp:docPr id="100105" name="Рисунок 100105" descr="_scroll_external/attachments/2013-10-01_084847-4e7f839ed304881c1190e1f3ef5e19f8777d298dac08eb82e55a3145fcdfdc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7700" name=""/>
                          <pic:cNvPicPr>
                            <a:picLocks noChangeAspect="1"/>
                          </pic:cNvPicPr>
                        </pic:nvPicPr>
                        <pic:blipFill>
                          <a:blip r:embed="rId101"/>
                          <a:stretch>
                            <a:fillRect/>
                          </a:stretch>
                        </pic:blipFill>
                        <pic:spPr>
                          <a:xfrm>
                            <a:off x="0" y="0"/>
                            <a:ext cx="4574540" cy="2618953"/>
                          </a:xfrm>
                          <a:prstGeom prst="rect">
                            <a:avLst/>
                          </a:prstGeom>
                          <a:ln w="9525">
                            <a:solidFill>
                              <a:srgbClr val="000000"/>
                            </a:solidFill>
                          </a:ln>
                        </pic:spPr>
                      </pic:pic>
                    </a:graphicData>
                  </a:graphic>
                </wp:inline>
              </w:drawing>
            </w:r>
          </w:p>
        </w:tc>
      </w:tr>
    </w:tbl>
    <w:p w14:paraId="315E4D19" w14:textId="77777777" w:rsidR="00AB0401" w:rsidRPr="00C8603F" w:rsidRDefault="00AB0401" w:rsidP="00AB0401">
      <w:pPr>
        <w:pStyle w:val="ScrollListBullet1"/>
        <w:rPr>
          <w:rFonts w:cs="Times New Roman"/>
        </w:rPr>
      </w:pPr>
      <w:r w:rsidRPr="00C8603F">
        <w:rPr>
          <w:rFonts w:cs="Times New Roman"/>
        </w:rPr>
        <w:lastRenderedPageBreak/>
        <w:t>Выберите удобное время из свободных бирок (обозначенных зеленым цветом) или коек (для стационара). После добавления записи на бирку, она будет обозначена красным цветом.</w:t>
      </w:r>
    </w:p>
    <w:tbl>
      <w:tblPr>
        <w:tblStyle w:val="ScrollInfo"/>
        <w:tblW w:w="0" w:type="auto"/>
        <w:tblInd w:w="1315" w:type="dxa"/>
        <w:tblLayout w:type="fixed"/>
        <w:tblLook w:val="0180" w:firstRow="0" w:lastRow="0" w:firstColumn="1" w:lastColumn="1" w:noHBand="0" w:noVBand="0"/>
      </w:tblPr>
      <w:tblGrid>
        <w:gridCol w:w="8519"/>
      </w:tblGrid>
      <w:tr w:rsidR="00AB0401" w:rsidRPr="00C8603F" w14:paraId="01653B9B" w14:textId="77777777" w:rsidTr="00515563">
        <w:tc>
          <w:tcPr>
            <w:tcW w:w="8519" w:type="dxa"/>
          </w:tcPr>
          <w:p w14:paraId="09C077C6" w14:textId="77777777" w:rsidR="00AB0401" w:rsidRPr="00C8603F" w:rsidRDefault="00AB0401" w:rsidP="00AB0401">
            <w:pPr>
              <w:pStyle w:val="ScrollListBullet1"/>
              <w:rPr>
                <w:rFonts w:cs="Times New Roman"/>
              </w:rPr>
            </w:pPr>
            <w:proofErr w:type="spellStart"/>
            <w:r w:rsidRPr="00C8603F">
              <w:rPr>
                <w:rFonts w:cs="Times New Roman"/>
              </w:rPr>
              <w:t>Примечания</w:t>
            </w:r>
            <w:proofErr w:type="spellEnd"/>
            <w:r w:rsidRPr="00C8603F">
              <w:rPr>
                <w:rFonts w:cs="Times New Roman"/>
              </w:rPr>
              <w:t>:</w:t>
            </w:r>
          </w:p>
          <w:p w14:paraId="37BFA98B" w14:textId="77777777" w:rsidR="00AB0401" w:rsidRPr="00C8603F" w:rsidRDefault="00AB0401" w:rsidP="00A95515">
            <w:pPr>
              <w:pStyle w:val="ScrollListBullet"/>
              <w:numPr>
                <w:ilvl w:val="0"/>
                <w:numId w:val="107"/>
              </w:numPr>
              <w:rPr>
                <w:rFonts w:cs="Times New Roman"/>
                <w:lang w:val="ru-RU"/>
              </w:rPr>
            </w:pPr>
            <w:r w:rsidRPr="00C8603F">
              <w:rPr>
                <w:rFonts w:cs="Times New Roman"/>
                <w:lang w:val="ru-RU"/>
              </w:rPr>
              <w:t>"О" - Общая койка, "М" - мужская, "Ж" - женская. В расписании стационара отображаются не реальные свободные койки, а то количество пациентов, которое в среднем стационар готов принять в данный день.</w:t>
            </w:r>
          </w:p>
          <w:p w14:paraId="4ED7FF54" w14:textId="77777777" w:rsidR="00AB0401" w:rsidRPr="00C8603F" w:rsidRDefault="00AB0401" w:rsidP="00A95515">
            <w:pPr>
              <w:pStyle w:val="ScrollListBullet"/>
              <w:numPr>
                <w:ilvl w:val="0"/>
                <w:numId w:val="107"/>
              </w:numPr>
              <w:rPr>
                <w:rFonts w:cs="Times New Roman"/>
                <w:lang w:val="ru-RU"/>
              </w:rPr>
            </w:pPr>
            <w:r w:rsidRPr="00C8603F">
              <w:rPr>
                <w:rFonts w:cs="Times New Roman"/>
                <w:lang w:val="ru-RU"/>
              </w:rPr>
              <w:t>Запись на бирку, время которой уже прошло, недоступна для всех пользователей кроме администраторов МО и пользователей ЦЗ. При попытке записи администратором МО, пользователем ЦЗ отобразится соответствующее предупреждение.</w:t>
            </w:r>
          </w:p>
          <w:p w14:paraId="4F6B1E72" w14:textId="77777777" w:rsidR="00AB0401" w:rsidRPr="00C8603F" w:rsidRDefault="00AB0401" w:rsidP="00A95515">
            <w:pPr>
              <w:pStyle w:val="ScrollListBullet"/>
              <w:numPr>
                <w:ilvl w:val="0"/>
                <w:numId w:val="107"/>
              </w:numPr>
              <w:rPr>
                <w:rFonts w:cs="Times New Roman"/>
                <w:lang w:val="ru-RU"/>
              </w:rPr>
            </w:pPr>
            <w:r w:rsidRPr="00C8603F">
              <w:rPr>
                <w:rFonts w:cs="Times New Roman"/>
                <w:lang w:val="ru-RU"/>
              </w:rPr>
              <w:t xml:space="preserve">В АРМ оператора </w:t>
            </w:r>
            <w:r w:rsidRPr="00C8603F">
              <w:rPr>
                <w:rFonts w:cs="Times New Roman"/>
              </w:rPr>
              <w:t>call</w:t>
            </w:r>
            <w:r w:rsidRPr="00C8603F">
              <w:rPr>
                <w:rFonts w:cs="Times New Roman"/>
                <w:lang w:val="ru-RU"/>
              </w:rPr>
              <w:t>-центра запись доступна только на обычные, дополнительные бирки и бирки для центра записи.</w:t>
            </w:r>
          </w:p>
          <w:p w14:paraId="5B7BC897" w14:textId="77777777" w:rsidR="00AB0401" w:rsidRPr="00C8603F" w:rsidRDefault="00AB0401" w:rsidP="00A95515">
            <w:pPr>
              <w:pStyle w:val="ScrollListBullet"/>
              <w:numPr>
                <w:ilvl w:val="0"/>
                <w:numId w:val="107"/>
              </w:numPr>
              <w:rPr>
                <w:rFonts w:cs="Times New Roman"/>
                <w:lang w:val="ru-RU"/>
              </w:rPr>
            </w:pPr>
            <w:r w:rsidRPr="00C8603F">
              <w:rPr>
                <w:rFonts w:cs="Times New Roman"/>
                <w:lang w:val="ru-RU"/>
              </w:rPr>
              <w:t>У пользователя с доступом более чем к одному МО, запись на резервную бирку возможна. Если пользователь имеет доступ только к одной МО, то запись на резервную бирку другой МО недоступна.</w:t>
            </w:r>
          </w:p>
          <w:p w14:paraId="36CB2624" w14:textId="77777777" w:rsidR="00AB0401" w:rsidRPr="00C8603F" w:rsidRDefault="00AB0401" w:rsidP="00A95515">
            <w:pPr>
              <w:pStyle w:val="ScrollListBullet"/>
              <w:numPr>
                <w:ilvl w:val="0"/>
                <w:numId w:val="107"/>
              </w:numPr>
              <w:rPr>
                <w:rFonts w:cs="Times New Roman"/>
                <w:lang w:val="ru-RU"/>
              </w:rPr>
            </w:pPr>
            <w:r w:rsidRPr="00C8603F">
              <w:rPr>
                <w:rFonts w:cs="Times New Roman"/>
                <w:lang w:val="ru-RU"/>
              </w:rPr>
              <w:t>Если выписано направление в службу инструментальной диагностики, консультационного кабинета, лаб. диагностики, пункта забора отобразится форма для выбора услуги данной службы.</w:t>
            </w:r>
          </w:p>
          <w:p w14:paraId="2A831263" w14:textId="77777777" w:rsidR="00AB0401" w:rsidRPr="00C8603F" w:rsidRDefault="00AB0401" w:rsidP="00A95515">
            <w:pPr>
              <w:pStyle w:val="ScrollListBullet"/>
              <w:numPr>
                <w:ilvl w:val="0"/>
                <w:numId w:val="107"/>
              </w:numPr>
              <w:rPr>
                <w:rFonts w:cs="Times New Roman"/>
              </w:rPr>
            </w:pPr>
            <w:r w:rsidRPr="00C8603F">
              <w:rPr>
                <w:rFonts w:cs="Times New Roman"/>
                <w:lang w:val="ru-RU"/>
              </w:rPr>
              <w:lastRenderedPageBreak/>
              <w:t xml:space="preserve">Бирка с типом "Групповой прием" считается свободной, если число записанных на нее пациентов меньше максимального. </w:t>
            </w:r>
            <w:proofErr w:type="spellStart"/>
            <w:r w:rsidRPr="00C8603F">
              <w:rPr>
                <w:rFonts w:cs="Times New Roman"/>
              </w:rPr>
              <w:t>Максимальное</w:t>
            </w:r>
            <w:proofErr w:type="spellEnd"/>
            <w:r w:rsidRPr="00C8603F">
              <w:rPr>
                <w:rFonts w:cs="Times New Roman"/>
              </w:rPr>
              <w:t xml:space="preserve"> </w:t>
            </w:r>
            <w:proofErr w:type="spellStart"/>
            <w:r w:rsidRPr="00C8603F">
              <w:rPr>
                <w:rFonts w:cs="Times New Roman"/>
              </w:rPr>
              <w:t>число</w:t>
            </w:r>
            <w:proofErr w:type="spellEnd"/>
            <w:r w:rsidRPr="00C8603F">
              <w:rPr>
                <w:rFonts w:cs="Times New Roman"/>
              </w:rPr>
              <w:t xml:space="preserve"> </w:t>
            </w:r>
            <w:proofErr w:type="spellStart"/>
            <w:r w:rsidRPr="00C8603F">
              <w:rPr>
                <w:rFonts w:cs="Times New Roman"/>
              </w:rPr>
              <w:t>записанных</w:t>
            </w:r>
            <w:proofErr w:type="spellEnd"/>
            <w:r w:rsidRPr="00C8603F">
              <w:rPr>
                <w:rFonts w:cs="Times New Roman"/>
              </w:rPr>
              <w:t xml:space="preserve"> </w:t>
            </w:r>
            <w:proofErr w:type="spellStart"/>
            <w:r w:rsidRPr="00C8603F">
              <w:rPr>
                <w:rFonts w:cs="Times New Roman"/>
              </w:rPr>
              <w:t>устанавливается</w:t>
            </w:r>
            <w:proofErr w:type="spellEnd"/>
            <w:r w:rsidRPr="00C8603F">
              <w:rPr>
                <w:rFonts w:cs="Times New Roman"/>
              </w:rPr>
              <w:t xml:space="preserve"> </w:t>
            </w:r>
            <w:proofErr w:type="spellStart"/>
            <w:r w:rsidRPr="00C8603F">
              <w:rPr>
                <w:rFonts w:cs="Times New Roman"/>
              </w:rPr>
              <w:t>на</w:t>
            </w:r>
            <w:proofErr w:type="spellEnd"/>
            <w:r w:rsidRPr="00C8603F">
              <w:rPr>
                <w:rFonts w:cs="Times New Roman"/>
              </w:rPr>
              <w:t xml:space="preserve"> </w:t>
            </w:r>
            <w:proofErr w:type="spellStart"/>
            <w:r w:rsidRPr="00C8603F">
              <w:rPr>
                <w:rFonts w:cs="Times New Roman"/>
              </w:rPr>
              <w:t>форме</w:t>
            </w:r>
            <w:proofErr w:type="spellEnd"/>
            <w:r w:rsidRPr="00C8603F">
              <w:rPr>
                <w:rFonts w:cs="Times New Roman"/>
              </w:rPr>
              <w:t xml:space="preserve"> </w:t>
            </w:r>
            <w:proofErr w:type="spellStart"/>
            <w:r w:rsidRPr="00C8603F">
              <w:rPr>
                <w:rFonts w:cs="Times New Roman"/>
                <w:b/>
              </w:rPr>
              <w:t>Создание</w:t>
            </w:r>
            <w:proofErr w:type="spellEnd"/>
            <w:r w:rsidRPr="00C8603F">
              <w:rPr>
                <w:rFonts w:cs="Times New Roman"/>
                <w:b/>
              </w:rPr>
              <w:t xml:space="preserve"> </w:t>
            </w:r>
            <w:proofErr w:type="spellStart"/>
            <w:r w:rsidRPr="00C8603F">
              <w:rPr>
                <w:rFonts w:cs="Times New Roman"/>
                <w:b/>
              </w:rPr>
              <w:t>расписания</w:t>
            </w:r>
            <w:proofErr w:type="spellEnd"/>
            <w:r w:rsidRPr="00C8603F">
              <w:rPr>
                <w:rFonts w:cs="Times New Roman"/>
              </w:rPr>
              <w:t>.</w:t>
            </w:r>
          </w:p>
        </w:tc>
      </w:tr>
    </w:tbl>
    <w:p w14:paraId="23AC6268" w14:textId="77777777" w:rsidR="00AB0401" w:rsidRPr="00C8603F" w:rsidRDefault="00AB0401" w:rsidP="00AB0401">
      <w:pPr>
        <w:pStyle w:val="ScrollListBullet1"/>
        <w:rPr>
          <w:rFonts w:cs="Times New Roman"/>
        </w:rPr>
      </w:pPr>
      <w:r w:rsidRPr="00C8603F">
        <w:rPr>
          <w:rFonts w:cs="Times New Roman"/>
        </w:rPr>
        <w:lastRenderedPageBreak/>
        <w:t>Отобразится форма с перечнем записанных пациентов.</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0E41DCFF" w14:textId="77777777" w:rsidTr="00515563">
        <w:tc>
          <w:tcPr>
            <w:tcW w:w="8519" w:type="dxa"/>
            <w:tcBorders>
              <w:top w:val="nil"/>
              <w:left w:val="nil"/>
              <w:bottom w:val="nil"/>
              <w:right w:val="nil"/>
            </w:tcBorders>
            <w:shd w:val="solid" w:color="FFFFFF" w:fill="FFFFFF"/>
          </w:tcPr>
          <w:p w14:paraId="2747F2FF"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09B00AAF" wp14:editId="4196A0F5">
                  <wp:extent cx="4574540" cy="1733187"/>
                  <wp:effectExtent l="0" t="0" r="0" b="0"/>
                  <wp:docPr id="100106" name="Рисунок 100106" descr="_scroll_external/attachments/2013-10-01_084007-566d940b7da00d2b64fb4ab235099b5caff3687a64f6d8840436642e5bd15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55706" name=""/>
                          <pic:cNvPicPr>
                            <a:picLocks noChangeAspect="1"/>
                          </pic:cNvPicPr>
                        </pic:nvPicPr>
                        <pic:blipFill>
                          <a:blip r:embed="rId102"/>
                          <a:stretch>
                            <a:fillRect/>
                          </a:stretch>
                        </pic:blipFill>
                        <pic:spPr>
                          <a:xfrm>
                            <a:off x="0" y="0"/>
                            <a:ext cx="4574540" cy="1733187"/>
                          </a:xfrm>
                          <a:prstGeom prst="rect">
                            <a:avLst/>
                          </a:prstGeom>
                          <a:ln w="9525">
                            <a:solidFill>
                              <a:srgbClr val="000000"/>
                            </a:solidFill>
                          </a:ln>
                        </pic:spPr>
                      </pic:pic>
                    </a:graphicData>
                  </a:graphic>
                </wp:inline>
              </w:drawing>
            </w:r>
          </w:p>
        </w:tc>
      </w:tr>
    </w:tbl>
    <w:p w14:paraId="0FC7CEE3" w14:textId="77777777" w:rsidR="00AB0401" w:rsidRPr="00C8603F" w:rsidRDefault="00AB0401" w:rsidP="008D4EFA">
      <w:r w:rsidRPr="00C8603F">
        <w:t xml:space="preserve">В процессе создания записи на примем (в ходе заполнения информации на каждом шаге мастера) формируется строка с указанием информации о предстоящем приеме. После выбора врача в строке состояния отображается ФИО врача, профиль, участки обслуживания, если таковые имеются. Номера участков представлены ссылками, при нажатии на которые отображается форма </w:t>
      </w:r>
      <w:r w:rsidRPr="00C8603F">
        <w:rPr>
          <w:b/>
        </w:rPr>
        <w:t>Просмотр улиц участка</w:t>
      </w:r>
      <w:r w:rsidRPr="00C8603F">
        <w:t>.</w:t>
      </w:r>
    </w:p>
    <w:p w14:paraId="7F5884AF" w14:textId="77777777" w:rsidR="00AB0401" w:rsidRPr="00C8603F" w:rsidRDefault="00AB0401" w:rsidP="008D4EFA">
      <w:r w:rsidRPr="00C8603F">
        <w:t>Доступные действия со списком записанных пациентов:</w:t>
      </w:r>
    </w:p>
    <w:p w14:paraId="01E72833" w14:textId="77777777" w:rsidR="00AB0401" w:rsidRPr="00C8603F" w:rsidRDefault="00AB0401" w:rsidP="00A95515">
      <w:pPr>
        <w:pStyle w:val="ScrollListBullet"/>
        <w:numPr>
          <w:ilvl w:val="0"/>
          <w:numId w:val="108"/>
        </w:numPr>
        <w:rPr>
          <w:rFonts w:cs="Times New Roman"/>
        </w:rPr>
      </w:pPr>
      <w:r w:rsidRPr="00C8603F">
        <w:rPr>
          <w:rFonts w:cs="Times New Roman"/>
        </w:rPr>
        <w:t>Поставить пациента в очередь.</w:t>
      </w:r>
    </w:p>
    <w:p w14:paraId="1BFDD6B7" w14:textId="77777777" w:rsidR="00AB0401" w:rsidRPr="00C8603F" w:rsidRDefault="00AB0401" w:rsidP="00A95515">
      <w:pPr>
        <w:pStyle w:val="ScrollListBullet"/>
        <w:numPr>
          <w:ilvl w:val="0"/>
          <w:numId w:val="108"/>
        </w:numPr>
        <w:rPr>
          <w:rFonts w:cs="Times New Roman"/>
        </w:rPr>
      </w:pPr>
      <w:r w:rsidRPr="00C8603F">
        <w:rPr>
          <w:rFonts w:cs="Times New Roman"/>
        </w:rPr>
        <w:t>Добавить пациента в список без предварительной записи.</w:t>
      </w:r>
    </w:p>
    <w:p w14:paraId="7422E812" w14:textId="77777777" w:rsidR="00AB0401" w:rsidRPr="00C8603F" w:rsidRDefault="00AB0401" w:rsidP="00A95515">
      <w:pPr>
        <w:pStyle w:val="ScrollListBullet"/>
        <w:numPr>
          <w:ilvl w:val="0"/>
          <w:numId w:val="108"/>
        </w:numPr>
        <w:rPr>
          <w:rFonts w:cs="Times New Roman"/>
        </w:rPr>
      </w:pPr>
      <w:r w:rsidRPr="00C8603F">
        <w:rPr>
          <w:rFonts w:cs="Times New Roman"/>
        </w:rPr>
        <w:t>Вывести на печать.</w:t>
      </w:r>
    </w:p>
    <w:p w14:paraId="7A2DF737" w14:textId="77777777" w:rsidR="00AB0401" w:rsidRPr="00C8603F" w:rsidRDefault="00AB0401" w:rsidP="00A95515">
      <w:pPr>
        <w:pStyle w:val="ScrollListBullet"/>
        <w:numPr>
          <w:ilvl w:val="0"/>
          <w:numId w:val="108"/>
        </w:numPr>
        <w:rPr>
          <w:rFonts w:cs="Times New Roman"/>
        </w:rPr>
      </w:pPr>
      <w:r w:rsidRPr="00C8603F">
        <w:rPr>
          <w:rFonts w:cs="Times New Roman"/>
        </w:rPr>
        <w:t>Отредактировать примечания.</w:t>
      </w:r>
    </w:p>
    <w:p w14:paraId="507202C6" w14:textId="3069BF22" w:rsidR="00AB0401" w:rsidRPr="00C8603F" w:rsidRDefault="00AB0401" w:rsidP="008D4EFA">
      <w:r w:rsidRPr="00C8603F">
        <w:t xml:space="preserve">Перед записью пациента проводятся проверки на превышение квот. См. подробнее: </w:t>
      </w:r>
      <w:hyperlink r:id="rId103" w:history="1">
        <w:r w:rsidRPr="00C8603F">
          <w:rPr>
            <w:rStyle w:val="a3"/>
          </w:rPr>
          <w:t>Редактор квот</w:t>
        </w:r>
      </w:hyperlink>
      <w:r w:rsidRPr="00C8603F">
        <w:t>.</w:t>
      </w:r>
    </w:p>
    <w:p w14:paraId="40E14144" w14:textId="77777777" w:rsidR="00AB0401" w:rsidRPr="00C8603F" w:rsidRDefault="00AB0401" w:rsidP="008D4EFA">
      <w:r w:rsidRPr="00C8603F">
        <w:t>При отображении списка записанных в МО с ограниченным доступом (СПИД-центры, туберкулезные, кожно-венерологические диспансеры и т.д.) ФИО пациента отображается только пользователям с соответствующими правами, а также пользователю, добавившему данную запись. Остальным пользователям недоступен просмотр ФИО записанных пациентов, шифр ВИЧ-инфицированного и печать записи.</w:t>
      </w:r>
    </w:p>
    <w:p w14:paraId="1C91B7A7" w14:textId="77777777" w:rsidR="00AB0401" w:rsidRPr="00C8603F" w:rsidRDefault="00AB0401" w:rsidP="00AB0401">
      <w:pPr>
        <w:pStyle w:val="phnormal"/>
        <w:rPr>
          <w:b/>
          <w:bCs/>
        </w:rPr>
      </w:pPr>
      <w:bookmarkStart w:id="239" w:name="scroll-bookmark-85"/>
      <w:r w:rsidRPr="00C8603F">
        <w:rPr>
          <w:b/>
          <w:bCs/>
        </w:rPr>
        <w:t>Освобождение записи</w:t>
      </w:r>
      <w:bookmarkEnd w:id="239"/>
    </w:p>
    <w:p w14:paraId="1D3F555E" w14:textId="77777777" w:rsidR="00AB0401" w:rsidRPr="00C8603F" w:rsidRDefault="00AB0401" w:rsidP="008D4EFA">
      <w:r w:rsidRPr="00C8603F">
        <w:t>Для освобождения записи (бирки):</w:t>
      </w:r>
    </w:p>
    <w:p w14:paraId="21BAA681" w14:textId="77777777" w:rsidR="00AB0401" w:rsidRPr="00C8603F" w:rsidRDefault="00AB0401" w:rsidP="00A95515">
      <w:pPr>
        <w:pStyle w:val="ScrollListBullet"/>
        <w:numPr>
          <w:ilvl w:val="0"/>
          <w:numId w:val="109"/>
        </w:numPr>
        <w:rPr>
          <w:rFonts w:cs="Times New Roman"/>
        </w:rPr>
      </w:pPr>
      <w:r w:rsidRPr="00C8603F">
        <w:rPr>
          <w:rFonts w:cs="Times New Roman"/>
        </w:rPr>
        <w:lastRenderedPageBreak/>
        <w:t>Откройте расписание врача, услуги, службы, отделения.</w:t>
      </w:r>
    </w:p>
    <w:p w14:paraId="109274EA" w14:textId="77777777" w:rsidR="00AB0401" w:rsidRPr="00C8603F" w:rsidRDefault="00AB0401" w:rsidP="00A95515">
      <w:pPr>
        <w:pStyle w:val="ScrollListBullet"/>
        <w:numPr>
          <w:ilvl w:val="0"/>
          <w:numId w:val="109"/>
        </w:numPr>
        <w:rPr>
          <w:rFonts w:cs="Times New Roman"/>
        </w:rPr>
      </w:pPr>
      <w:r w:rsidRPr="00C8603F">
        <w:rPr>
          <w:rFonts w:cs="Times New Roman"/>
        </w:rPr>
        <w:t xml:space="preserve">Нажмите кнопку </w:t>
      </w:r>
      <w:proofErr w:type="gramStart"/>
      <w:r w:rsidRPr="00C8603F">
        <w:rPr>
          <w:rFonts w:cs="Times New Roman"/>
          <w:b/>
        </w:rPr>
        <w:t>Удалить</w:t>
      </w:r>
      <w:proofErr w:type="gramEnd"/>
      <w:r w:rsidRPr="00C8603F">
        <w:rPr>
          <w:rFonts w:cs="Times New Roman"/>
          <w:b/>
        </w:rPr>
        <w:t xml:space="preserve"> запись</w:t>
      </w:r>
      <w:r w:rsidRPr="00C8603F">
        <w:rPr>
          <w:rFonts w:cs="Times New Roman"/>
        </w:rPr>
        <w:t xml:space="preserve"> в строке с нужным временем.</w:t>
      </w:r>
    </w:p>
    <w:tbl>
      <w:tblPr>
        <w:tblStyle w:val="ScrollPanel"/>
        <w:tblW w:w="0" w:type="auto"/>
        <w:tblInd w:w="1316" w:type="dxa"/>
        <w:tblLayout w:type="fixed"/>
        <w:tblLook w:val="0180" w:firstRow="0" w:lastRow="0" w:firstColumn="1" w:lastColumn="1" w:noHBand="0" w:noVBand="0"/>
      </w:tblPr>
      <w:tblGrid>
        <w:gridCol w:w="8598"/>
      </w:tblGrid>
      <w:tr w:rsidR="00AB0401" w:rsidRPr="00C8603F" w14:paraId="37410B47" w14:textId="77777777" w:rsidTr="00515563">
        <w:tc>
          <w:tcPr>
            <w:tcW w:w="8518" w:type="dxa"/>
            <w:tcBorders>
              <w:top w:val="nil"/>
              <w:left w:val="nil"/>
              <w:bottom w:val="nil"/>
              <w:right w:val="nil"/>
            </w:tcBorders>
            <w:shd w:val="solid" w:color="FFFFFF" w:fill="FFFFFF"/>
          </w:tcPr>
          <w:p w14:paraId="5D9BE483"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4AA9B87C" wp14:editId="6C1752F2">
                  <wp:extent cx="1476375" cy="809625"/>
                  <wp:effectExtent l="0" t="0" r="0" b="0"/>
                  <wp:docPr id="100107" name="Рисунок 100107" descr="_scroll_external/attachments/2013-07-01_154534-26954ef67de3578d8029114fcae9f80773e446092138e224187124943b62d2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14608" name=""/>
                          <pic:cNvPicPr>
                            <a:picLocks noChangeAspect="1"/>
                          </pic:cNvPicPr>
                        </pic:nvPicPr>
                        <pic:blipFill>
                          <a:blip r:embed="rId104"/>
                          <a:stretch>
                            <a:fillRect/>
                          </a:stretch>
                        </pic:blipFill>
                        <pic:spPr>
                          <a:xfrm>
                            <a:off x="0" y="0"/>
                            <a:ext cx="1476375" cy="809625"/>
                          </a:xfrm>
                          <a:prstGeom prst="rect">
                            <a:avLst/>
                          </a:prstGeom>
                          <a:ln w="9525">
                            <a:solidFill>
                              <a:srgbClr val="000000"/>
                            </a:solidFill>
                          </a:ln>
                        </pic:spPr>
                      </pic:pic>
                    </a:graphicData>
                  </a:graphic>
                </wp:inline>
              </w:drawing>
            </w:r>
          </w:p>
          <w:p w14:paraId="409A5593" w14:textId="77777777" w:rsidR="00AB0401" w:rsidRPr="00C8603F" w:rsidRDefault="00AB0401" w:rsidP="00CF3D79">
            <w:pPr>
              <w:pStyle w:val="phnormal"/>
              <w:rPr>
                <w:lang w:val="ru-RU"/>
              </w:rPr>
            </w:pPr>
            <w:r w:rsidRPr="00C8603F">
              <w:rPr>
                <w:lang w:val="ru-RU"/>
              </w:rPr>
              <w:t>Отобразится форма Выбор причины установки статуса.</w:t>
            </w:r>
          </w:p>
          <w:p w14:paraId="7BD1B606"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55D60F50" wp14:editId="10166494">
                  <wp:extent cx="4573270" cy="2250049"/>
                  <wp:effectExtent l="0" t="0" r="0" b="0"/>
                  <wp:docPr id="100108" name="Рисунок 100108" descr="_scroll_external/attachments/2015-07-29_122518-a7a369b516b214f6cd7c4e2675e023d94c388b83d6b62233a9e200b082cf21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90393" name=""/>
                          <pic:cNvPicPr>
                            <a:picLocks noChangeAspect="1"/>
                          </pic:cNvPicPr>
                        </pic:nvPicPr>
                        <pic:blipFill>
                          <a:blip r:embed="rId105"/>
                          <a:stretch>
                            <a:fillRect/>
                          </a:stretch>
                        </pic:blipFill>
                        <pic:spPr>
                          <a:xfrm>
                            <a:off x="0" y="0"/>
                            <a:ext cx="4573270" cy="2250049"/>
                          </a:xfrm>
                          <a:prstGeom prst="rect">
                            <a:avLst/>
                          </a:prstGeom>
                          <a:ln w="9525">
                            <a:solidFill>
                              <a:srgbClr val="000000"/>
                            </a:solidFill>
                          </a:ln>
                        </pic:spPr>
                      </pic:pic>
                    </a:graphicData>
                  </a:graphic>
                </wp:inline>
              </w:drawing>
            </w:r>
          </w:p>
        </w:tc>
      </w:tr>
    </w:tbl>
    <w:p w14:paraId="555A6973" w14:textId="77777777" w:rsidR="00AB0401" w:rsidRPr="00C8603F" w:rsidRDefault="00AB0401" w:rsidP="00A95515">
      <w:pPr>
        <w:pStyle w:val="ScrollListBullet"/>
        <w:numPr>
          <w:ilvl w:val="0"/>
          <w:numId w:val="109"/>
        </w:numPr>
        <w:rPr>
          <w:rFonts w:cs="Times New Roman"/>
        </w:rPr>
      </w:pPr>
      <w:r w:rsidRPr="00C8603F">
        <w:rPr>
          <w:rFonts w:cs="Times New Roman"/>
        </w:rPr>
        <w:t>Выберите причину из выпадающего списка, если необходимо, укажите комментарий.</w:t>
      </w:r>
    </w:p>
    <w:p w14:paraId="088C45A2" w14:textId="77777777" w:rsidR="00AB0401" w:rsidRPr="00C8603F" w:rsidRDefault="00AB0401" w:rsidP="00A95515">
      <w:pPr>
        <w:pStyle w:val="ScrollListBullet"/>
        <w:numPr>
          <w:ilvl w:val="0"/>
          <w:numId w:val="109"/>
        </w:numPr>
        <w:rPr>
          <w:rFonts w:cs="Times New Roman"/>
        </w:rPr>
      </w:pPr>
      <w:r w:rsidRPr="00C8603F">
        <w:rPr>
          <w:rFonts w:cs="Times New Roman"/>
        </w:rPr>
        <w:t xml:space="preserve">Нажмите кнопку </w:t>
      </w:r>
      <w:r w:rsidRPr="00C8603F">
        <w:rPr>
          <w:rFonts w:cs="Times New Roman"/>
          <w:b/>
        </w:rPr>
        <w:t>Выбрать</w:t>
      </w:r>
      <w:r w:rsidRPr="00C8603F">
        <w:rPr>
          <w:rFonts w:cs="Times New Roman"/>
        </w:rPr>
        <w:t>.</w:t>
      </w:r>
    </w:p>
    <w:p w14:paraId="08581E10" w14:textId="77777777" w:rsidR="00AB0401" w:rsidRPr="00C8603F" w:rsidRDefault="00AB0401" w:rsidP="008D4EFA">
      <w:r w:rsidRPr="00C8603F">
        <w:t>Запись будет отменена, занятая бирка освободится.</w:t>
      </w:r>
    </w:p>
    <w:tbl>
      <w:tblPr>
        <w:tblStyle w:val="ScrollInfo"/>
        <w:tblW w:w="5000" w:type="pct"/>
        <w:tblLook w:val="0180" w:firstRow="0" w:lastRow="0" w:firstColumn="1" w:lastColumn="1" w:noHBand="0" w:noVBand="0"/>
      </w:tblPr>
      <w:tblGrid>
        <w:gridCol w:w="10205"/>
      </w:tblGrid>
      <w:tr w:rsidR="00AB0401" w:rsidRPr="00C8603F" w14:paraId="4A56AC86" w14:textId="77777777" w:rsidTr="00515563">
        <w:tc>
          <w:tcPr>
            <w:tcW w:w="0" w:type="auto"/>
          </w:tcPr>
          <w:p w14:paraId="378606DB" w14:textId="77777777" w:rsidR="00AB0401" w:rsidRPr="00C8603F" w:rsidRDefault="00AB0401" w:rsidP="008D4EFA">
            <w:proofErr w:type="spellStart"/>
            <w:r w:rsidRPr="00C8603F">
              <w:t>Примечания</w:t>
            </w:r>
            <w:proofErr w:type="spellEnd"/>
            <w:r w:rsidRPr="00C8603F">
              <w:t>:</w:t>
            </w:r>
          </w:p>
          <w:p w14:paraId="2BC1DE7F" w14:textId="63D6454E" w:rsidR="00AB0401" w:rsidRPr="00C8603F" w:rsidRDefault="00AB0401" w:rsidP="00AB0401">
            <w:pPr>
              <w:pStyle w:val="ScrollListBullet1"/>
              <w:rPr>
                <w:rFonts w:cs="Times New Roman"/>
                <w:lang w:val="ru-RU"/>
              </w:rPr>
            </w:pPr>
            <w:r w:rsidRPr="00C8603F">
              <w:rPr>
                <w:rFonts w:cs="Times New Roman"/>
                <w:lang w:val="ru-RU"/>
              </w:rPr>
              <w:t xml:space="preserve">Права доступа для отмены записи приведены на странице </w:t>
            </w:r>
            <w:hyperlink r:id="rId106" w:history="1">
              <w:r w:rsidRPr="00C8603F">
                <w:rPr>
                  <w:rStyle w:val="a3"/>
                  <w:rFonts w:cs="Times New Roman"/>
                  <w:lang w:val="ru-RU"/>
                </w:rPr>
                <w:t>Права доступа для отмены записи</w:t>
              </w:r>
            </w:hyperlink>
            <w:r w:rsidRPr="00C8603F">
              <w:rPr>
                <w:rFonts w:cs="Times New Roman"/>
                <w:lang w:val="ru-RU"/>
              </w:rPr>
              <w:t>.</w:t>
            </w:r>
          </w:p>
          <w:p w14:paraId="478166EF" w14:textId="3748E9D8" w:rsidR="00AB0401" w:rsidRPr="00C8603F" w:rsidRDefault="00AB0401" w:rsidP="0048529B">
            <w:pPr>
              <w:pStyle w:val="ScrollListBullet1"/>
              <w:rPr>
                <w:rFonts w:cs="Times New Roman"/>
                <w:lang w:val="ru-RU"/>
              </w:rPr>
            </w:pPr>
            <w:r w:rsidRPr="00C8603F">
              <w:rPr>
                <w:rFonts w:cs="Times New Roman"/>
                <w:lang w:val="ru-RU"/>
              </w:rPr>
              <w:t xml:space="preserve">При отмене записи, выполненной через сайт </w:t>
            </w:r>
            <w:proofErr w:type="spellStart"/>
            <w:r w:rsidRPr="00C8603F">
              <w:rPr>
                <w:rFonts w:cs="Times New Roman"/>
                <w:lang w:val="ru-RU"/>
              </w:rPr>
              <w:t>самозаписи</w:t>
            </w:r>
            <w:proofErr w:type="spellEnd"/>
            <w:r w:rsidRPr="00C8603F">
              <w:rPr>
                <w:rFonts w:cs="Times New Roman"/>
                <w:lang w:val="ru-RU"/>
              </w:rPr>
              <w:t>, отобраз</w:t>
            </w:r>
            <w:r w:rsidR="0048529B">
              <w:rPr>
                <w:rFonts w:cs="Times New Roman"/>
                <w:lang w:val="ru-RU"/>
              </w:rPr>
              <w:t>ится окно для указания причины</w:t>
            </w:r>
            <w:bookmarkStart w:id="240" w:name="_GoBack"/>
            <w:bookmarkEnd w:id="240"/>
            <w:r w:rsidR="0048529B">
              <w:rPr>
                <w:rFonts w:cs="Times New Roman"/>
                <w:lang w:val="ru-RU"/>
              </w:rPr>
              <w:t>.</w:t>
            </w:r>
          </w:p>
        </w:tc>
      </w:tr>
    </w:tbl>
    <w:p w14:paraId="0A880A11" w14:textId="77777777" w:rsidR="00AB0401" w:rsidRPr="00C8603F" w:rsidRDefault="00AB0401" w:rsidP="00AB0401">
      <w:pPr>
        <w:pStyle w:val="phnormal"/>
        <w:rPr>
          <w:b/>
          <w:bCs/>
        </w:rPr>
      </w:pPr>
      <w:bookmarkStart w:id="241" w:name="scroll-bookmark-86"/>
      <w:r w:rsidRPr="00C8603F">
        <w:rPr>
          <w:b/>
          <w:bCs/>
        </w:rPr>
        <w:t>Запись к врачу, работающему с электронной очередью</w:t>
      </w:r>
      <w:bookmarkEnd w:id="241"/>
    </w:p>
    <w:p w14:paraId="70236685" w14:textId="77777777" w:rsidR="00C8603F" w:rsidRPr="00C8603F" w:rsidRDefault="00C8603F" w:rsidP="00C8603F">
      <w:bookmarkStart w:id="242" w:name="scroll-bookmark-1"/>
      <w:bookmarkEnd w:id="242"/>
      <w:r w:rsidRPr="00C8603F">
        <w:t>При записи к врачу, у которого место работы связано с электронной очередью, формируется номер бронирования (код брони):</w:t>
      </w:r>
    </w:p>
    <w:p w14:paraId="1920F33B" w14:textId="77777777" w:rsidR="00C8603F" w:rsidRPr="00C8603F" w:rsidRDefault="00C8603F" w:rsidP="00C8603F">
      <w:pPr>
        <w:pStyle w:val="ScrollListBullet"/>
        <w:numPr>
          <w:ilvl w:val="0"/>
          <w:numId w:val="142"/>
        </w:numPr>
        <w:ind w:left="1316"/>
        <w:jc w:val="both"/>
        <w:rPr>
          <w:rFonts w:cs="Times New Roman"/>
        </w:rPr>
      </w:pPr>
      <w:r w:rsidRPr="00C8603F">
        <w:rPr>
          <w:rFonts w:cs="Times New Roman"/>
        </w:rPr>
        <w:t>Если у пациента указан номер телефона, то сформированный код бронирования высылается в СМС.</w:t>
      </w:r>
    </w:p>
    <w:p w14:paraId="201FDC1A" w14:textId="77777777" w:rsidR="00C8603F" w:rsidRPr="00C8603F" w:rsidRDefault="00C8603F" w:rsidP="00C8603F">
      <w:pPr>
        <w:pStyle w:val="ScrollListBullet"/>
        <w:numPr>
          <w:ilvl w:val="0"/>
          <w:numId w:val="142"/>
        </w:numPr>
        <w:ind w:left="1316"/>
        <w:jc w:val="both"/>
        <w:rPr>
          <w:rFonts w:cs="Times New Roman"/>
        </w:rPr>
      </w:pPr>
      <w:r w:rsidRPr="00C8603F">
        <w:rPr>
          <w:rFonts w:cs="Times New Roman"/>
        </w:rPr>
        <w:lastRenderedPageBreak/>
        <w:t>Если у пациента указан электронный адрес, то сформированный код бронирования высылается на указанный адрес.</w:t>
      </w:r>
    </w:p>
    <w:p w14:paraId="014B97BB" w14:textId="2E2DA5E4" w:rsidR="00C8603F" w:rsidRPr="00C8603F" w:rsidRDefault="00C8603F" w:rsidP="00C8603F">
      <w:pPr>
        <w:pStyle w:val="ScrollListBullet"/>
        <w:numPr>
          <w:ilvl w:val="0"/>
          <w:numId w:val="142"/>
        </w:numPr>
        <w:ind w:left="1316"/>
        <w:jc w:val="both"/>
        <w:rPr>
          <w:rFonts w:cs="Times New Roman"/>
        </w:rPr>
      </w:pPr>
      <w:r w:rsidRPr="00C8603F">
        <w:rPr>
          <w:rFonts w:cs="Times New Roman"/>
        </w:rPr>
        <w:t xml:space="preserve">При записи через Мастер выписки направления и АРМ врача поликлиники отобразится форма с номером брони, который необходимо сообщить пациенту. См. также </w:t>
      </w:r>
      <w:hyperlink r:id="rId107" w:anchor="id-АРМврачаполиклиники-Записьпациентанаповторноепосещение" w:history="1">
        <w:r w:rsidRPr="00C8603F">
          <w:rPr>
            <w:rStyle w:val="a3"/>
            <w:rFonts w:cs="Times New Roman"/>
          </w:rPr>
          <w:t>Запись пациента на повторное посещение</w:t>
        </w:r>
      </w:hyperlink>
      <w:r w:rsidRPr="00C8603F">
        <w:rPr>
          <w:rFonts w:cs="Times New Roman"/>
        </w:rPr>
        <w:t>.</w:t>
      </w:r>
    </w:p>
    <w:tbl>
      <w:tblPr>
        <w:tblStyle w:val="ScrollPanel"/>
        <w:tblW w:w="0" w:type="auto"/>
        <w:tblInd w:w="1316" w:type="dxa"/>
        <w:tblLayout w:type="fixed"/>
        <w:tblLook w:val="0180" w:firstRow="0" w:lastRow="0" w:firstColumn="1" w:lastColumn="1" w:noHBand="0" w:noVBand="0"/>
      </w:tblPr>
      <w:tblGrid>
        <w:gridCol w:w="8598"/>
      </w:tblGrid>
      <w:tr w:rsidR="00C8603F" w:rsidRPr="00C8603F" w14:paraId="025FF8BB" w14:textId="77777777" w:rsidTr="004005C3">
        <w:tc>
          <w:tcPr>
            <w:tcW w:w="8518" w:type="dxa"/>
            <w:tcBorders>
              <w:top w:val="nil"/>
              <w:left w:val="nil"/>
              <w:bottom w:val="nil"/>
              <w:right w:val="nil"/>
            </w:tcBorders>
            <w:shd w:val="solid" w:color="FFFFFF" w:fill="FFFFFF"/>
          </w:tcPr>
          <w:p w14:paraId="4C08A2F2" w14:textId="77777777" w:rsidR="00C8603F" w:rsidRPr="00C8603F" w:rsidRDefault="00C8603F" w:rsidP="004005C3">
            <w:pPr>
              <w:pStyle w:val="ScrollPanelNormal"/>
              <w:spacing w:beforeAutospacing="1"/>
              <w:jc w:val="center"/>
            </w:pPr>
            <w:r w:rsidRPr="00C8603F">
              <w:rPr>
                <w:noProof/>
                <w:sz w:val="20"/>
                <w:szCs w:val="20"/>
              </w:rPr>
              <w:drawing>
                <wp:inline distT="0" distB="0" distL="0" distR="0" wp14:anchorId="40881794" wp14:editId="3FFD5EC9">
                  <wp:extent cx="4573270" cy="885149"/>
                  <wp:effectExtent l="0" t="0" r="0" b="0"/>
                  <wp:docPr id="8" name="Рисунок 8" descr="_scroll_external/attachments/2017-09-21_140142-f17e16b647449e5c259e1fe3b1e11c7011abd59d61a05f1f6c2c9a53c83d6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74422" name=""/>
                          <pic:cNvPicPr>
                            <a:picLocks noChangeAspect="1"/>
                          </pic:cNvPicPr>
                        </pic:nvPicPr>
                        <pic:blipFill>
                          <a:blip r:embed="rId108"/>
                          <a:stretch>
                            <a:fillRect/>
                          </a:stretch>
                        </pic:blipFill>
                        <pic:spPr>
                          <a:xfrm>
                            <a:off x="0" y="0"/>
                            <a:ext cx="4573270" cy="885149"/>
                          </a:xfrm>
                          <a:prstGeom prst="rect">
                            <a:avLst/>
                          </a:prstGeom>
                          <a:ln w="9525">
                            <a:solidFill>
                              <a:srgbClr val="000000"/>
                            </a:solidFill>
                          </a:ln>
                        </pic:spPr>
                      </pic:pic>
                    </a:graphicData>
                  </a:graphic>
                </wp:inline>
              </w:drawing>
            </w:r>
          </w:p>
        </w:tc>
      </w:tr>
    </w:tbl>
    <w:p w14:paraId="36D5E292" w14:textId="77777777" w:rsidR="00C8603F" w:rsidRPr="00C8603F" w:rsidRDefault="00C8603F" w:rsidP="00C8603F">
      <w:r w:rsidRPr="00C8603F">
        <w:t xml:space="preserve">После записи номер брони отобразится на форме </w:t>
      </w:r>
      <w:r w:rsidRPr="00C8603F">
        <w:rPr>
          <w:b/>
        </w:rPr>
        <w:t>Список записанных</w:t>
      </w:r>
      <w:r w:rsidRPr="00C8603F">
        <w:t>, рядом с ФИО пациента. При записи медицинский работник должен сообщить пациенту номер брони.</w:t>
      </w:r>
    </w:p>
    <w:p w14:paraId="4661BD34" w14:textId="77777777" w:rsidR="00C8603F" w:rsidRPr="00C8603F" w:rsidRDefault="00C8603F" w:rsidP="00C8603F">
      <w:r w:rsidRPr="00C8603F">
        <w:t>После регистрации пациента в электронной очереди на форме "Список записанных" рядом с ФИО вместо номера брони отображается номер талона электронной очереди.</w:t>
      </w:r>
    </w:p>
    <w:p w14:paraId="2EA44D48" w14:textId="2841EC87" w:rsidR="00C8603F" w:rsidRPr="00C8603F" w:rsidRDefault="00C8603F" w:rsidP="00C8603F">
      <w:r w:rsidRPr="00C8603F">
        <w:t xml:space="preserve">Подробнее об электронной очереди см. </w:t>
      </w:r>
      <w:hyperlink r:id="rId109" w:history="1">
        <w:r w:rsidRPr="00C8603F">
          <w:rPr>
            <w:rStyle w:val="a3"/>
          </w:rPr>
          <w:t>Электронная очередь. Общая информация</w:t>
        </w:r>
      </w:hyperlink>
      <w:r w:rsidRPr="00C8603F">
        <w:t>.</w:t>
      </w:r>
    </w:p>
    <w:p w14:paraId="70359161" w14:textId="77777777" w:rsidR="00C8603F" w:rsidRPr="00C8603F" w:rsidRDefault="00C8603F" w:rsidP="00C8603F">
      <w:r w:rsidRPr="00C8603F">
        <w:t>Номер брони – числовой код. Формируется в зависимости от места применения электронной очереди.</w:t>
      </w:r>
    </w:p>
    <w:p w14:paraId="5217285A" w14:textId="49F407A5" w:rsidR="00C8603F" w:rsidRPr="00C8603F" w:rsidRDefault="00C8603F" w:rsidP="00C8603F">
      <w:pPr>
        <w:pStyle w:val="ScrollListBullet"/>
        <w:numPr>
          <w:ilvl w:val="0"/>
          <w:numId w:val="62"/>
        </w:numPr>
        <w:tabs>
          <w:tab w:val="clear" w:pos="1780"/>
          <w:tab w:val="num" w:pos="1315"/>
        </w:tabs>
        <w:ind w:left="1316" w:hanging="464"/>
        <w:jc w:val="both"/>
        <w:rPr>
          <w:rFonts w:cs="Times New Roman"/>
        </w:rPr>
      </w:pPr>
      <w:r w:rsidRPr="00C8603F">
        <w:rPr>
          <w:rFonts w:cs="Times New Roman"/>
          <w:b/>
        </w:rPr>
        <w:t>Для электронной очереди в поликлиническом отделении</w:t>
      </w:r>
      <w:r w:rsidRPr="00C8603F">
        <w:rPr>
          <w:rFonts w:cs="Times New Roman"/>
        </w:rPr>
        <w:t>. Номер брони – четырехзначный числовой код. Имеет вид: XX-ZZ.</w:t>
      </w:r>
    </w:p>
    <w:p w14:paraId="5D73F71C" w14:textId="77777777" w:rsidR="00C8603F" w:rsidRPr="00C8603F" w:rsidRDefault="00C8603F" w:rsidP="00C8603F">
      <w:pPr>
        <w:pStyle w:val="ScrollListBullet2"/>
        <w:numPr>
          <w:ilvl w:val="0"/>
          <w:numId w:val="143"/>
        </w:numPr>
        <w:ind w:right="0"/>
      </w:pPr>
      <w:r w:rsidRPr="00C8603F">
        <w:t>XX - код очереди. Если запись осуществляется на дополнительную бирку, то номер - "99".</w:t>
      </w:r>
    </w:p>
    <w:p w14:paraId="44DBD506" w14:textId="77777777" w:rsidR="00C8603F" w:rsidRPr="00C8603F" w:rsidRDefault="00C8603F" w:rsidP="00C8603F">
      <w:pPr>
        <w:pStyle w:val="ScrollListBullet2"/>
        <w:numPr>
          <w:ilvl w:val="0"/>
          <w:numId w:val="143"/>
        </w:numPr>
        <w:ind w:right="0"/>
      </w:pPr>
      <w:r w:rsidRPr="00C8603F">
        <w:t>ZZ - порядковый номер бирки расписания на текущий день врача (службы). Если количество бирок на текущий день больше "99", то нумерация бирок начинается с "01". Если запись осуществляется на дополнительную бирку, то присваивается порядковый номер дополнительной бирки в рамках МО на текущий день, если количество дополнительных бирок на текущий день больше "99", тогда нумерация начинается с "01".</w:t>
      </w:r>
    </w:p>
    <w:p w14:paraId="5DE80D94" w14:textId="77777777" w:rsidR="00AB0401" w:rsidRPr="00C8603F" w:rsidRDefault="00AB0401" w:rsidP="00AB0401">
      <w:pPr>
        <w:pStyle w:val="4"/>
      </w:pPr>
      <w:bookmarkStart w:id="243" w:name="_Toc256000080"/>
      <w:bookmarkStart w:id="244" w:name="scroll-bookmark-87"/>
      <w:r w:rsidRPr="00C8603F">
        <w:t>Работа с очередью</w:t>
      </w:r>
      <w:bookmarkEnd w:id="243"/>
      <w:bookmarkEnd w:id="244"/>
    </w:p>
    <w:p w14:paraId="2A5DD570" w14:textId="77777777" w:rsidR="00AB0401" w:rsidRPr="00C8603F" w:rsidRDefault="00AB0401" w:rsidP="00AB0401">
      <w:pPr>
        <w:pStyle w:val="phnormal"/>
        <w:rPr>
          <w:b/>
          <w:bCs/>
        </w:rPr>
      </w:pPr>
      <w:bookmarkStart w:id="245" w:name="scroll-bookmark-88"/>
      <w:r w:rsidRPr="00C8603F">
        <w:rPr>
          <w:b/>
          <w:bCs/>
        </w:rPr>
        <w:t>Запись пациента из очереди</w:t>
      </w:r>
      <w:bookmarkEnd w:id="245"/>
    </w:p>
    <w:p w14:paraId="6CD1E807" w14:textId="041BC293" w:rsidR="00AB0401" w:rsidRPr="00C8603F" w:rsidRDefault="00AB0401" w:rsidP="008D4EFA">
      <w:r w:rsidRPr="00C8603F">
        <w:lastRenderedPageBreak/>
        <w:t xml:space="preserve">Для работы с очередью пациентов используется форма </w:t>
      </w:r>
      <w:hyperlink r:id="rId110" w:history="1">
        <w:r w:rsidRPr="00C8603F">
          <w:rPr>
            <w:rStyle w:val="a3"/>
          </w:rPr>
          <w:t>Журнал направлений и записей</w:t>
        </w:r>
      </w:hyperlink>
      <w:r w:rsidRPr="00C8603F">
        <w:t xml:space="preserve">. Для открытия формы нажмите кнопку </w:t>
      </w:r>
      <w:r w:rsidRPr="00C8603F">
        <w:rPr>
          <w:b/>
        </w:rPr>
        <w:t>Журнал направлений и записей</w:t>
      </w:r>
      <w:r w:rsidRPr="00C8603F">
        <w:t xml:space="preserve"> на боковой панели инструментов.</w:t>
      </w:r>
    </w:p>
    <w:p w14:paraId="4BBF332D" w14:textId="77777777" w:rsidR="00AB0401" w:rsidRPr="00C8603F" w:rsidRDefault="00AB0401" w:rsidP="008D4EFA">
      <w:r w:rsidRPr="00C8603F">
        <w:t>Общий порядок записи пациента из очереди:</w:t>
      </w:r>
    </w:p>
    <w:p w14:paraId="011B2F13" w14:textId="77777777" w:rsidR="00AB0401" w:rsidRPr="00C8603F" w:rsidRDefault="00AB0401" w:rsidP="00AB0401">
      <w:pPr>
        <w:pStyle w:val="ScrollListBullet1"/>
        <w:rPr>
          <w:rFonts w:cs="Times New Roman"/>
        </w:rPr>
      </w:pPr>
      <w:r w:rsidRPr="00C8603F">
        <w:rPr>
          <w:rFonts w:cs="Times New Roman"/>
        </w:rPr>
        <w:t xml:space="preserve">Нажмите на боковой панели АРМ кнопку </w:t>
      </w:r>
      <w:r w:rsidRPr="00C8603F">
        <w:rPr>
          <w:rFonts w:cs="Times New Roman"/>
          <w:b/>
        </w:rPr>
        <w:t>Журнал направлений и записей</w:t>
      </w:r>
      <w:r w:rsidRPr="00C8603F">
        <w:rPr>
          <w:rFonts w:cs="Times New Roman"/>
        </w:rPr>
        <w:t>.</w:t>
      </w:r>
    </w:p>
    <w:p w14:paraId="0AE9AAB2" w14:textId="77777777" w:rsidR="00AB0401" w:rsidRPr="00C8603F" w:rsidRDefault="00AB0401" w:rsidP="00AB0401">
      <w:pPr>
        <w:pStyle w:val="ScrollListBullet1"/>
        <w:rPr>
          <w:rFonts w:cs="Times New Roman"/>
        </w:rPr>
      </w:pPr>
      <w:r w:rsidRPr="00C8603F">
        <w:rPr>
          <w:rFonts w:cs="Times New Roman"/>
        </w:rPr>
        <w:t xml:space="preserve">Введите поисковый критерий в поля фильтра, в поле </w:t>
      </w:r>
      <w:r w:rsidRPr="00C8603F">
        <w:rPr>
          <w:rFonts w:cs="Times New Roman"/>
          <w:b/>
        </w:rPr>
        <w:t>Статус</w:t>
      </w:r>
      <w:r w:rsidRPr="00C8603F">
        <w:rPr>
          <w:rFonts w:cs="Times New Roman"/>
        </w:rPr>
        <w:t xml:space="preserve"> выберите значение "Поставлено в очередь".</w:t>
      </w:r>
    </w:p>
    <w:p w14:paraId="41462A62" w14:textId="77777777" w:rsidR="00AB0401" w:rsidRPr="00C8603F" w:rsidRDefault="00AB0401" w:rsidP="00AB0401">
      <w:pPr>
        <w:pStyle w:val="ScrollListBullet1"/>
        <w:rPr>
          <w:rFonts w:cs="Times New Roman"/>
        </w:rPr>
      </w:pPr>
      <w:r w:rsidRPr="00C8603F">
        <w:rPr>
          <w:rFonts w:cs="Times New Roman"/>
        </w:rPr>
        <w:t xml:space="preserve">Нажмите кнопку </w:t>
      </w:r>
      <w:r w:rsidRPr="00C8603F">
        <w:rPr>
          <w:rFonts w:cs="Times New Roman"/>
          <w:b/>
        </w:rPr>
        <w:t>Найти</w:t>
      </w:r>
      <w:r w:rsidRPr="00C8603F">
        <w:rPr>
          <w:rFonts w:cs="Times New Roman"/>
        </w:rPr>
        <w:t>.</w:t>
      </w:r>
    </w:p>
    <w:p w14:paraId="3BD4CE07" w14:textId="77777777" w:rsidR="00AB0401" w:rsidRPr="00C8603F" w:rsidRDefault="00AB0401" w:rsidP="00AB0401">
      <w:pPr>
        <w:pStyle w:val="ScrollListBullet1"/>
        <w:rPr>
          <w:rFonts w:cs="Times New Roman"/>
        </w:rPr>
      </w:pPr>
      <w:r w:rsidRPr="00C8603F">
        <w:rPr>
          <w:rFonts w:cs="Times New Roman"/>
        </w:rPr>
        <w:t>Выберите пациента в списке найденных записей.</w:t>
      </w:r>
    </w:p>
    <w:p w14:paraId="6DF0AB39" w14:textId="77777777" w:rsidR="00AB0401" w:rsidRPr="00C8603F" w:rsidRDefault="00AB0401" w:rsidP="00AB0401">
      <w:pPr>
        <w:pStyle w:val="ScrollListBullet1"/>
        <w:rPr>
          <w:rFonts w:cs="Times New Roman"/>
        </w:rPr>
      </w:pPr>
      <w:r w:rsidRPr="00C8603F">
        <w:rPr>
          <w:rFonts w:cs="Times New Roman"/>
        </w:rPr>
        <w:t xml:space="preserve">Нажмите ссылку </w:t>
      </w:r>
      <w:r w:rsidRPr="00C8603F">
        <w:rPr>
          <w:rFonts w:cs="Times New Roman"/>
          <w:b/>
        </w:rPr>
        <w:t>Записать</w:t>
      </w:r>
      <w:r w:rsidRPr="00C8603F">
        <w:rPr>
          <w:rFonts w:cs="Times New Roman"/>
        </w:rPr>
        <w:t>.</w:t>
      </w:r>
    </w:p>
    <w:p w14:paraId="44E58AE4" w14:textId="77777777" w:rsidR="00AB0401" w:rsidRPr="00C8603F" w:rsidRDefault="00AB0401" w:rsidP="00AB0401">
      <w:pPr>
        <w:pStyle w:val="ScrollListBullet1"/>
        <w:rPr>
          <w:rFonts w:cs="Times New Roman"/>
        </w:rPr>
      </w:pPr>
      <w:r w:rsidRPr="00C8603F">
        <w:rPr>
          <w:rFonts w:cs="Times New Roman"/>
        </w:rPr>
        <w:t>Выберите в нижнем списке нужный элемент и двойным щелчком мыши откройте расписание.</w:t>
      </w:r>
    </w:p>
    <w:p w14:paraId="350E16EF" w14:textId="77777777" w:rsidR="00AB0401" w:rsidRPr="00C8603F" w:rsidRDefault="00AB0401" w:rsidP="00AB0401">
      <w:pPr>
        <w:pStyle w:val="ScrollListBullet1"/>
        <w:rPr>
          <w:rFonts w:cs="Times New Roman"/>
        </w:rPr>
      </w:pPr>
      <w:r w:rsidRPr="00C8603F">
        <w:rPr>
          <w:rFonts w:cs="Times New Roman"/>
        </w:rPr>
        <w:t>Выберите свободную бирку.</w:t>
      </w:r>
    </w:p>
    <w:p w14:paraId="78929AF3" w14:textId="77777777" w:rsidR="00AB0401" w:rsidRPr="00C8603F" w:rsidRDefault="00AB0401" w:rsidP="00AB0401">
      <w:pPr>
        <w:pStyle w:val="ScrollListBullet1"/>
        <w:rPr>
          <w:rFonts w:cs="Times New Roman"/>
        </w:rPr>
      </w:pPr>
      <w:r w:rsidRPr="00C8603F">
        <w:rPr>
          <w:rFonts w:cs="Times New Roman"/>
        </w:rPr>
        <w:t xml:space="preserve">После окончания работы с формой нажмите кнопку </w:t>
      </w:r>
      <w:r w:rsidRPr="00C8603F">
        <w:rPr>
          <w:rFonts w:cs="Times New Roman"/>
          <w:b/>
        </w:rPr>
        <w:t>Закрыть</w:t>
      </w:r>
      <w:r w:rsidRPr="00C8603F">
        <w:rPr>
          <w:rFonts w:cs="Times New Roman"/>
        </w:rPr>
        <w:t>.</w:t>
      </w:r>
    </w:p>
    <w:tbl>
      <w:tblPr>
        <w:tblStyle w:val="ScrollInfo"/>
        <w:tblW w:w="0" w:type="auto"/>
        <w:tblInd w:w="1315" w:type="dxa"/>
        <w:tblLayout w:type="fixed"/>
        <w:tblLook w:val="0180" w:firstRow="0" w:lastRow="0" w:firstColumn="1" w:lastColumn="1" w:noHBand="0" w:noVBand="0"/>
      </w:tblPr>
      <w:tblGrid>
        <w:gridCol w:w="8519"/>
      </w:tblGrid>
      <w:tr w:rsidR="00AB0401" w:rsidRPr="00C8603F" w14:paraId="6562E1AF" w14:textId="77777777" w:rsidTr="00515563">
        <w:tc>
          <w:tcPr>
            <w:tcW w:w="8519" w:type="dxa"/>
          </w:tcPr>
          <w:p w14:paraId="2B4F4B19" w14:textId="77777777" w:rsidR="00AB0401" w:rsidRPr="00C8603F" w:rsidRDefault="00AB0401" w:rsidP="00AB0401">
            <w:pPr>
              <w:pStyle w:val="ScrollListBullet1"/>
              <w:rPr>
                <w:rFonts w:cs="Times New Roman"/>
                <w:lang w:val="ru-RU"/>
              </w:rPr>
            </w:pPr>
            <w:r w:rsidRPr="00C8603F">
              <w:rPr>
                <w:rFonts w:cs="Times New Roman"/>
                <w:lang w:val="ru-RU"/>
              </w:rPr>
              <w:t>Примечание:</w:t>
            </w:r>
          </w:p>
          <w:p w14:paraId="1C00CA70" w14:textId="77777777" w:rsidR="00AB0401" w:rsidRPr="00C8603F" w:rsidRDefault="00AB0401" w:rsidP="008D4EFA">
            <w:pPr>
              <w:rPr>
                <w:lang w:val="ru-RU"/>
              </w:rPr>
            </w:pPr>
            <w:r w:rsidRPr="00C8603F">
              <w:rPr>
                <w:lang w:val="ru-RU"/>
              </w:rPr>
              <w:t>Запись на бирку, время которой уже прошло, недоступна для всех пользователей кроме администраторов МО и пользователей ЦЗ. При попытке записи администратором МО, пользователем ЦЗ отобразится соответствующее предупреждение.</w:t>
            </w:r>
          </w:p>
        </w:tc>
      </w:tr>
    </w:tbl>
    <w:p w14:paraId="1D78DCDB" w14:textId="77777777" w:rsidR="00AB0401" w:rsidRPr="00C8603F" w:rsidRDefault="00AB0401" w:rsidP="00AB0401">
      <w:pPr>
        <w:pStyle w:val="phnormal"/>
        <w:rPr>
          <w:b/>
          <w:bCs/>
        </w:rPr>
      </w:pPr>
      <w:bookmarkStart w:id="246" w:name="scroll-bookmark-89"/>
      <w:r w:rsidRPr="00C8603F">
        <w:rPr>
          <w:b/>
          <w:bCs/>
        </w:rPr>
        <w:t>Постановка в очередь</w:t>
      </w:r>
      <w:bookmarkEnd w:id="246"/>
    </w:p>
    <w:p w14:paraId="40BD6EB6" w14:textId="77777777" w:rsidR="00AB0401" w:rsidRPr="00C8603F" w:rsidRDefault="00AB0401" w:rsidP="008D4EFA">
      <w:r w:rsidRPr="00C8603F">
        <w:t xml:space="preserve">При записи пациента с помощью </w:t>
      </w:r>
      <w:r w:rsidRPr="00C8603F">
        <w:rPr>
          <w:b/>
        </w:rPr>
        <w:t>Мастера записи</w:t>
      </w:r>
      <w:r w:rsidRPr="00C8603F">
        <w:t xml:space="preserve">, если расписание отсутствует, то пациента можно поставить в очередь, нажав кнопку </w:t>
      </w:r>
      <w:proofErr w:type="gramStart"/>
      <w:r w:rsidRPr="00C8603F">
        <w:rPr>
          <w:b/>
        </w:rPr>
        <w:t>Поставить</w:t>
      </w:r>
      <w:proofErr w:type="gramEnd"/>
      <w:r w:rsidRPr="00C8603F">
        <w:rPr>
          <w:b/>
        </w:rPr>
        <w:t xml:space="preserve"> в очередь</w:t>
      </w:r>
      <w:r w:rsidRPr="00C8603F">
        <w:t xml:space="preserve"> на панели инструментов. Возможность постановки в очередь определяется настройками в Параметрах системы и на отделении: если установлен флаг </w:t>
      </w:r>
      <w:proofErr w:type="gramStart"/>
      <w:r w:rsidRPr="00C8603F">
        <w:rPr>
          <w:b/>
        </w:rPr>
        <w:t>Разрешить</w:t>
      </w:r>
      <w:proofErr w:type="gramEnd"/>
      <w:r w:rsidRPr="00C8603F">
        <w:rPr>
          <w:b/>
        </w:rPr>
        <w:t xml:space="preserve"> помещать в очередь при наличии свободных мест</w:t>
      </w:r>
      <w:r w:rsidRPr="00C8603F">
        <w:t>, то даже при наличии свободных мест направляемого пациента можно поставить в очередь, кнопка для постановки в очередь будет активна.</w:t>
      </w:r>
    </w:p>
    <w:p w14:paraId="3E4D1BF3" w14:textId="77777777" w:rsidR="00AB0401" w:rsidRPr="00C8603F" w:rsidRDefault="00AB0401" w:rsidP="008D4EFA">
      <w:r w:rsidRPr="00C8603F">
        <w:t>Отобразится сообщение с описанием результата постановки в очередь.</w:t>
      </w:r>
    </w:p>
    <w:tbl>
      <w:tblPr>
        <w:tblStyle w:val="ScrollInfo"/>
        <w:tblW w:w="5000" w:type="pct"/>
        <w:tblLook w:val="0180" w:firstRow="0" w:lastRow="0" w:firstColumn="1" w:lastColumn="1" w:noHBand="0" w:noVBand="0"/>
      </w:tblPr>
      <w:tblGrid>
        <w:gridCol w:w="10205"/>
      </w:tblGrid>
      <w:tr w:rsidR="00AB0401" w:rsidRPr="00C8603F" w14:paraId="639E219B" w14:textId="77777777" w:rsidTr="00515563">
        <w:tc>
          <w:tcPr>
            <w:tcW w:w="0" w:type="auto"/>
          </w:tcPr>
          <w:p w14:paraId="2F361F55" w14:textId="77777777" w:rsidR="00AB0401" w:rsidRPr="00C8603F" w:rsidRDefault="00AB0401" w:rsidP="008D4EFA">
            <w:pPr>
              <w:rPr>
                <w:lang w:val="ru-RU"/>
              </w:rPr>
            </w:pPr>
            <w:r w:rsidRPr="00C8603F">
              <w:rPr>
                <w:lang w:val="ru-RU"/>
              </w:rPr>
              <w:t>Примечание:</w:t>
            </w:r>
          </w:p>
          <w:p w14:paraId="4A5CC27D" w14:textId="77777777" w:rsidR="00AB0401" w:rsidRPr="00C8603F" w:rsidRDefault="00AB0401" w:rsidP="008D4EFA">
            <w:pPr>
              <w:rPr>
                <w:lang w:val="ru-RU"/>
              </w:rPr>
            </w:pPr>
            <w:r w:rsidRPr="00C8603F">
              <w:rPr>
                <w:lang w:val="ru-RU"/>
              </w:rPr>
              <w:lastRenderedPageBreak/>
              <w:t>Повторная постановка пациента в очередь по одному и тому же профилю – недоступна.</w:t>
            </w:r>
          </w:p>
        </w:tc>
      </w:tr>
    </w:tbl>
    <w:p w14:paraId="68541D56" w14:textId="77777777" w:rsidR="00AB0401" w:rsidRPr="00C8603F" w:rsidRDefault="00AB0401" w:rsidP="00AB0401">
      <w:pPr>
        <w:pStyle w:val="phnormal"/>
        <w:rPr>
          <w:b/>
          <w:bCs/>
        </w:rPr>
      </w:pPr>
      <w:bookmarkStart w:id="247" w:name="scroll-bookmark-90"/>
      <w:r w:rsidRPr="00C8603F">
        <w:rPr>
          <w:b/>
          <w:bCs/>
        </w:rPr>
        <w:lastRenderedPageBreak/>
        <w:t>Дополнительный прием</w:t>
      </w:r>
      <w:bookmarkEnd w:id="247"/>
    </w:p>
    <w:p w14:paraId="7DF64986" w14:textId="77777777" w:rsidR="00AB0401" w:rsidRPr="00C8603F" w:rsidRDefault="00AB0401" w:rsidP="008D4EFA">
      <w:r w:rsidRPr="00C8603F">
        <w:t xml:space="preserve">Для включения пациента в список записанных без предварительной записи из формы "Мастер выписки направлений" используется кнопка </w:t>
      </w:r>
      <w:r w:rsidRPr="00C8603F">
        <w:rPr>
          <w:b/>
        </w:rPr>
        <w:t>Дополнительный прием</w:t>
      </w:r>
      <w:r w:rsidRPr="00C8603F">
        <w:t>.</w:t>
      </w:r>
    </w:p>
    <w:p w14:paraId="6C6F9F59" w14:textId="77777777" w:rsidR="00AB0401" w:rsidRPr="00C8603F" w:rsidRDefault="00AB0401" w:rsidP="008D4EFA">
      <w:r w:rsidRPr="00C8603F">
        <w:t>В результате будет создана бирка с типом "Дополнительная". Пациент будет добавлен в список записанных пациентов.</w:t>
      </w:r>
    </w:p>
    <w:p w14:paraId="11411B56" w14:textId="77777777" w:rsidR="00AB0401" w:rsidRPr="00C8603F" w:rsidRDefault="00AB0401" w:rsidP="008D4EFA">
      <w:r w:rsidRPr="00C8603F">
        <w:t>Создание дополнительной бирки доступно для пользователей:</w:t>
      </w:r>
    </w:p>
    <w:p w14:paraId="09C26B6B" w14:textId="77777777" w:rsidR="00AB0401" w:rsidRPr="00C8603F" w:rsidRDefault="00AB0401" w:rsidP="00A95515">
      <w:pPr>
        <w:pStyle w:val="ScrollListBullet"/>
        <w:numPr>
          <w:ilvl w:val="0"/>
          <w:numId w:val="110"/>
        </w:numPr>
        <w:rPr>
          <w:rFonts w:cs="Times New Roman"/>
        </w:rPr>
      </w:pPr>
      <w:r w:rsidRPr="00C8603F">
        <w:rPr>
          <w:rFonts w:cs="Times New Roman"/>
        </w:rPr>
        <w:t>АРМ врача поликлиники - врач может создать бирку с типом "дополнительная" только в своем расписании.</w:t>
      </w:r>
    </w:p>
    <w:p w14:paraId="029F8BB1" w14:textId="77777777" w:rsidR="00AB0401" w:rsidRPr="00C8603F" w:rsidRDefault="00AB0401" w:rsidP="00A95515">
      <w:pPr>
        <w:pStyle w:val="ScrollListBullet"/>
        <w:numPr>
          <w:ilvl w:val="0"/>
          <w:numId w:val="110"/>
        </w:numPr>
        <w:rPr>
          <w:rFonts w:cs="Times New Roman"/>
        </w:rPr>
      </w:pPr>
      <w:r w:rsidRPr="00C8603F">
        <w:rPr>
          <w:rFonts w:cs="Times New Roman"/>
        </w:rPr>
        <w:t>АРМ регистратора поликлиники - регистратор поликлиники может создать бирку с типом "дополнительная" только в расписании врача своей МО.</w:t>
      </w:r>
    </w:p>
    <w:tbl>
      <w:tblPr>
        <w:tblStyle w:val="ScrollInfo"/>
        <w:tblW w:w="0" w:type="auto"/>
        <w:tblInd w:w="1316" w:type="dxa"/>
        <w:tblLayout w:type="fixed"/>
        <w:tblLook w:val="0180" w:firstRow="0" w:lastRow="0" w:firstColumn="1" w:lastColumn="1" w:noHBand="0" w:noVBand="0"/>
      </w:tblPr>
      <w:tblGrid>
        <w:gridCol w:w="8518"/>
      </w:tblGrid>
      <w:tr w:rsidR="00AB0401" w:rsidRPr="00C8603F" w14:paraId="19B668F7" w14:textId="77777777" w:rsidTr="00515563">
        <w:tc>
          <w:tcPr>
            <w:tcW w:w="8518" w:type="dxa"/>
          </w:tcPr>
          <w:p w14:paraId="3DBEB209" w14:textId="77777777" w:rsidR="00AB0401" w:rsidRPr="00C8603F" w:rsidRDefault="00AB0401" w:rsidP="008D4EFA">
            <w:pPr>
              <w:pStyle w:val="ScrollListBullet"/>
              <w:rPr>
                <w:rFonts w:cs="Times New Roman"/>
                <w:lang w:val="ru-RU"/>
              </w:rPr>
            </w:pPr>
            <w:r w:rsidRPr="00C8603F">
              <w:rPr>
                <w:rFonts w:cs="Times New Roman"/>
                <w:lang w:val="ru-RU"/>
              </w:rPr>
              <w:t>Примечание:</w:t>
            </w:r>
          </w:p>
          <w:p w14:paraId="57C0C79B" w14:textId="77777777" w:rsidR="00AB0401" w:rsidRPr="00C8603F" w:rsidRDefault="00AB0401" w:rsidP="008D4EFA">
            <w:pPr>
              <w:rPr>
                <w:lang w:val="ru-RU"/>
              </w:rPr>
            </w:pPr>
            <w:r w:rsidRPr="00C8603F">
              <w:rPr>
                <w:lang w:val="ru-RU"/>
              </w:rPr>
              <w:t xml:space="preserve">Доступ к данному типу функционала зависит от региона, в котором установлена </w:t>
            </w:r>
            <w:r w:rsidRPr="00C8603F">
              <w:t>C</w:t>
            </w:r>
            <w:proofErr w:type="spellStart"/>
            <w:r w:rsidRPr="00C8603F">
              <w:rPr>
                <w:lang w:val="ru-RU"/>
              </w:rPr>
              <w:t>истема</w:t>
            </w:r>
            <w:proofErr w:type="spellEnd"/>
            <w:r w:rsidRPr="00C8603F">
              <w:rPr>
                <w:lang w:val="ru-RU"/>
              </w:rPr>
              <w:t>.</w:t>
            </w:r>
          </w:p>
        </w:tc>
      </w:tr>
    </w:tbl>
    <w:p w14:paraId="05E5958A" w14:textId="77777777" w:rsidR="00AB0401" w:rsidRPr="00C8603F" w:rsidRDefault="00AB0401" w:rsidP="008D4EFA">
      <w:r w:rsidRPr="00C8603F">
        <w:t>Запись на дополнительный прием в АРМ регистратора поликлиники</w:t>
      </w:r>
    </w:p>
    <w:p w14:paraId="53A67F63" w14:textId="77777777" w:rsidR="00AB0401" w:rsidRPr="00C8603F" w:rsidRDefault="00AB0401" w:rsidP="00AB0401">
      <w:pPr>
        <w:pStyle w:val="ScrollListBullet1"/>
        <w:rPr>
          <w:rFonts w:cs="Times New Roman"/>
        </w:rPr>
      </w:pPr>
      <w:r w:rsidRPr="00C8603F">
        <w:rPr>
          <w:rFonts w:cs="Times New Roman"/>
        </w:rPr>
        <w:t xml:space="preserve">Журнале рабочего места выберите пациента. Нажмите кнопку </w:t>
      </w:r>
      <w:r w:rsidRPr="00C8603F">
        <w:rPr>
          <w:rFonts w:cs="Times New Roman"/>
          <w:b/>
        </w:rPr>
        <w:t>Действия</w:t>
      </w:r>
      <w:r w:rsidRPr="00C8603F">
        <w:rPr>
          <w:rFonts w:cs="Times New Roman"/>
        </w:rPr>
        <w:t xml:space="preserve"> на панели управления. Отобразится подменю.</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6A8E7C0F" w14:textId="77777777" w:rsidTr="00515563">
        <w:tc>
          <w:tcPr>
            <w:tcW w:w="8519" w:type="dxa"/>
            <w:tcBorders>
              <w:top w:val="nil"/>
              <w:left w:val="nil"/>
              <w:bottom w:val="nil"/>
              <w:right w:val="nil"/>
            </w:tcBorders>
            <w:shd w:val="solid" w:color="FFFFFF" w:fill="FFFFFF"/>
          </w:tcPr>
          <w:p w14:paraId="3571D1E8"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461D468D" wp14:editId="6C285F52">
                  <wp:extent cx="4574540" cy="1716105"/>
                  <wp:effectExtent l="0" t="0" r="0" b="0"/>
                  <wp:docPr id="100109" name="Рисунок 100109" descr="_scroll_external/attachments/2020-04-17_110925-63709083da5a037dbc8c0affe20354efb634a4ce438cb143b1a30ff563168d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77706" name=""/>
                          <pic:cNvPicPr>
                            <a:picLocks noChangeAspect="1"/>
                          </pic:cNvPicPr>
                        </pic:nvPicPr>
                        <pic:blipFill>
                          <a:blip r:embed="rId111"/>
                          <a:stretch>
                            <a:fillRect/>
                          </a:stretch>
                        </pic:blipFill>
                        <pic:spPr>
                          <a:xfrm>
                            <a:off x="0" y="0"/>
                            <a:ext cx="4574540" cy="1716105"/>
                          </a:xfrm>
                          <a:prstGeom prst="rect">
                            <a:avLst/>
                          </a:prstGeom>
                          <a:ln w="9525">
                            <a:solidFill>
                              <a:srgbClr val="000000"/>
                            </a:solidFill>
                          </a:ln>
                        </pic:spPr>
                      </pic:pic>
                    </a:graphicData>
                  </a:graphic>
                </wp:inline>
              </w:drawing>
            </w:r>
          </w:p>
        </w:tc>
      </w:tr>
    </w:tbl>
    <w:p w14:paraId="773A2FED" w14:textId="77777777" w:rsidR="00AB0401" w:rsidRPr="00C8603F" w:rsidRDefault="00AB0401" w:rsidP="00AB0401">
      <w:pPr>
        <w:pStyle w:val="ScrollListBullet1"/>
        <w:rPr>
          <w:rFonts w:cs="Times New Roman"/>
        </w:rPr>
      </w:pPr>
      <w:r w:rsidRPr="00C8603F">
        <w:rPr>
          <w:rFonts w:cs="Times New Roman"/>
        </w:rPr>
        <w:t xml:space="preserve">Выберите пункт </w:t>
      </w:r>
      <w:r w:rsidRPr="00C8603F">
        <w:rPr>
          <w:rFonts w:cs="Times New Roman"/>
          <w:b/>
        </w:rPr>
        <w:t>Дополнительный прием</w:t>
      </w:r>
      <w:r w:rsidRPr="00C8603F">
        <w:rPr>
          <w:rFonts w:cs="Times New Roman"/>
        </w:rPr>
        <w:t xml:space="preserve">. Отобразится форма </w:t>
      </w:r>
      <w:r w:rsidRPr="00C8603F">
        <w:rPr>
          <w:rFonts w:cs="Times New Roman"/>
          <w:b/>
        </w:rPr>
        <w:t>Выбор врача</w:t>
      </w:r>
      <w:r w:rsidRPr="00C8603F">
        <w:rPr>
          <w:rFonts w:cs="Times New Roman"/>
        </w:rPr>
        <w:t>.</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4F483273" w14:textId="77777777" w:rsidTr="00515563">
        <w:tc>
          <w:tcPr>
            <w:tcW w:w="8519" w:type="dxa"/>
            <w:tcBorders>
              <w:top w:val="nil"/>
              <w:left w:val="nil"/>
              <w:bottom w:val="nil"/>
              <w:right w:val="nil"/>
            </w:tcBorders>
            <w:shd w:val="solid" w:color="FFFFFF" w:fill="FFFFFF"/>
          </w:tcPr>
          <w:p w14:paraId="0E4D8732" w14:textId="77777777" w:rsidR="00AB0401" w:rsidRPr="00C8603F" w:rsidRDefault="00AB0401" w:rsidP="00515563">
            <w:pPr>
              <w:pStyle w:val="ScrollPanelNormal"/>
              <w:spacing w:beforeAutospacing="1"/>
              <w:jc w:val="center"/>
            </w:pPr>
            <w:r w:rsidRPr="00C8603F">
              <w:rPr>
                <w:noProof/>
                <w:sz w:val="20"/>
                <w:szCs w:val="20"/>
              </w:rPr>
              <w:lastRenderedPageBreak/>
              <w:drawing>
                <wp:inline distT="0" distB="0" distL="0" distR="0" wp14:anchorId="63DDAD4B" wp14:editId="4A4E14A6">
                  <wp:extent cx="4574540" cy="827908"/>
                  <wp:effectExtent l="0" t="0" r="0" b="0"/>
                  <wp:docPr id="100110" name="Рисунок 100110" descr="_scroll_external/attachments/2013-10-01_091332-3d639bc6574a64822d3ea0601891aef5992477196bc5fb86ce099857e21d3f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30910" name=""/>
                          <pic:cNvPicPr>
                            <a:picLocks noChangeAspect="1"/>
                          </pic:cNvPicPr>
                        </pic:nvPicPr>
                        <pic:blipFill>
                          <a:blip r:embed="rId112"/>
                          <a:stretch>
                            <a:fillRect/>
                          </a:stretch>
                        </pic:blipFill>
                        <pic:spPr>
                          <a:xfrm>
                            <a:off x="0" y="0"/>
                            <a:ext cx="4574540" cy="827908"/>
                          </a:xfrm>
                          <a:prstGeom prst="rect">
                            <a:avLst/>
                          </a:prstGeom>
                          <a:ln w="9525">
                            <a:solidFill>
                              <a:srgbClr val="000000"/>
                            </a:solidFill>
                          </a:ln>
                        </pic:spPr>
                      </pic:pic>
                    </a:graphicData>
                  </a:graphic>
                </wp:inline>
              </w:drawing>
            </w:r>
          </w:p>
        </w:tc>
      </w:tr>
    </w:tbl>
    <w:p w14:paraId="1FC442D7" w14:textId="77777777" w:rsidR="00AB0401" w:rsidRPr="00C8603F" w:rsidRDefault="00AB0401" w:rsidP="00AB0401">
      <w:pPr>
        <w:pStyle w:val="ScrollListBullet1"/>
        <w:rPr>
          <w:rFonts w:cs="Times New Roman"/>
        </w:rPr>
      </w:pPr>
      <w:r w:rsidRPr="00C8603F">
        <w:rPr>
          <w:rFonts w:cs="Times New Roman"/>
        </w:rPr>
        <w:t xml:space="preserve">Выберите в выпадающем списке врача. Нажмите кнопку </w:t>
      </w:r>
      <w:r w:rsidRPr="00C8603F">
        <w:rPr>
          <w:rFonts w:cs="Times New Roman"/>
          <w:b/>
        </w:rPr>
        <w:t>Выбрать</w:t>
      </w:r>
      <w:r w:rsidRPr="00C8603F">
        <w:rPr>
          <w:rFonts w:cs="Times New Roman"/>
        </w:rPr>
        <w:t>. Пациент будет записан на незапланированный прием к выбранному врачу в соответствии с текущим временем. Запись отобразится на вкладке "</w:t>
      </w:r>
      <w:proofErr w:type="spellStart"/>
      <w:r w:rsidRPr="00C8603F">
        <w:rPr>
          <w:rFonts w:cs="Times New Roman"/>
        </w:rPr>
        <w:t>Напраления</w:t>
      </w:r>
      <w:proofErr w:type="spellEnd"/>
      <w:r w:rsidRPr="00C8603F">
        <w:rPr>
          <w:rFonts w:cs="Times New Roman"/>
        </w:rPr>
        <w:t xml:space="preserve"> и записи". В расписании врача отобразится запись пациента с пометкой "Б/З".</w:t>
      </w:r>
    </w:p>
    <w:p w14:paraId="4744FC82" w14:textId="77777777" w:rsidR="00AB0401" w:rsidRPr="00C8603F" w:rsidRDefault="00AB0401" w:rsidP="008D4EFA">
      <w:r w:rsidRPr="00C8603F">
        <w:t>Запись на дополнительный прием в АРМ врача поликлиники</w:t>
      </w:r>
    </w:p>
    <w:p w14:paraId="3C97EF3A" w14:textId="0AA57E59" w:rsidR="00AB0401" w:rsidRPr="00C8603F" w:rsidRDefault="00AB0401" w:rsidP="008D4EFA">
      <w:r w:rsidRPr="00C8603F">
        <w:t>Запись на дополнительный прием в АРМ врача поликлиники осуществляется из ЭМК пациента с помощью мастера выписки направлений (см. раздел Выписка направления пациенту).</w:t>
      </w:r>
    </w:p>
    <w:p w14:paraId="2BC16268" w14:textId="77777777" w:rsidR="00AB0401" w:rsidRPr="00C8603F" w:rsidRDefault="00AB0401" w:rsidP="008D4EFA">
      <w:r w:rsidRPr="00C8603F">
        <w:t xml:space="preserve">В расписании врача нажмите кнопку </w:t>
      </w:r>
      <w:r w:rsidRPr="00C8603F">
        <w:rPr>
          <w:b/>
        </w:rPr>
        <w:t>Дополнительный прием</w:t>
      </w:r>
      <w:r w:rsidRPr="00C8603F">
        <w:t>. Запись отобразится в разделе "Направления" случая лечения (ЭМК).</w:t>
      </w:r>
    </w:p>
    <w:p w14:paraId="34E8FD8F" w14:textId="77777777" w:rsidR="00AB0401" w:rsidRPr="00C8603F" w:rsidRDefault="00AB0401" w:rsidP="008D4EFA">
      <w:r w:rsidRPr="00C8603F">
        <w:rPr>
          <w:noProof/>
        </w:rPr>
        <w:drawing>
          <wp:inline distT="0" distB="0" distL="0" distR="0" wp14:anchorId="307B0E8E" wp14:editId="7BEA26CA">
            <wp:extent cx="6295390" cy="1272193"/>
            <wp:effectExtent l="0" t="0" r="0" b="0"/>
            <wp:docPr id="100111" name="Рисунок 100111" descr="_scroll_external/attachments/2020-04-17_111051-581c4b62b4b4b1fde00c4274256c5ec45c703d29328720ec7ce304a86d49a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50189" name=""/>
                    <pic:cNvPicPr>
                      <a:picLocks noChangeAspect="1"/>
                    </pic:cNvPicPr>
                  </pic:nvPicPr>
                  <pic:blipFill>
                    <a:blip r:embed="rId113"/>
                    <a:stretch>
                      <a:fillRect/>
                    </a:stretch>
                  </pic:blipFill>
                  <pic:spPr>
                    <a:xfrm>
                      <a:off x="0" y="0"/>
                      <a:ext cx="6295390" cy="1272193"/>
                    </a:xfrm>
                    <a:prstGeom prst="rect">
                      <a:avLst/>
                    </a:prstGeom>
                    <a:ln w="9525">
                      <a:solidFill>
                        <a:srgbClr val="000000"/>
                      </a:solidFill>
                    </a:ln>
                  </pic:spPr>
                </pic:pic>
              </a:graphicData>
            </a:graphic>
          </wp:inline>
        </w:drawing>
      </w:r>
    </w:p>
    <w:p w14:paraId="69541F41" w14:textId="77777777" w:rsidR="00AB0401" w:rsidRPr="00C8603F" w:rsidRDefault="00AB0401" w:rsidP="00AB0401">
      <w:pPr>
        <w:pStyle w:val="4"/>
      </w:pPr>
      <w:bookmarkStart w:id="248" w:name="_Toc256000081"/>
      <w:bookmarkStart w:id="249" w:name="scroll-bookmark-91"/>
      <w:r w:rsidRPr="00C8603F">
        <w:t>Запись на бирку и постановка в очередь по одному профилю</w:t>
      </w:r>
      <w:bookmarkEnd w:id="248"/>
      <w:bookmarkEnd w:id="249"/>
    </w:p>
    <w:p w14:paraId="5B3FE551" w14:textId="77777777" w:rsidR="00AB0401" w:rsidRPr="00C8603F" w:rsidRDefault="00AB0401" w:rsidP="008D4EFA">
      <w:r w:rsidRPr="00C8603F">
        <w:rPr>
          <w:b/>
        </w:rPr>
        <w:t>При попытке записать пациента на прием</w:t>
      </w:r>
      <w:r w:rsidRPr="00C8603F">
        <w:t>, если он уже поставлен в очередь в рамках одного профиля, подразделения и МО, отобразится форма:</w:t>
      </w:r>
    </w:p>
    <w:p w14:paraId="3D4D3310" w14:textId="77777777" w:rsidR="00AB0401" w:rsidRPr="00C8603F" w:rsidRDefault="00AB0401" w:rsidP="008D4EFA">
      <w:r w:rsidRPr="00C8603F">
        <w:rPr>
          <w:noProof/>
        </w:rPr>
        <w:drawing>
          <wp:inline distT="0" distB="0" distL="0" distR="0" wp14:anchorId="60DEFEFA" wp14:editId="65E8B6BA">
            <wp:extent cx="5505450" cy="1257300"/>
            <wp:effectExtent l="0" t="0" r="0" b="0"/>
            <wp:docPr id="100112" name="Рисунок 100112" descr="_scroll_external/attachments/2020-04-17_111108-f37b5ab9044c30fb012c7da86314b31bffe40314f2ee91fe145f2f6c8a51b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68481" name=""/>
                    <pic:cNvPicPr>
                      <a:picLocks noChangeAspect="1"/>
                    </pic:cNvPicPr>
                  </pic:nvPicPr>
                  <pic:blipFill>
                    <a:blip r:embed="rId114"/>
                    <a:stretch>
                      <a:fillRect/>
                    </a:stretch>
                  </pic:blipFill>
                  <pic:spPr>
                    <a:xfrm>
                      <a:off x="0" y="0"/>
                      <a:ext cx="5505450" cy="1257300"/>
                    </a:xfrm>
                    <a:prstGeom prst="rect">
                      <a:avLst/>
                    </a:prstGeom>
                    <a:ln w="9525">
                      <a:solidFill>
                        <a:srgbClr val="000000"/>
                      </a:solidFill>
                    </a:ln>
                  </pic:spPr>
                </pic:pic>
              </a:graphicData>
            </a:graphic>
          </wp:inline>
        </w:drawing>
      </w:r>
    </w:p>
    <w:p w14:paraId="55ACB019" w14:textId="3804387A" w:rsidR="00AB0401" w:rsidRPr="00C8603F" w:rsidRDefault="00AB0401" w:rsidP="00A95515">
      <w:pPr>
        <w:pStyle w:val="ScrollListBullet"/>
        <w:numPr>
          <w:ilvl w:val="0"/>
          <w:numId w:val="111"/>
        </w:numPr>
        <w:rPr>
          <w:rFonts w:cs="Times New Roman"/>
        </w:rPr>
      </w:pPr>
      <w:r w:rsidRPr="00C8603F">
        <w:rPr>
          <w:rFonts w:cs="Times New Roman"/>
          <w:b/>
        </w:rPr>
        <w:t>Исключить из очереди</w:t>
      </w:r>
      <w:r w:rsidRPr="00C8603F">
        <w:rPr>
          <w:rFonts w:cs="Times New Roman"/>
        </w:rPr>
        <w:t xml:space="preserve"> - кнопка доступна, если пользователь имеет права на отмену направлений (см. статью </w:t>
      </w:r>
      <w:hyperlink r:id="rId115" w:history="1">
        <w:r w:rsidRPr="00C8603F">
          <w:rPr>
            <w:rStyle w:val="a3"/>
            <w:rFonts w:cs="Times New Roman"/>
          </w:rPr>
          <w:t>Журнал направлений и записей</w:t>
        </w:r>
      </w:hyperlink>
      <w:r w:rsidRPr="00C8603F">
        <w:rPr>
          <w:rFonts w:cs="Times New Roman"/>
        </w:rPr>
        <w:t>). При нажатии пациент исключается из очереди, и происходит запись на бирку.</w:t>
      </w:r>
    </w:p>
    <w:p w14:paraId="5CEC8D44" w14:textId="77777777" w:rsidR="00AB0401" w:rsidRPr="00C8603F" w:rsidRDefault="00AB0401" w:rsidP="00A95515">
      <w:pPr>
        <w:pStyle w:val="ScrollListBullet"/>
        <w:numPr>
          <w:ilvl w:val="0"/>
          <w:numId w:val="111"/>
        </w:numPr>
        <w:rPr>
          <w:rFonts w:cs="Times New Roman"/>
        </w:rPr>
      </w:pPr>
      <w:r w:rsidRPr="00C8603F">
        <w:rPr>
          <w:rFonts w:cs="Times New Roman"/>
          <w:b/>
        </w:rPr>
        <w:lastRenderedPageBreak/>
        <w:t>Отмена</w:t>
      </w:r>
      <w:r w:rsidRPr="00C8603F">
        <w:rPr>
          <w:rFonts w:cs="Times New Roman"/>
        </w:rPr>
        <w:t xml:space="preserve"> - закрытие формы. Пациент остается в очереди.</w:t>
      </w:r>
    </w:p>
    <w:tbl>
      <w:tblPr>
        <w:tblStyle w:val="ScrollInfo"/>
        <w:tblW w:w="0" w:type="auto"/>
        <w:tblInd w:w="1316" w:type="dxa"/>
        <w:tblLayout w:type="fixed"/>
        <w:tblLook w:val="0180" w:firstRow="0" w:lastRow="0" w:firstColumn="1" w:lastColumn="1" w:noHBand="0" w:noVBand="0"/>
      </w:tblPr>
      <w:tblGrid>
        <w:gridCol w:w="8518"/>
      </w:tblGrid>
      <w:tr w:rsidR="00AB0401" w:rsidRPr="00C8603F" w14:paraId="1B92740C" w14:textId="77777777" w:rsidTr="00515563">
        <w:tc>
          <w:tcPr>
            <w:tcW w:w="8518" w:type="dxa"/>
          </w:tcPr>
          <w:p w14:paraId="79F44FE7" w14:textId="77777777" w:rsidR="00AB0401" w:rsidRPr="00C8603F" w:rsidRDefault="00AB0401" w:rsidP="008D4EFA">
            <w:pPr>
              <w:pStyle w:val="ScrollListBullet"/>
              <w:rPr>
                <w:rFonts w:cs="Times New Roman"/>
                <w:lang w:val="ru-RU"/>
              </w:rPr>
            </w:pPr>
            <w:r w:rsidRPr="00C8603F">
              <w:rPr>
                <w:rFonts w:cs="Times New Roman"/>
                <w:lang w:val="ru-RU"/>
              </w:rPr>
              <w:t>Примечание:</w:t>
            </w:r>
          </w:p>
          <w:p w14:paraId="2CAA47D5" w14:textId="77777777" w:rsidR="00AB0401" w:rsidRPr="00C8603F" w:rsidRDefault="00AB0401" w:rsidP="008D4EFA">
            <w:pPr>
              <w:rPr>
                <w:lang w:val="ru-RU"/>
              </w:rPr>
            </w:pPr>
            <w:r w:rsidRPr="00C8603F">
              <w:rPr>
                <w:lang w:val="ru-RU"/>
              </w:rPr>
              <w:t>Для просмотра всплывающих подсказок наведите курсор на кнопку.</w:t>
            </w:r>
          </w:p>
        </w:tc>
      </w:tr>
    </w:tbl>
    <w:p w14:paraId="5C7AB6A4" w14:textId="77777777" w:rsidR="00AB0401" w:rsidRPr="00C8603F" w:rsidRDefault="00AB0401" w:rsidP="008D4EFA">
      <w:r w:rsidRPr="00C8603F">
        <w:rPr>
          <w:b/>
        </w:rPr>
        <w:t>При попытке поставить пациента в очередь</w:t>
      </w:r>
      <w:r w:rsidRPr="00C8603F">
        <w:t>, если он уже записан на прием в рамках одного профиля, подразделения и МО (учитываются записи с датой больше или равной дате постановки в очередь), отобразится форма:</w:t>
      </w:r>
    </w:p>
    <w:p w14:paraId="6ABD99F3" w14:textId="77777777" w:rsidR="00AB0401" w:rsidRPr="00C8603F" w:rsidRDefault="00AB0401" w:rsidP="008D4EFA">
      <w:r w:rsidRPr="00C8603F">
        <w:rPr>
          <w:noProof/>
        </w:rPr>
        <w:drawing>
          <wp:inline distT="0" distB="0" distL="0" distR="0" wp14:anchorId="2BB6EBB7" wp14:editId="237DA5C5">
            <wp:extent cx="6076190" cy="1114286"/>
            <wp:effectExtent l="0" t="0" r="0" b="0"/>
            <wp:docPr id="100113" name="Рисунок 100113" descr="_scroll_external/attachments/2020-04-17_111142-e0d54f8d9e7c20252e7306f456aab4eda07d05a319267b2151903c5f4bc785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31697" name=""/>
                    <pic:cNvPicPr>
                      <a:picLocks noChangeAspect="1"/>
                    </pic:cNvPicPr>
                  </pic:nvPicPr>
                  <pic:blipFill>
                    <a:blip r:embed="rId116"/>
                    <a:stretch>
                      <a:fillRect/>
                    </a:stretch>
                  </pic:blipFill>
                  <pic:spPr>
                    <a:xfrm>
                      <a:off x="0" y="0"/>
                      <a:ext cx="6076190" cy="1114286"/>
                    </a:xfrm>
                    <a:prstGeom prst="rect">
                      <a:avLst/>
                    </a:prstGeom>
                    <a:ln w="9525">
                      <a:solidFill>
                        <a:srgbClr val="000000"/>
                      </a:solidFill>
                    </a:ln>
                  </pic:spPr>
                </pic:pic>
              </a:graphicData>
            </a:graphic>
          </wp:inline>
        </w:drawing>
      </w:r>
    </w:p>
    <w:p w14:paraId="06C80075" w14:textId="14F76735" w:rsidR="00AB0401" w:rsidRPr="00C8603F" w:rsidRDefault="00AB0401" w:rsidP="00A95515">
      <w:pPr>
        <w:pStyle w:val="ScrollListBullet"/>
        <w:numPr>
          <w:ilvl w:val="0"/>
          <w:numId w:val="112"/>
        </w:numPr>
        <w:rPr>
          <w:rFonts w:cs="Times New Roman"/>
        </w:rPr>
      </w:pPr>
      <w:r w:rsidRPr="00C8603F">
        <w:rPr>
          <w:rFonts w:cs="Times New Roman"/>
          <w:b/>
        </w:rPr>
        <w:t>Освободить запись</w:t>
      </w:r>
      <w:r w:rsidRPr="00C8603F">
        <w:rPr>
          <w:rFonts w:cs="Times New Roman"/>
        </w:rPr>
        <w:t xml:space="preserve"> - кнопка доступна, если пользователь имеет права на отмену направлений (см. статью </w:t>
      </w:r>
      <w:hyperlink r:id="rId117" w:history="1">
        <w:r w:rsidRPr="00C8603F">
          <w:rPr>
            <w:rStyle w:val="a3"/>
            <w:rFonts w:cs="Times New Roman"/>
          </w:rPr>
          <w:t>Журнал направлений и записей</w:t>
        </w:r>
      </w:hyperlink>
      <w:r w:rsidRPr="00C8603F">
        <w:rPr>
          <w:rFonts w:cs="Times New Roman"/>
        </w:rPr>
        <w:t>). Имеющаяся запись по данному профилю отменяется, пациент ставится в очередь.</w:t>
      </w:r>
    </w:p>
    <w:p w14:paraId="41C641AD" w14:textId="77777777" w:rsidR="00AB0401" w:rsidRPr="00C8603F" w:rsidRDefault="00AB0401" w:rsidP="00A95515">
      <w:pPr>
        <w:pStyle w:val="ScrollListBullet"/>
        <w:numPr>
          <w:ilvl w:val="0"/>
          <w:numId w:val="112"/>
        </w:numPr>
        <w:rPr>
          <w:rFonts w:cs="Times New Roman"/>
        </w:rPr>
      </w:pPr>
      <w:r w:rsidRPr="00C8603F">
        <w:rPr>
          <w:rFonts w:cs="Times New Roman"/>
          <w:b/>
        </w:rPr>
        <w:t>Поставить в очередь</w:t>
      </w:r>
      <w:r w:rsidRPr="00C8603F">
        <w:rPr>
          <w:rFonts w:cs="Times New Roman"/>
        </w:rPr>
        <w:t xml:space="preserve"> - пациент ставится в очередь, при этом запись на прием не отменяется.</w:t>
      </w:r>
    </w:p>
    <w:p w14:paraId="6DD25406" w14:textId="77777777" w:rsidR="00AB0401" w:rsidRPr="00C8603F" w:rsidRDefault="00AB0401" w:rsidP="00A95515">
      <w:pPr>
        <w:pStyle w:val="ScrollListBullet"/>
        <w:numPr>
          <w:ilvl w:val="0"/>
          <w:numId w:val="112"/>
        </w:numPr>
        <w:rPr>
          <w:rFonts w:cs="Times New Roman"/>
        </w:rPr>
      </w:pPr>
      <w:r w:rsidRPr="00C8603F">
        <w:rPr>
          <w:rFonts w:cs="Times New Roman"/>
          <w:b/>
        </w:rPr>
        <w:t>Отмена</w:t>
      </w:r>
      <w:r w:rsidRPr="00C8603F">
        <w:rPr>
          <w:rFonts w:cs="Times New Roman"/>
        </w:rPr>
        <w:t xml:space="preserve"> - закрытие формы. Запись пациента на прием сохраняется.</w:t>
      </w:r>
    </w:p>
    <w:p w14:paraId="38EE63A4" w14:textId="77777777" w:rsidR="00AB0401" w:rsidRPr="00C8603F" w:rsidRDefault="00AB0401" w:rsidP="00AB0401">
      <w:pPr>
        <w:pStyle w:val="4"/>
      </w:pPr>
      <w:bookmarkStart w:id="250" w:name="_Toc256000082"/>
      <w:bookmarkStart w:id="251" w:name="scroll-bookmark-92"/>
      <w:r w:rsidRPr="00C8603F">
        <w:t>Запись на бирку с типом "Групповой прием"</w:t>
      </w:r>
      <w:bookmarkEnd w:id="250"/>
      <w:bookmarkEnd w:id="251"/>
    </w:p>
    <w:p w14:paraId="2C714EFD" w14:textId="5B211E90" w:rsidR="00AB0401" w:rsidRPr="00C8603F" w:rsidRDefault="00AB0401" w:rsidP="008D4EFA">
      <w:r w:rsidRPr="00C8603F">
        <w:t>Особенности записи на бирки "Групповой прием" см. Бирки с типом "Групповой прием".</w:t>
      </w:r>
    </w:p>
    <w:p w14:paraId="11F01389" w14:textId="77777777" w:rsidR="00AB0401" w:rsidRPr="00C8603F" w:rsidRDefault="00AB0401" w:rsidP="00AB0401">
      <w:pPr>
        <w:pStyle w:val="4"/>
      </w:pPr>
      <w:bookmarkStart w:id="252" w:name="_Toc256000083"/>
      <w:bookmarkStart w:id="253" w:name="scroll-bookmark-93"/>
      <w:r w:rsidRPr="00C8603F">
        <w:t>Блокировка бирок</w:t>
      </w:r>
      <w:bookmarkEnd w:id="252"/>
      <w:bookmarkEnd w:id="253"/>
    </w:p>
    <w:p w14:paraId="422A1728" w14:textId="77777777" w:rsidR="00AB0401" w:rsidRPr="00C8603F" w:rsidRDefault="00AB0401" w:rsidP="008D4EFA">
      <w:r w:rsidRPr="00C8603F">
        <w:t>Блокировка бирки действует при записи к врачу, выписке направлений, добавлении записи из очереди. Бирка становится заблокированной после того, как она была выбрана пользователем, но запись пациента еще не произведена. Это возможно при вводе каких-либо данных пользователем (поиск человека, ввод направления) или при выводе пользователю предупреждения. Запись пациентов другими пользователями на заблокированную бирку невозможна.</w:t>
      </w:r>
    </w:p>
    <w:p w14:paraId="63C72FB2" w14:textId="77777777" w:rsidR="00AB0401" w:rsidRPr="00C8603F" w:rsidRDefault="00AB0401" w:rsidP="008D4EFA">
      <w:r w:rsidRPr="00C8603F">
        <w:t>Снятие блокировки производится, если:</w:t>
      </w:r>
    </w:p>
    <w:p w14:paraId="6B7DBB85" w14:textId="77777777" w:rsidR="00AB0401" w:rsidRPr="00C8603F" w:rsidRDefault="00AB0401" w:rsidP="00A95515">
      <w:pPr>
        <w:pStyle w:val="ScrollListBullet"/>
        <w:numPr>
          <w:ilvl w:val="0"/>
          <w:numId w:val="113"/>
        </w:numPr>
        <w:rPr>
          <w:rFonts w:cs="Times New Roman"/>
        </w:rPr>
      </w:pPr>
      <w:r w:rsidRPr="00C8603F">
        <w:rPr>
          <w:rFonts w:cs="Times New Roman"/>
        </w:rPr>
        <w:t>Пациент записан на бирку;</w:t>
      </w:r>
    </w:p>
    <w:p w14:paraId="518FC0D2" w14:textId="77777777" w:rsidR="00AB0401" w:rsidRPr="00C8603F" w:rsidRDefault="00AB0401" w:rsidP="00A95515">
      <w:pPr>
        <w:pStyle w:val="ScrollListBullet"/>
        <w:numPr>
          <w:ilvl w:val="0"/>
          <w:numId w:val="113"/>
        </w:numPr>
        <w:rPr>
          <w:rFonts w:cs="Times New Roman"/>
        </w:rPr>
      </w:pPr>
      <w:r w:rsidRPr="00C8603F">
        <w:rPr>
          <w:rFonts w:cs="Times New Roman"/>
        </w:rPr>
        <w:lastRenderedPageBreak/>
        <w:t>Пользователь вернулся в мастер записи (ввод данных отменен или при выводе предупреждения пользователь отказался продолжать запись)</w:t>
      </w:r>
    </w:p>
    <w:p w14:paraId="12E51A86" w14:textId="77777777" w:rsidR="00AB0401" w:rsidRPr="00C8603F" w:rsidRDefault="00AB0401" w:rsidP="008D4EFA">
      <w:r w:rsidRPr="00C8603F">
        <w:t>Время блокировки бирки:</w:t>
      </w:r>
    </w:p>
    <w:p w14:paraId="7A373F2C" w14:textId="77777777" w:rsidR="00AB0401" w:rsidRPr="00C8603F" w:rsidRDefault="00AB0401" w:rsidP="00A95515">
      <w:pPr>
        <w:pStyle w:val="ScrollListBullet"/>
        <w:numPr>
          <w:ilvl w:val="0"/>
          <w:numId w:val="114"/>
        </w:numPr>
        <w:rPr>
          <w:rFonts w:cs="Times New Roman"/>
        </w:rPr>
      </w:pPr>
      <w:r w:rsidRPr="00C8603F">
        <w:rPr>
          <w:rFonts w:cs="Times New Roman"/>
        </w:rPr>
        <w:t>При вводе данных, поиске человека: 5 минут</w:t>
      </w:r>
    </w:p>
    <w:p w14:paraId="347F798A" w14:textId="77777777" w:rsidR="00AB0401" w:rsidRPr="00C8603F" w:rsidRDefault="00AB0401" w:rsidP="00A95515">
      <w:pPr>
        <w:pStyle w:val="ScrollListBullet"/>
        <w:numPr>
          <w:ilvl w:val="0"/>
          <w:numId w:val="114"/>
        </w:numPr>
        <w:rPr>
          <w:rFonts w:cs="Times New Roman"/>
        </w:rPr>
      </w:pPr>
      <w:r w:rsidRPr="00C8603F">
        <w:rPr>
          <w:rFonts w:cs="Times New Roman"/>
        </w:rPr>
        <w:t>При выводе предупреждения: 2 минуты</w:t>
      </w:r>
    </w:p>
    <w:p w14:paraId="19667508" w14:textId="77777777" w:rsidR="00AB0401" w:rsidRPr="00C8603F" w:rsidRDefault="00AB0401" w:rsidP="008D4EFA">
      <w:r w:rsidRPr="00C8603F">
        <w:t>По истечению данного времени блокировки бирки снимается, отображается как свободная, доступная для записи пациентов другими пользователями.</w:t>
      </w:r>
    </w:p>
    <w:p w14:paraId="0AA47BD7" w14:textId="77777777" w:rsidR="00AB0401" w:rsidRPr="00C8603F" w:rsidRDefault="00AB0401" w:rsidP="00AB0401">
      <w:pPr>
        <w:pStyle w:val="4"/>
      </w:pPr>
      <w:bookmarkStart w:id="254" w:name="_Toc256000084"/>
      <w:bookmarkStart w:id="255" w:name="scroll-bookmark-94"/>
      <w:r w:rsidRPr="00C8603F">
        <w:t>Учет способа записи при выписке направления</w:t>
      </w:r>
      <w:bookmarkEnd w:id="254"/>
      <w:bookmarkEnd w:id="255"/>
    </w:p>
    <w:p w14:paraId="632FA8F7" w14:textId="77777777" w:rsidR="00AB0401" w:rsidRPr="00C8603F" w:rsidRDefault="00AB0401" w:rsidP="008D4EFA">
      <w:r w:rsidRPr="00C8603F">
        <w:t>При выписке направления (запись на бирку, дополнительный прием или постановка в очередь) учитывается способ записи в зависимости от пользователя, создающего направление:</w:t>
      </w:r>
    </w:p>
    <w:p w14:paraId="3671FEF9" w14:textId="77777777" w:rsidR="00AB0401" w:rsidRPr="00C8603F" w:rsidRDefault="00AB0401" w:rsidP="00A95515">
      <w:pPr>
        <w:pStyle w:val="ScrollListBullet"/>
        <w:numPr>
          <w:ilvl w:val="0"/>
          <w:numId w:val="115"/>
        </w:numPr>
        <w:rPr>
          <w:rFonts w:cs="Times New Roman"/>
        </w:rPr>
      </w:pPr>
      <w:r w:rsidRPr="00C8603F">
        <w:rPr>
          <w:rFonts w:cs="Times New Roman"/>
        </w:rPr>
        <w:t>АРМ врача поликлиники, АРМ врача стационара, АРМ диагностики, АРМ пункта забора, АРМ регистрационной службы лаборатории, АРМ лаборанта - врач;</w:t>
      </w:r>
    </w:p>
    <w:p w14:paraId="4E4F57DE" w14:textId="77777777" w:rsidR="00AB0401" w:rsidRPr="00C8603F" w:rsidRDefault="00AB0401" w:rsidP="00A95515">
      <w:pPr>
        <w:pStyle w:val="ScrollListBullet"/>
        <w:numPr>
          <w:ilvl w:val="0"/>
          <w:numId w:val="115"/>
        </w:numPr>
        <w:rPr>
          <w:rFonts w:cs="Times New Roman"/>
        </w:rPr>
      </w:pPr>
      <w:r w:rsidRPr="00C8603F">
        <w:rPr>
          <w:rFonts w:cs="Times New Roman"/>
        </w:rPr>
        <w:t>АРМ регистратора поликлиники, то способ записи - регистратор;</w:t>
      </w:r>
    </w:p>
    <w:p w14:paraId="54EACF71" w14:textId="77777777" w:rsidR="00AB0401" w:rsidRPr="00C8603F" w:rsidRDefault="00AB0401" w:rsidP="00A95515">
      <w:pPr>
        <w:pStyle w:val="ScrollListBullet"/>
        <w:numPr>
          <w:ilvl w:val="0"/>
          <w:numId w:val="115"/>
        </w:numPr>
        <w:rPr>
          <w:rFonts w:cs="Times New Roman"/>
        </w:rPr>
      </w:pPr>
      <w:r w:rsidRPr="00C8603F">
        <w:rPr>
          <w:rFonts w:cs="Times New Roman"/>
        </w:rPr>
        <w:t xml:space="preserve">АРМ оператор </w:t>
      </w:r>
      <w:proofErr w:type="spellStart"/>
      <w:r w:rsidRPr="00C8603F">
        <w:rPr>
          <w:rFonts w:cs="Times New Roman"/>
        </w:rPr>
        <w:t>call</w:t>
      </w:r>
      <w:proofErr w:type="spellEnd"/>
      <w:r w:rsidRPr="00C8603F">
        <w:rPr>
          <w:rFonts w:cs="Times New Roman"/>
        </w:rPr>
        <w:t xml:space="preserve">-центра - оператор </w:t>
      </w:r>
      <w:proofErr w:type="spellStart"/>
      <w:r w:rsidRPr="00C8603F">
        <w:rPr>
          <w:rFonts w:cs="Times New Roman"/>
        </w:rPr>
        <w:t>call</w:t>
      </w:r>
      <w:proofErr w:type="spellEnd"/>
      <w:r w:rsidRPr="00C8603F">
        <w:rPr>
          <w:rFonts w:cs="Times New Roman"/>
        </w:rPr>
        <w:t>-центра;</w:t>
      </w:r>
    </w:p>
    <w:p w14:paraId="4F24FC30" w14:textId="77777777" w:rsidR="00AB0401" w:rsidRPr="00C8603F" w:rsidRDefault="00AB0401" w:rsidP="00A95515">
      <w:pPr>
        <w:pStyle w:val="ScrollListBullet"/>
        <w:numPr>
          <w:ilvl w:val="0"/>
          <w:numId w:val="115"/>
        </w:numPr>
        <w:rPr>
          <w:rFonts w:cs="Times New Roman"/>
        </w:rPr>
      </w:pPr>
      <w:r w:rsidRPr="00C8603F">
        <w:rPr>
          <w:rFonts w:cs="Times New Roman"/>
        </w:rPr>
        <w:t>АРМ пользователя СМО / АРМ пользователя ТФОМС - СМО/ТФОМС.</w:t>
      </w:r>
    </w:p>
    <w:p w14:paraId="58EBAAFB" w14:textId="77777777" w:rsidR="00AB0401" w:rsidRPr="00C8603F" w:rsidRDefault="00AB0401" w:rsidP="00AB0401">
      <w:pPr>
        <w:pStyle w:val="4"/>
      </w:pPr>
      <w:bookmarkStart w:id="256" w:name="_Toc256000085"/>
      <w:bookmarkStart w:id="257" w:name="scroll-bookmark-95"/>
      <w:r w:rsidRPr="00C8603F">
        <w:t>Печать расписания приема врача</w:t>
      </w:r>
      <w:bookmarkEnd w:id="256"/>
      <w:bookmarkEnd w:id="257"/>
    </w:p>
    <w:p w14:paraId="640B4E73" w14:textId="77777777" w:rsidR="00AB0401" w:rsidRPr="00C8603F" w:rsidRDefault="00AB0401" w:rsidP="008D4EFA">
      <w:r w:rsidRPr="00C8603F">
        <w:t xml:space="preserve">Для вывода на печать расписания врача нажмите кнопку </w:t>
      </w:r>
      <w:r w:rsidRPr="00C8603F">
        <w:rPr>
          <w:b/>
        </w:rPr>
        <w:t>Печать</w:t>
      </w:r>
      <w:r w:rsidRPr="00C8603F">
        <w:t xml:space="preserve"> на панели управления формы на этапе просмотра расписания и выбора времени записи пациента.</w:t>
      </w:r>
    </w:p>
    <w:p w14:paraId="20CD87DE" w14:textId="77777777" w:rsidR="00AB0401" w:rsidRPr="00C8603F" w:rsidRDefault="00AB0401" w:rsidP="008D4EFA">
      <w:r w:rsidRPr="00C8603F">
        <w:rPr>
          <w:noProof/>
        </w:rPr>
        <w:drawing>
          <wp:inline distT="0" distB="0" distL="0" distR="0" wp14:anchorId="264D4BB0" wp14:editId="7E5D5F99">
            <wp:extent cx="6295390" cy="1306590"/>
            <wp:effectExtent l="0" t="0" r="0" b="0"/>
            <wp:docPr id="100114" name="Рисунок 100114" descr="_scroll_external/attachments/2017-11-07_192549-b174ce794f59bf95c6f5c3424383649ebb9b8af7cbfe632bc60aabb403e87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17592" name=""/>
                    <pic:cNvPicPr>
                      <a:picLocks noChangeAspect="1"/>
                    </pic:cNvPicPr>
                  </pic:nvPicPr>
                  <pic:blipFill>
                    <a:blip r:embed="rId118"/>
                    <a:stretch>
                      <a:fillRect/>
                    </a:stretch>
                  </pic:blipFill>
                  <pic:spPr>
                    <a:xfrm>
                      <a:off x="0" y="0"/>
                      <a:ext cx="6295390" cy="1306590"/>
                    </a:xfrm>
                    <a:prstGeom prst="rect">
                      <a:avLst/>
                    </a:prstGeom>
                    <a:ln w="9525">
                      <a:solidFill>
                        <a:srgbClr val="000000"/>
                      </a:solidFill>
                    </a:ln>
                  </pic:spPr>
                </pic:pic>
              </a:graphicData>
            </a:graphic>
          </wp:inline>
        </w:drawing>
      </w:r>
    </w:p>
    <w:p w14:paraId="07E20D51" w14:textId="77777777" w:rsidR="00AB0401" w:rsidRPr="00C8603F" w:rsidRDefault="00AB0401" w:rsidP="008D4EFA">
      <w:r w:rsidRPr="00C8603F">
        <w:t>В результате на отдельной вкладке браузера отобразится печатная форма расписания приема врача.</w:t>
      </w:r>
    </w:p>
    <w:p w14:paraId="0625A2B6" w14:textId="77777777" w:rsidR="00AB0401" w:rsidRPr="00C8603F" w:rsidRDefault="00AB0401" w:rsidP="008D4EFA">
      <w:r w:rsidRPr="00C8603F">
        <w:t>При печати расписания приема на печатной форме заполняются следующие данные:</w:t>
      </w:r>
    </w:p>
    <w:p w14:paraId="6CDFE220" w14:textId="77777777" w:rsidR="00AB0401" w:rsidRPr="00C8603F" w:rsidRDefault="00AB0401" w:rsidP="00A95515">
      <w:pPr>
        <w:pStyle w:val="ScrollListBullet"/>
        <w:numPr>
          <w:ilvl w:val="0"/>
          <w:numId w:val="116"/>
        </w:numPr>
        <w:rPr>
          <w:rFonts w:cs="Times New Roman"/>
        </w:rPr>
      </w:pPr>
      <w:r w:rsidRPr="00C8603F">
        <w:rPr>
          <w:rFonts w:cs="Times New Roman"/>
          <w:b/>
        </w:rPr>
        <w:t>Пациент</w:t>
      </w:r>
      <w:r w:rsidRPr="00C8603F">
        <w:rPr>
          <w:rFonts w:cs="Times New Roman"/>
        </w:rPr>
        <w:t xml:space="preserve"> - время записи, номер брони, номер талона электронной очереди и ФИО пациента.</w:t>
      </w:r>
    </w:p>
    <w:p w14:paraId="63F2E6CD" w14:textId="77777777" w:rsidR="00AB0401" w:rsidRPr="00C8603F" w:rsidRDefault="00AB0401" w:rsidP="00A95515">
      <w:pPr>
        <w:pStyle w:val="ScrollListBullet"/>
        <w:numPr>
          <w:ilvl w:val="0"/>
          <w:numId w:val="116"/>
        </w:numPr>
        <w:rPr>
          <w:rFonts w:cs="Times New Roman"/>
        </w:rPr>
      </w:pPr>
      <w:r w:rsidRPr="00C8603F">
        <w:rPr>
          <w:rFonts w:cs="Times New Roman"/>
          <w:b/>
        </w:rPr>
        <w:lastRenderedPageBreak/>
        <w:t xml:space="preserve">Номер. </w:t>
      </w:r>
      <w:proofErr w:type="spellStart"/>
      <w:r w:rsidRPr="00C8603F">
        <w:rPr>
          <w:rFonts w:cs="Times New Roman"/>
          <w:b/>
        </w:rPr>
        <w:t>амб</w:t>
      </w:r>
      <w:proofErr w:type="spellEnd"/>
      <w:r w:rsidRPr="00C8603F">
        <w:rPr>
          <w:rFonts w:cs="Times New Roman"/>
          <w:b/>
        </w:rPr>
        <w:t>. карты</w:t>
      </w:r>
      <w:r w:rsidRPr="00C8603F">
        <w:rPr>
          <w:rFonts w:cs="Times New Roman"/>
        </w:rPr>
        <w:t xml:space="preserve"> - номер амбулаторной карты пациента.</w:t>
      </w:r>
    </w:p>
    <w:p w14:paraId="788D2601" w14:textId="77777777" w:rsidR="00AB0401" w:rsidRPr="00C8603F" w:rsidRDefault="00AB0401" w:rsidP="00A95515">
      <w:pPr>
        <w:pStyle w:val="ScrollListBullet"/>
        <w:numPr>
          <w:ilvl w:val="0"/>
          <w:numId w:val="116"/>
        </w:numPr>
        <w:rPr>
          <w:rFonts w:cs="Times New Roman"/>
        </w:rPr>
      </w:pPr>
      <w:r w:rsidRPr="00C8603F">
        <w:rPr>
          <w:rFonts w:cs="Times New Roman"/>
          <w:b/>
        </w:rPr>
        <w:t>Дата рождения</w:t>
      </w:r>
      <w:r w:rsidRPr="00C8603F">
        <w:rPr>
          <w:rFonts w:cs="Times New Roman"/>
        </w:rPr>
        <w:t xml:space="preserve"> - дата рождения пациента.</w:t>
      </w:r>
    </w:p>
    <w:p w14:paraId="59F7E4E8" w14:textId="77777777" w:rsidR="00AB0401" w:rsidRPr="00C8603F" w:rsidRDefault="00AB0401" w:rsidP="00A95515">
      <w:pPr>
        <w:pStyle w:val="ScrollListBullet"/>
        <w:numPr>
          <w:ilvl w:val="0"/>
          <w:numId w:val="116"/>
        </w:numPr>
        <w:rPr>
          <w:rFonts w:cs="Times New Roman"/>
        </w:rPr>
      </w:pPr>
      <w:r w:rsidRPr="00C8603F">
        <w:rPr>
          <w:rFonts w:cs="Times New Roman"/>
          <w:b/>
        </w:rPr>
        <w:t>Адрес</w:t>
      </w:r>
      <w:r w:rsidRPr="00C8603F">
        <w:rPr>
          <w:rFonts w:cs="Times New Roman"/>
        </w:rPr>
        <w:t xml:space="preserve"> - адрес проживания пациента.</w:t>
      </w:r>
    </w:p>
    <w:p w14:paraId="16156B88" w14:textId="77777777" w:rsidR="00AB0401" w:rsidRPr="00C8603F" w:rsidRDefault="00AB0401" w:rsidP="00A95515">
      <w:pPr>
        <w:pStyle w:val="ScrollListBullet"/>
        <w:numPr>
          <w:ilvl w:val="0"/>
          <w:numId w:val="116"/>
        </w:numPr>
        <w:rPr>
          <w:rFonts w:cs="Times New Roman"/>
        </w:rPr>
      </w:pPr>
      <w:r w:rsidRPr="00C8603F">
        <w:rPr>
          <w:rFonts w:cs="Times New Roman"/>
          <w:b/>
        </w:rPr>
        <w:t>Место работы/учебы</w:t>
      </w:r>
      <w:r w:rsidRPr="00C8603F">
        <w:rPr>
          <w:rFonts w:cs="Times New Roman"/>
        </w:rPr>
        <w:t xml:space="preserve"> - место работы или учебы пациента.</w:t>
      </w:r>
    </w:p>
    <w:p w14:paraId="4ECAEC50" w14:textId="77777777" w:rsidR="00AB0401" w:rsidRPr="00C8603F" w:rsidRDefault="00AB0401" w:rsidP="00A95515">
      <w:pPr>
        <w:pStyle w:val="ScrollListBullet"/>
        <w:numPr>
          <w:ilvl w:val="0"/>
          <w:numId w:val="116"/>
        </w:numPr>
        <w:rPr>
          <w:rFonts w:cs="Times New Roman"/>
        </w:rPr>
      </w:pPr>
      <w:r w:rsidRPr="00C8603F">
        <w:rPr>
          <w:rFonts w:cs="Times New Roman"/>
          <w:b/>
        </w:rPr>
        <w:t>Участок</w:t>
      </w:r>
      <w:r w:rsidRPr="00C8603F">
        <w:rPr>
          <w:rFonts w:cs="Times New Roman"/>
        </w:rPr>
        <w:t xml:space="preserve"> - основной участок прикрепления.</w:t>
      </w:r>
    </w:p>
    <w:p w14:paraId="59D8A3D6" w14:textId="77777777" w:rsidR="00AB0401" w:rsidRPr="00C8603F" w:rsidRDefault="00AB0401" w:rsidP="00A95515">
      <w:pPr>
        <w:pStyle w:val="ScrollListBullet"/>
        <w:numPr>
          <w:ilvl w:val="0"/>
          <w:numId w:val="116"/>
        </w:numPr>
        <w:rPr>
          <w:rFonts w:cs="Times New Roman"/>
        </w:rPr>
      </w:pPr>
      <w:r w:rsidRPr="00C8603F">
        <w:rPr>
          <w:rFonts w:cs="Times New Roman"/>
          <w:b/>
        </w:rPr>
        <w:t>Телефон</w:t>
      </w:r>
      <w:r w:rsidRPr="00C8603F">
        <w:rPr>
          <w:rFonts w:cs="Times New Roman"/>
        </w:rPr>
        <w:t xml:space="preserve"> - номер телефона пациента.</w:t>
      </w:r>
    </w:p>
    <w:p w14:paraId="67121C5C" w14:textId="77777777" w:rsidR="00AB0401" w:rsidRPr="00C8603F" w:rsidRDefault="00AB0401" w:rsidP="00A95515">
      <w:pPr>
        <w:pStyle w:val="ScrollListBullet"/>
        <w:numPr>
          <w:ilvl w:val="0"/>
          <w:numId w:val="116"/>
        </w:numPr>
        <w:rPr>
          <w:rFonts w:cs="Times New Roman"/>
        </w:rPr>
      </w:pPr>
      <w:r w:rsidRPr="00C8603F">
        <w:rPr>
          <w:rFonts w:cs="Times New Roman"/>
          <w:b/>
        </w:rPr>
        <w:t>Прикреплен</w:t>
      </w:r>
      <w:r w:rsidRPr="00C8603F">
        <w:rPr>
          <w:rFonts w:cs="Times New Roman"/>
        </w:rPr>
        <w:t xml:space="preserve"> - МО прикрепления пациента.</w:t>
      </w:r>
    </w:p>
    <w:p w14:paraId="3CD6EA89" w14:textId="77777777" w:rsidR="00AB0401" w:rsidRPr="00C8603F" w:rsidRDefault="00AB0401" w:rsidP="00A95515">
      <w:pPr>
        <w:pStyle w:val="ScrollListBullet"/>
        <w:numPr>
          <w:ilvl w:val="0"/>
          <w:numId w:val="116"/>
        </w:numPr>
        <w:rPr>
          <w:rFonts w:cs="Times New Roman"/>
        </w:rPr>
      </w:pPr>
      <w:r w:rsidRPr="00C8603F">
        <w:rPr>
          <w:rFonts w:cs="Times New Roman"/>
          <w:b/>
        </w:rPr>
        <w:t>Прием</w:t>
      </w:r>
      <w:r w:rsidRPr="00C8603F">
        <w:rPr>
          <w:rFonts w:cs="Times New Roman"/>
        </w:rPr>
        <w:t xml:space="preserve"> - время приема.</w:t>
      </w:r>
    </w:p>
    <w:p w14:paraId="1BF05FF1" w14:textId="77777777" w:rsidR="00AB0401" w:rsidRPr="00C8603F" w:rsidRDefault="00AB0401" w:rsidP="00A95515">
      <w:pPr>
        <w:pStyle w:val="ScrollListBullet"/>
        <w:numPr>
          <w:ilvl w:val="0"/>
          <w:numId w:val="116"/>
        </w:numPr>
        <w:rPr>
          <w:rFonts w:cs="Times New Roman"/>
        </w:rPr>
      </w:pPr>
      <w:r w:rsidRPr="00C8603F">
        <w:rPr>
          <w:rFonts w:cs="Times New Roman"/>
          <w:b/>
        </w:rPr>
        <w:t>Оператор</w:t>
      </w:r>
      <w:r w:rsidRPr="00C8603F">
        <w:rPr>
          <w:rFonts w:cs="Times New Roman"/>
        </w:rPr>
        <w:t xml:space="preserve"> - фамилия и имя оператора, который осуществил запись.</w:t>
      </w:r>
    </w:p>
    <w:p w14:paraId="6F9D4FAE" w14:textId="77777777" w:rsidR="00AB0401" w:rsidRPr="00C8603F" w:rsidRDefault="00AB0401" w:rsidP="00AB0401">
      <w:pPr>
        <w:pStyle w:val="2"/>
      </w:pPr>
      <w:bookmarkStart w:id="258" w:name="_Toc256000086"/>
      <w:bookmarkStart w:id="259" w:name="scroll-bookmark-96"/>
      <w:bookmarkStart w:id="260" w:name="_Toc57304793"/>
      <w:r w:rsidRPr="00C8603F">
        <w:t>Расписание работы врачей</w:t>
      </w:r>
      <w:bookmarkEnd w:id="258"/>
      <w:bookmarkEnd w:id="259"/>
      <w:bookmarkEnd w:id="260"/>
    </w:p>
    <w:p w14:paraId="3619701D" w14:textId="77777777" w:rsidR="00AB0401" w:rsidRPr="00C8603F" w:rsidRDefault="00AB0401" w:rsidP="00AB0401">
      <w:pPr>
        <w:pStyle w:val="3"/>
      </w:pPr>
      <w:bookmarkStart w:id="261" w:name="_Toc256000087"/>
      <w:bookmarkStart w:id="262" w:name="scroll-bookmark-97"/>
      <w:bookmarkStart w:id="263" w:name="_Toc57304794"/>
      <w:r w:rsidRPr="00C8603F">
        <w:t>Общая информация</w:t>
      </w:r>
      <w:bookmarkEnd w:id="261"/>
      <w:bookmarkEnd w:id="262"/>
      <w:bookmarkEnd w:id="263"/>
    </w:p>
    <w:p w14:paraId="08EED424" w14:textId="77777777" w:rsidR="00AB0401" w:rsidRPr="00C8603F" w:rsidRDefault="00AB0401" w:rsidP="008D4EFA">
      <w:r w:rsidRPr="00C8603F">
        <w:t xml:space="preserve">Форма предназначена для просмотра расписания работы врачей и редактирования связи </w:t>
      </w:r>
      <w:r w:rsidRPr="00C8603F">
        <w:rPr>
          <w:b/>
        </w:rPr>
        <w:t>Кабинет - Место работы</w:t>
      </w:r>
      <w:r w:rsidRPr="00C8603F">
        <w:t>.</w:t>
      </w:r>
    </w:p>
    <w:p w14:paraId="4D4D271E" w14:textId="77777777" w:rsidR="00AB0401" w:rsidRPr="00C8603F" w:rsidRDefault="00AB0401" w:rsidP="00AB0401">
      <w:pPr>
        <w:pStyle w:val="3"/>
      </w:pPr>
      <w:bookmarkStart w:id="264" w:name="_Toc256000088"/>
      <w:bookmarkStart w:id="265" w:name="scroll-bookmark-98"/>
      <w:bookmarkStart w:id="266" w:name="_Toc57304795"/>
      <w:r w:rsidRPr="00C8603F">
        <w:t>Условия доступа к форме</w:t>
      </w:r>
      <w:bookmarkEnd w:id="264"/>
      <w:bookmarkEnd w:id="265"/>
      <w:bookmarkEnd w:id="266"/>
    </w:p>
    <w:p w14:paraId="23E29306" w14:textId="77777777" w:rsidR="00AB0401" w:rsidRPr="00C8603F" w:rsidRDefault="00AB0401" w:rsidP="008D4EFA">
      <w:r w:rsidRPr="00C8603F">
        <w:t>Форма доступна для пользователей:</w:t>
      </w:r>
    </w:p>
    <w:p w14:paraId="462F20F3" w14:textId="723F0948" w:rsidR="00AB0401" w:rsidRPr="00C8603F" w:rsidRDefault="000802D6" w:rsidP="00A95515">
      <w:pPr>
        <w:pStyle w:val="ScrollListBullet"/>
        <w:numPr>
          <w:ilvl w:val="0"/>
          <w:numId w:val="120"/>
        </w:numPr>
        <w:rPr>
          <w:rFonts w:cs="Times New Roman"/>
        </w:rPr>
      </w:pPr>
      <w:hyperlink r:id="rId119" w:history="1">
        <w:r w:rsidR="00AB0401" w:rsidRPr="00C8603F">
          <w:rPr>
            <w:rStyle w:val="a3"/>
            <w:rFonts w:cs="Times New Roman"/>
          </w:rPr>
          <w:t>АРМ администратора МО</w:t>
        </w:r>
      </w:hyperlink>
      <w:r w:rsidR="00AB0401" w:rsidRPr="00C8603F">
        <w:rPr>
          <w:rFonts w:cs="Times New Roman"/>
        </w:rPr>
        <w:t>.</w:t>
      </w:r>
    </w:p>
    <w:p w14:paraId="190FE6F7" w14:textId="775415B9" w:rsidR="00AB0401" w:rsidRPr="00C8603F" w:rsidRDefault="000802D6" w:rsidP="00A95515">
      <w:pPr>
        <w:pStyle w:val="ScrollListBullet"/>
        <w:numPr>
          <w:ilvl w:val="0"/>
          <w:numId w:val="120"/>
        </w:numPr>
        <w:rPr>
          <w:rFonts w:cs="Times New Roman"/>
        </w:rPr>
      </w:pPr>
      <w:hyperlink r:id="rId120" w:history="1">
        <w:r w:rsidR="00AB0401" w:rsidRPr="00C8603F">
          <w:rPr>
            <w:rStyle w:val="a3"/>
            <w:rFonts w:cs="Times New Roman"/>
          </w:rPr>
          <w:t>АРМ регистратора поликлиники</w:t>
        </w:r>
      </w:hyperlink>
      <w:r w:rsidR="00AB0401" w:rsidRPr="00C8603F">
        <w:rPr>
          <w:rFonts w:cs="Times New Roman"/>
        </w:rPr>
        <w:t>.</w:t>
      </w:r>
    </w:p>
    <w:p w14:paraId="121C5FA9" w14:textId="77777777" w:rsidR="00AB0401" w:rsidRPr="00C8603F" w:rsidRDefault="00AB0401" w:rsidP="008D4EFA">
      <w:r w:rsidRPr="00C8603F">
        <w:t>Для доступа к форме:</w:t>
      </w:r>
    </w:p>
    <w:p w14:paraId="658E8646" w14:textId="77777777" w:rsidR="00AB0401" w:rsidRPr="00C8603F" w:rsidRDefault="00AB0401" w:rsidP="00AB0401">
      <w:pPr>
        <w:pStyle w:val="ScrollListBullet1"/>
        <w:rPr>
          <w:rFonts w:cs="Times New Roman"/>
        </w:rPr>
      </w:pPr>
      <w:r w:rsidRPr="00C8603F">
        <w:rPr>
          <w:rFonts w:cs="Times New Roman"/>
        </w:rPr>
        <w:t xml:space="preserve">В боковом меню главной формы АРМ нажмите кнопку </w:t>
      </w:r>
      <w:r w:rsidRPr="00C8603F">
        <w:rPr>
          <w:rFonts w:cs="Times New Roman"/>
          <w:b/>
        </w:rPr>
        <w:t>Кабинеты</w:t>
      </w:r>
      <w:r w:rsidRPr="00C8603F">
        <w:rPr>
          <w:rFonts w:cs="Times New Roman"/>
        </w:rPr>
        <w:t>. Отобразится подменю.</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59B59536" w14:textId="77777777" w:rsidTr="00515563">
        <w:tc>
          <w:tcPr>
            <w:tcW w:w="8519" w:type="dxa"/>
            <w:tcBorders>
              <w:top w:val="nil"/>
              <w:left w:val="nil"/>
              <w:bottom w:val="nil"/>
              <w:right w:val="nil"/>
            </w:tcBorders>
            <w:shd w:val="solid" w:color="FFFFFF" w:fill="FFFFFF"/>
          </w:tcPr>
          <w:p w14:paraId="27C207E5" w14:textId="77777777" w:rsidR="00AB0401" w:rsidRPr="00C8603F" w:rsidRDefault="00AB0401" w:rsidP="00515563">
            <w:pPr>
              <w:pStyle w:val="ScrollPanelNormal"/>
              <w:spacing w:beforeAutospacing="1"/>
              <w:jc w:val="center"/>
            </w:pPr>
            <w:r w:rsidRPr="00C8603F">
              <w:rPr>
                <w:noProof/>
                <w:sz w:val="20"/>
                <w:szCs w:val="20"/>
              </w:rPr>
              <w:lastRenderedPageBreak/>
              <w:drawing>
                <wp:inline distT="0" distB="0" distL="0" distR="0" wp14:anchorId="5F29676B" wp14:editId="52715102">
                  <wp:extent cx="3772427" cy="6992326"/>
                  <wp:effectExtent l="0" t="0" r="0" b="0"/>
                  <wp:docPr id="100115" name="Рисунок 100115" descr="_scroll_external/attachments/2020-05-14_103700-429725949b5e01caa6a5bfe02fb68cdb3c671310b659b08dfed706c7c6e08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71998" name=""/>
                          <pic:cNvPicPr>
                            <a:picLocks noChangeAspect="1"/>
                          </pic:cNvPicPr>
                        </pic:nvPicPr>
                        <pic:blipFill>
                          <a:blip r:embed="rId121"/>
                          <a:stretch>
                            <a:fillRect/>
                          </a:stretch>
                        </pic:blipFill>
                        <pic:spPr>
                          <a:xfrm>
                            <a:off x="0" y="0"/>
                            <a:ext cx="3772427" cy="6992326"/>
                          </a:xfrm>
                          <a:prstGeom prst="rect">
                            <a:avLst/>
                          </a:prstGeom>
                          <a:ln w="9525">
                            <a:solidFill>
                              <a:srgbClr val="000000"/>
                            </a:solidFill>
                          </a:ln>
                        </pic:spPr>
                      </pic:pic>
                    </a:graphicData>
                  </a:graphic>
                </wp:inline>
              </w:drawing>
            </w:r>
          </w:p>
        </w:tc>
      </w:tr>
    </w:tbl>
    <w:p w14:paraId="262A1B3A" w14:textId="77777777" w:rsidR="00AB0401" w:rsidRPr="00C8603F" w:rsidRDefault="00AB0401" w:rsidP="00AB0401">
      <w:pPr>
        <w:pStyle w:val="ScrollListBullet1"/>
        <w:rPr>
          <w:rFonts w:cs="Times New Roman"/>
        </w:rPr>
      </w:pPr>
      <w:r w:rsidRPr="00C8603F">
        <w:rPr>
          <w:rFonts w:cs="Times New Roman"/>
        </w:rPr>
        <w:t>Выберите пункт Расписание работы врачей. Отобразится форма Расписание работы врачей.</w:t>
      </w:r>
    </w:p>
    <w:p w14:paraId="3863350C" w14:textId="77777777" w:rsidR="00AB0401" w:rsidRPr="00C8603F" w:rsidRDefault="00AB0401" w:rsidP="00AB0401">
      <w:pPr>
        <w:pStyle w:val="3"/>
      </w:pPr>
      <w:bookmarkStart w:id="267" w:name="_Toc256000089"/>
      <w:bookmarkStart w:id="268" w:name="scroll-bookmark-99"/>
      <w:bookmarkStart w:id="269" w:name="_Toc57304796"/>
      <w:r w:rsidRPr="00C8603F">
        <w:lastRenderedPageBreak/>
        <w:t>Описание формы</w:t>
      </w:r>
      <w:bookmarkEnd w:id="267"/>
      <w:bookmarkEnd w:id="268"/>
      <w:bookmarkEnd w:id="269"/>
    </w:p>
    <w:p w14:paraId="50F6D0F2" w14:textId="77777777" w:rsidR="00AB0401" w:rsidRPr="00C8603F" w:rsidRDefault="00AB0401" w:rsidP="008D4EFA">
      <w:r w:rsidRPr="00C8603F">
        <w:rPr>
          <w:noProof/>
        </w:rPr>
        <w:drawing>
          <wp:inline distT="0" distB="0" distL="0" distR="0" wp14:anchorId="603D8B19" wp14:editId="340E21F6">
            <wp:extent cx="6295390" cy="3528626"/>
            <wp:effectExtent l="0" t="0" r="0" b="0"/>
            <wp:docPr id="100116" name="Рисунок 100116" descr="_scroll_external/attachments/2020-05-14_103730-de4f252170ba9cd762700041d3ea1400fbf1e965b4eea2aa4c79dab40f316d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77725" name=""/>
                    <pic:cNvPicPr>
                      <a:picLocks noChangeAspect="1"/>
                    </pic:cNvPicPr>
                  </pic:nvPicPr>
                  <pic:blipFill>
                    <a:blip r:embed="rId122"/>
                    <a:stretch>
                      <a:fillRect/>
                    </a:stretch>
                  </pic:blipFill>
                  <pic:spPr>
                    <a:xfrm>
                      <a:off x="0" y="0"/>
                      <a:ext cx="6295390" cy="3528626"/>
                    </a:xfrm>
                    <a:prstGeom prst="rect">
                      <a:avLst/>
                    </a:prstGeom>
                    <a:ln w="9525">
                      <a:solidFill>
                        <a:srgbClr val="000000"/>
                      </a:solidFill>
                    </a:ln>
                  </pic:spPr>
                </pic:pic>
              </a:graphicData>
            </a:graphic>
          </wp:inline>
        </w:drawing>
      </w:r>
    </w:p>
    <w:p w14:paraId="27BAA79C" w14:textId="77777777" w:rsidR="00AB0401" w:rsidRPr="00C8603F" w:rsidRDefault="00AB0401" w:rsidP="008D4EFA">
      <w:r w:rsidRPr="00C8603F">
        <w:t>Форма содержит:</w:t>
      </w:r>
    </w:p>
    <w:p w14:paraId="3EBCE164" w14:textId="77777777" w:rsidR="00AB0401" w:rsidRPr="00C8603F" w:rsidRDefault="00AB0401" w:rsidP="00A95515">
      <w:pPr>
        <w:pStyle w:val="ScrollListBullet"/>
        <w:numPr>
          <w:ilvl w:val="0"/>
          <w:numId w:val="121"/>
        </w:numPr>
        <w:rPr>
          <w:rFonts w:cs="Times New Roman"/>
        </w:rPr>
      </w:pPr>
      <w:r w:rsidRPr="00C8603F">
        <w:rPr>
          <w:rFonts w:cs="Times New Roman"/>
        </w:rPr>
        <w:t>Панель выбора периода.</w:t>
      </w:r>
    </w:p>
    <w:p w14:paraId="6F1F8B5F" w14:textId="77777777" w:rsidR="00AB0401" w:rsidRPr="00C8603F" w:rsidRDefault="00AB0401" w:rsidP="00A95515">
      <w:pPr>
        <w:pStyle w:val="ScrollListBullet"/>
        <w:numPr>
          <w:ilvl w:val="0"/>
          <w:numId w:val="121"/>
        </w:numPr>
        <w:rPr>
          <w:rFonts w:cs="Times New Roman"/>
        </w:rPr>
      </w:pPr>
      <w:r w:rsidRPr="00C8603F">
        <w:rPr>
          <w:rFonts w:cs="Times New Roman"/>
        </w:rPr>
        <w:t>Панель фильтров.</w:t>
      </w:r>
    </w:p>
    <w:p w14:paraId="2832B7BF" w14:textId="77777777" w:rsidR="00AB0401" w:rsidRPr="00C8603F" w:rsidRDefault="00AB0401" w:rsidP="00A95515">
      <w:pPr>
        <w:pStyle w:val="ScrollListBullet"/>
        <w:numPr>
          <w:ilvl w:val="0"/>
          <w:numId w:val="121"/>
        </w:numPr>
        <w:rPr>
          <w:rFonts w:cs="Times New Roman"/>
        </w:rPr>
      </w:pPr>
      <w:r w:rsidRPr="00C8603F">
        <w:rPr>
          <w:rFonts w:cs="Times New Roman"/>
        </w:rPr>
        <w:t>Область данных (табличная часть).</w:t>
      </w:r>
    </w:p>
    <w:p w14:paraId="3CBFD428" w14:textId="77777777" w:rsidR="00AB0401" w:rsidRPr="00C8603F" w:rsidRDefault="00AB0401" w:rsidP="00AB0401">
      <w:pPr>
        <w:pStyle w:val="4"/>
      </w:pPr>
      <w:bookmarkStart w:id="270" w:name="_Toc256000090"/>
      <w:bookmarkStart w:id="271" w:name="scroll-bookmark-100"/>
      <w:r w:rsidRPr="00C8603F">
        <w:t>Выбор периода отображения записей в списке</w:t>
      </w:r>
      <w:bookmarkEnd w:id="270"/>
      <w:bookmarkEnd w:id="271"/>
    </w:p>
    <w:p w14:paraId="263ADE18" w14:textId="77777777" w:rsidR="00AB0401" w:rsidRPr="00C8603F" w:rsidRDefault="00AB0401" w:rsidP="008D4EFA">
      <w:r w:rsidRPr="00C8603F">
        <w:t xml:space="preserve">Для выбора периода, за который будут отображаться записи в списке формы, используется </w:t>
      </w:r>
      <w:r w:rsidRPr="00C8603F">
        <w:rPr>
          <w:b/>
        </w:rPr>
        <w:t>Календарь</w:t>
      </w:r>
      <w:r w:rsidRPr="00C8603F">
        <w:t>.</w:t>
      </w:r>
    </w:p>
    <w:p w14:paraId="3B671736" w14:textId="77777777" w:rsidR="00AB0401" w:rsidRPr="00C8603F" w:rsidRDefault="00AB0401" w:rsidP="008D4EFA">
      <w:r w:rsidRPr="00C8603F">
        <w:rPr>
          <w:noProof/>
        </w:rPr>
        <w:drawing>
          <wp:inline distT="0" distB="0" distL="0" distR="0" wp14:anchorId="1D39B914" wp14:editId="4A7DFE85">
            <wp:extent cx="2895600" cy="228600"/>
            <wp:effectExtent l="0" t="0" r="0" b="0"/>
            <wp:docPr id="100117" name="Рисунок 100117" descr="_scroll_external/attachments/2020-05-14_104000-ed8368e9b5dc06bb6f1a8272e7a3ab544ae96d97715bd1cd92faba43b2091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23499" name=""/>
                    <pic:cNvPicPr>
                      <a:picLocks noChangeAspect="1"/>
                    </pic:cNvPicPr>
                  </pic:nvPicPr>
                  <pic:blipFill>
                    <a:blip r:embed="rId123"/>
                    <a:stretch>
                      <a:fillRect/>
                    </a:stretch>
                  </pic:blipFill>
                  <pic:spPr>
                    <a:xfrm>
                      <a:off x="0" y="0"/>
                      <a:ext cx="2895600" cy="228600"/>
                    </a:xfrm>
                    <a:prstGeom prst="rect">
                      <a:avLst/>
                    </a:prstGeom>
                    <a:ln w="9525">
                      <a:solidFill>
                        <a:srgbClr val="000000"/>
                      </a:solidFill>
                    </a:ln>
                  </pic:spPr>
                </pic:pic>
              </a:graphicData>
            </a:graphic>
          </wp:inline>
        </w:drawing>
      </w:r>
    </w:p>
    <w:p w14:paraId="7CF239F2" w14:textId="77777777" w:rsidR="00AB0401" w:rsidRPr="00C8603F" w:rsidRDefault="00AB0401" w:rsidP="008D4EFA">
      <w:r w:rsidRPr="00C8603F">
        <w:t>Для диапазона дат используются следующие инструменты:</w:t>
      </w:r>
    </w:p>
    <w:p w14:paraId="73A5F61E" w14:textId="77777777" w:rsidR="00AB0401" w:rsidRPr="00C8603F" w:rsidRDefault="00AB0401" w:rsidP="00A95515">
      <w:pPr>
        <w:pStyle w:val="ScrollListBullet"/>
        <w:numPr>
          <w:ilvl w:val="0"/>
          <w:numId w:val="122"/>
        </w:numPr>
        <w:rPr>
          <w:rFonts w:cs="Times New Roman"/>
        </w:rPr>
      </w:pPr>
      <w:r w:rsidRPr="00C8603F">
        <w:rPr>
          <w:rFonts w:cs="Times New Roman"/>
          <w:b/>
        </w:rPr>
        <w:t>Календарь</w:t>
      </w:r>
      <w:r w:rsidRPr="00C8603F">
        <w:rPr>
          <w:rFonts w:cs="Times New Roman"/>
        </w:rPr>
        <w:t xml:space="preserve"> - позволяет выбрать диапазон дат.</w:t>
      </w:r>
    </w:p>
    <w:p w14:paraId="40DFCAD2" w14:textId="77777777" w:rsidR="00AB0401" w:rsidRPr="00C8603F" w:rsidRDefault="00AB0401" w:rsidP="00A95515">
      <w:pPr>
        <w:pStyle w:val="ScrollListBullet"/>
        <w:numPr>
          <w:ilvl w:val="0"/>
          <w:numId w:val="122"/>
        </w:numPr>
        <w:rPr>
          <w:rFonts w:cs="Times New Roman"/>
        </w:rPr>
      </w:pPr>
      <w:r w:rsidRPr="00C8603F">
        <w:rPr>
          <w:rFonts w:cs="Times New Roman"/>
          <w:b/>
        </w:rPr>
        <w:t>Предыдущий</w:t>
      </w:r>
      <w:r w:rsidRPr="00C8603F">
        <w:rPr>
          <w:rFonts w:cs="Times New Roman"/>
        </w:rPr>
        <w:t xml:space="preserve"> и </w:t>
      </w:r>
      <w:r w:rsidRPr="00C8603F">
        <w:rPr>
          <w:rFonts w:cs="Times New Roman"/>
          <w:b/>
        </w:rPr>
        <w:t>Следующий</w:t>
      </w:r>
      <w:r w:rsidRPr="00C8603F">
        <w:rPr>
          <w:rFonts w:cs="Times New Roman"/>
        </w:rPr>
        <w:t xml:space="preserve"> - переход период раньше или позже.</w:t>
      </w:r>
    </w:p>
    <w:p w14:paraId="64749FBF" w14:textId="77777777" w:rsidR="00AB0401" w:rsidRPr="00C8603F" w:rsidRDefault="00AB0401" w:rsidP="008D4EFA">
      <w:r w:rsidRPr="00C8603F">
        <w:t>В списке отобразятся записи за указанный период времени на выбранную дату.</w:t>
      </w:r>
    </w:p>
    <w:p w14:paraId="69214AD6" w14:textId="77777777" w:rsidR="00AB0401" w:rsidRPr="00C8603F" w:rsidRDefault="00AB0401" w:rsidP="008D4EFA">
      <w:r w:rsidRPr="00C8603F">
        <w:t>На форме возможно выбрать только период, равный одной неделе (понедельник-воскресение).</w:t>
      </w:r>
    </w:p>
    <w:p w14:paraId="3D40D586" w14:textId="77777777" w:rsidR="00AB0401" w:rsidRPr="00C8603F" w:rsidRDefault="00AB0401" w:rsidP="008D4EFA">
      <w:r w:rsidRPr="00C8603F">
        <w:t>По умолчанию указана текущая неделя.</w:t>
      </w:r>
    </w:p>
    <w:p w14:paraId="7B4C5117" w14:textId="77777777" w:rsidR="00AB0401" w:rsidRPr="00C8603F" w:rsidRDefault="00AB0401" w:rsidP="008D4EFA">
      <w:r w:rsidRPr="00C8603F">
        <w:lastRenderedPageBreak/>
        <w:t>Панель фильтров</w:t>
      </w:r>
    </w:p>
    <w:p w14:paraId="39CFD046" w14:textId="77777777" w:rsidR="00AB0401" w:rsidRPr="00C8603F" w:rsidRDefault="00AB0401" w:rsidP="008D4EFA">
      <w:r w:rsidRPr="00C8603F">
        <w:t>Панель фильтров содержит следующие поля:</w:t>
      </w:r>
    </w:p>
    <w:p w14:paraId="7475DD13" w14:textId="77777777" w:rsidR="00AB0401" w:rsidRPr="00C8603F" w:rsidRDefault="00AB0401" w:rsidP="00A95515">
      <w:pPr>
        <w:pStyle w:val="ScrollListBullet"/>
        <w:numPr>
          <w:ilvl w:val="0"/>
          <w:numId w:val="123"/>
        </w:numPr>
        <w:rPr>
          <w:rFonts w:cs="Times New Roman"/>
        </w:rPr>
      </w:pPr>
      <w:r w:rsidRPr="00C8603F">
        <w:rPr>
          <w:rFonts w:cs="Times New Roman"/>
          <w:b/>
        </w:rPr>
        <w:t>МО</w:t>
      </w:r>
      <w:r w:rsidRPr="00C8603F">
        <w:rPr>
          <w:rFonts w:cs="Times New Roman"/>
        </w:rPr>
        <w:t xml:space="preserve"> - по умолчанию - МО пользователя, недоступно для редактирования.</w:t>
      </w:r>
    </w:p>
    <w:p w14:paraId="68AF2553" w14:textId="77777777" w:rsidR="00AB0401" w:rsidRPr="00C8603F" w:rsidRDefault="00AB0401" w:rsidP="00A95515">
      <w:pPr>
        <w:pStyle w:val="ScrollListBullet"/>
        <w:numPr>
          <w:ilvl w:val="0"/>
          <w:numId w:val="123"/>
        </w:numPr>
        <w:rPr>
          <w:rFonts w:cs="Times New Roman"/>
        </w:rPr>
      </w:pPr>
      <w:r w:rsidRPr="00C8603F">
        <w:rPr>
          <w:rFonts w:cs="Times New Roman"/>
          <w:b/>
        </w:rPr>
        <w:t>Подразделение</w:t>
      </w:r>
      <w:r w:rsidRPr="00C8603F">
        <w:rPr>
          <w:rFonts w:cs="Times New Roman"/>
        </w:rPr>
        <w:t xml:space="preserve"> - выбирается из выпадающего списка подразделений МО пользователя, доступен ввод текстового значения. По умолчанию - пустое, обязательное для заполнения.</w:t>
      </w:r>
    </w:p>
    <w:p w14:paraId="2237D212" w14:textId="77777777" w:rsidR="00AB0401" w:rsidRPr="00C8603F" w:rsidRDefault="00AB0401" w:rsidP="00A95515">
      <w:pPr>
        <w:pStyle w:val="ScrollListBullet"/>
        <w:numPr>
          <w:ilvl w:val="0"/>
          <w:numId w:val="123"/>
        </w:numPr>
        <w:rPr>
          <w:rFonts w:cs="Times New Roman"/>
        </w:rPr>
      </w:pPr>
      <w:r w:rsidRPr="00C8603F">
        <w:rPr>
          <w:rFonts w:cs="Times New Roman"/>
          <w:b/>
        </w:rPr>
        <w:t>Отделение</w:t>
      </w:r>
      <w:r w:rsidRPr="00C8603F">
        <w:rPr>
          <w:rFonts w:cs="Times New Roman"/>
        </w:rPr>
        <w:t xml:space="preserve"> - выбирается из выпадающего списка </w:t>
      </w:r>
      <w:proofErr w:type="gramStart"/>
      <w:r w:rsidRPr="00C8603F">
        <w:rPr>
          <w:rFonts w:cs="Times New Roman"/>
        </w:rPr>
        <w:t>отделений</w:t>
      </w:r>
      <w:proofErr w:type="gramEnd"/>
      <w:r w:rsidRPr="00C8603F">
        <w:rPr>
          <w:rFonts w:cs="Times New Roman"/>
        </w:rPr>
        <w:t xml:space="preserve"> связанных с данным подразделением МО. По умолчанию - пустое.</w:t>
      </w:r>
    </w:p>
    <w:p w14:paraId="5282CC1D" w14:textId="77777777" w:rsidR="00AB0401" w:rsidRPr="00C8603F" w:rsidRDefault="00AB0401" w:rsidP="00A95515">
      <w:pPr>
        <w:pStyle w:val="ScrollListBullet"/>
        <w:numPr>
          <w:ilvl w:val="0"/>
          <w:numId w:val="123"/>
        </w:numPr>
        <w:rPr>
          <w:rFonts w:cs="Times New Roman"/>
        </w:rPr>
      </w:pPr>
      <w:r w:rsidRPr="00C8603F">
        <w:rPr>
          <w:rFonts w:cs="Times New Roman"/>
          <w:b/>
        </w:rPr>
        <w:t>Профиль</w:t>
      </w:r>
      <w:r w:rsidRPr="00C8603F">
        <w:rPr>
          <w:rFonts w:cs="Times New Roman"/>
        </w:rPr>
        <w:t xml:space="preserve"> - выбирается из справочника профилей отделений, связанных с выбранным подразделением, доступен ввод тестового значения.</w:t>
      </w:r>
    </w:p>
    <w:p w14:paraId="7EDD4AA0" w14:textId="77777777" w:rsidR="00AB0401" w:rsidRPr="00C8603F" w:rsidRDefault="00AB0401" w:rsidP="00A95515">
      <w:pPr>
        <w:pStyle w:val="ScrollListBullet"/>
        <w:numPr>
          <w:ilvl w:val="0"/>
          <w:numId w:val="123"/>
        </w:numPr>
        <w:rPr>
          <w:rFonts w:cs="Times New Roman"/>
        </w:rPr>
      </w:pPr>
      <w:r w:rsidRPr="00C8603F">
        <w:rPr>
          <w:rFonts w:cs="Times New Roman"/>
          <w:b/>
        </w:rPr>
        <w:t xml:space="preserve">Должность </w:t>
      </w:r>
      <w:r w:rsidRPr="00C8603F">
        <w:rPr>
          <w:rFonts w:cs="Times New Roman"/>
        </w:rPr>
        <w:t xml:space="preserve">- выбирается из выпадающего списка должностей врачей, связанных с выбранным подразделением МО, или связанных с отделением МО, если заполнено поле фильтра </w:t>
      </w:r>
      <w:proofErr w:type="spellStart"/>
      <w:r w:rsidRPr="00C8603F">
        <w:rPr>
          <w:rFonts w:cs="Times New Roman"/>
          <w:b/>
        </w:rPr>
        <w:t>Отделение</w:t>
      </w:r>
      <w:r w:rsidRPr="00C8603F">
        <w:rPr>
          <w:rFonts w:cs="Times New Roman"/>
        </w:rPr>
        <w:t>.По</w:t>
      </w:r>
      <w:proofErr w:type="spellEnd"/>
      <w:r w:rsidRPr="00C8603F">
        <w:rPr>
          <w:rFonts w:cs="Times New Roman"/>
        </w:rPr>
        <w:t xml:space="preserve"> умолчанию - пустое.</w:t>
      </w:r>
    </w:p>
    <w:p w14:paraId="0A84D104" w14:textId="77777777" w:rsidR="00AB0401" w:rsidRPr="00C8603F" w:rsidRDefault="00AB0401" w:rsidP="00A95515">
      <w:pPr>
        <w:pStyle w:val="ScrollListBullet"/>
        <w:numPr>
          <w:ilvl w:val="0"/>
          <w:numId w:val="123"/>
        </w:numPr>
        <w:rPr>
          <w:rFonts w:cs="Times New Roman"/>
        </w:rPr>
      </w:pPr>
      <w:r w:rsidRPr="00C8603F">
        <w:rPr>
          <w:rFonts w:cs="Times New Roman"/>
          <w:b/>
        </w:rPr>
        <w:t>Врач</w:t>
      </w:r>
      <w:r w:rsidRPr="00C8603F">
        <w:rPr>
          <w:rFonts w:cs="Times New Roman"/>
        </w:rPr>
        <w:t xml:space="preserve"> - выбирается из выпадающего списка мест работы, действующих на текущую дату, и связанных с выбранным подразделением. Доступен ввод текстового значения. Отображается ФИО сотрудника, должность и отделение. По умолчанию - пустое.</w:t>
      </w:r>
    </w:p>
    <w:p w14:paraId="245347B8" w14:textId="77777777" w:rsidR="00AB0401" w:rsidRPr="00C8603F" w:rsidRDefault="00AB0401" w:rsidP="00A95515">
      <w:pPr>
        <w:pStyle w:val="ScrollListBullet"/>
        <w:numPr>
          <w:ilvl w:val="0"/>
          <w:numId w:val="123"/>
        </w:numPr>
        <w:rPr>
          <w:rFonts w:cs="Times New Roman"/>
        </w:rPr>
      </w:pPr>
      <w:r w:rsidRPr="00C8603F">
        <w:rPr>
          <w:rFonts w:cs="Times New Roman"/>
          <w:b/>
        </w:rPr>
        <w:t>Кабинет</w:t>
      </w:r>
      <w:r w:rsidRPr="00C8603F">
        <w:rPr>
          <w:rFonts w:cs="Times New Roman"/>
        </w:rPr>
        <w:t xml:space="preserve"> - выбирается из выпадающего списка номеров кабинетов, добавленных на форме </w:t>
      </w:r>
      <w:r w:rsidRPr="00C8603F">
        <w:rPr>
          <w:rFonts w:cs="Times New Roman"/>
          <w:b/>
        </w:rPr>
        <w:t>Справочник кабинетов</w:t>
      </w:r>
      <w:r w:rsidRPr="00C8603F">
        <w:rPr>
          <w:rFonts w:cs="Times New Roman"/>
        </w:rPr>
        <w:t>, и связанных с выбранным подразделением. Доступен ввод текстового значения. По умолчанию - пустое.</w:t>
      </w:r>
    </w:p>
    <w:p w14:paraId="29F31957" w14:textId="77777777" w:rsidR="00AB0401" w:rsidRPr="00C8603F" w:rsidRDefault="00AB0401" w:rsidP="00A95515">
      <w:pPr>
        <w:pStyle w:val="ScrollListBullet"/>
        <w:numPr>
          <w:ilvl w:val="0"/>
          <w:numId w:val="123"/>
        </w:numPr>
        <w:rPr>
          <w:rFonts w:cs="Times New Roman"/>
        </w:rPr>
      </w:pPr>
      <w:r w:rsidRPr="00C8603F">
        <w:rPr>
          <w:rFonts w:cs="Times New Roman"/>
          <w:b/>
        </w:rPr>
        <w:t>Участок</w:t>
      </w:r>
      <w:r w:rsidRPr="00C8603F">
        <w:rPr>
          <w:rFonts w:cs="Times New Roman"/>
        </w:rPr>
        <w:t xml:space="preserve"> - выбирается из выпадающего списка номеров участков, связанных с выбранным подразделением. Доступен ввод текстового значения. По умолчанию - пустое.</w:t>
      </w:r>
    </w:p>
    <w:p w14:paraId="6E1FDA9F" w14:textId="77777777" w:rsidR="00AB0401" w:rsidRPr="00C8603F" w:rsidRDefault="00AB0401" w:rsidP="008D4EFA">
      <w:r w:rsidRPr="00C8603F">
        <w:t>Область данных содержит поля:</w:t>
      </w:r>
    </w:p>
    <w:p w14:paraId="5712F28E" w14:textId="77777777" w:rsidR="00AB0401" w:rsidRPr="00C8603F" w:rsidRDefault="00AB0401" w:rsidP="00A95515">
      <w:pPr>
        <w:pStyle w:val="ScrollListBullet"/>
        <w:numPr>
          <w:ilvl w:val="0"/>
          <w:numId w:val="124"/>
        </w:numPr>
        <w:rPr>
          <w:rFonts w:cs="Times New Roman"/>
        </w:rPr>
      </w:pPr>
      <w:r w:rsidRPr="00C8603F">
        <w:rPr>
          <w:rFonts w:cs="Times New Roman"/>
          <w:b/>
        </w:rPr>
        <w:t>Должность</w:t>
      </w:r>
      <w:r w:rsidRPr="00C8603F">
        <w:rPr>
          <w:rFonts w:cs="Times New Roman"/>
        </w:rPr>
        <w:t xml:space="preserve"> - должность врача.</w:t>
      </w:r>
    </w:p>
    <w:p w14:paraId="0CF027E7" w14:textId="77777777" w:rsidR="00AB0401" w:rsidRPr="00C8603F" w:rsidRDefault="00AB0401" w:rsidP="00A95515">
      <w:pPr>
        <w:pStyle w:val="ScrollListBullet"/>
        <w:numPr>
          <w:ilvl w:val="0"/>
          <w:numId w:val="124"/>
        </w:numPr>
        <w:rPr>
          <w:rFonts w:cs="Times New Roman"/>
        </w:rPr>
      </w:pPr>
      <w:r w:rsidRPr="00C8603F">
        <w:rPr>
          <w:rFonts w:cs="Times New Roman"/>
        </w:rPr>
        <w:t>ФИО врача.</w:t>
      </w:r>
    </w:p>
    <w:p w14:paraId="7437751F" w14:textId="77777777" w:rsidR="00AB0401" w:rsidRPr="00C8603F" w:rsidRDefault="00AB0401" w:rsidP="00A95515">
      <w:pPr>
        <w:pStyle w:val="ScrollListBullet"/>
        <w:numPr>
          <w:ilvl w:val="0"/>
          <w:numId w:val="124"/>
        </w:numPr>
        <w:rPr>
          <w:rFonts w:cs="Times New Roman"/>
        </w:rPr>
      </w:pPr>
      <w:r w:rsidRPr="00C8603F">
        <w:rPr>
          <w:rFonts w:cs="Times New Roman"/>
          <w:b/>
        </w:rPr>
        <w:t>Кабинет</w:t>
      </w:r>
      <w:r w:rsidRPr="00C8603F">
        <w:rPr>
          <w:rFonts w:cs="Times New Roman"/>
        </w:rPr>
        <w:t xml:space="preserve"> - номер кабинета, в котором врач осуществляет приём на текущую дату. Отображается в виде гиперссылки, при нажатии отобразится форма </w:t>
      </w:r>
      <w:r w:rsidRPr="00C8603F">
        <w:rPr>
          <w:rFonts w:cs="Times New Roman"/>
          <w:b/>
        </w:rPr>
        <w:t>Выбор кабинета</w:t>
      </w:r>
      <w:r w:rsidRPr="00C8603F">
        <w:rPr>
          <w:rFonts w:cs="Times New Roman"/>
        </w:rPr>
        <w:t>.</w:t>
      </w:r>
    </w:p>
    <w:p w14:paraId="0E952CE9" w14:textId="77777777" w:rsidR="00AB0401" w:rsidRPr="00C8603F" w:rsidRDefault="00AB0401" w:rsidP="00A95515">
      <w:pPr>
        <w:pStyle w:val="ScrollListBullet"/>
        <w:numPr>
          <w:ilvl w:val="0"/>
          <w:numId w:val="124"/>
        </w:numPr>
        <w:rPr>
          <w:rFonts w:cs="Times New Roman"/>
        </w:rPr>
      </w:pPr>
      <w:r w:rsidRPr="00C8603F">
        <w:rPr>
          <w:rFonts w:cs="Times New Roman"/>
          <w:b/>
        </w:rPr>
        <w:t>Участок</w:t>
      </w:r>
      <w:r w:rsidRPr="00C8603F">
        <w:rPr>
          <w:rFonts w:cs="Times New Roman"/>
        </w:rPr>
        <w:t xml:space="preserve"> - номер участка, с которым связан врач. Если врач связан с несколькими участками, то номера указываются через запятую.</w:t>
      </w:r>
    </w:p>
    <w:p w14:paraId="0BE8A9DC" w14:textId="6712C2F5" w:rsidR="00AB0401" w:rsidRPr="00C8603F" w:rsidRDefault="00AB0401" w:rsidP="00A95515">
      <w:pPr>
        <w:pStyle w:val="ScrollListBullet"/>
        <w:numPr>
          <w:ilvl w:val="0"/>
          <w:numId w:val="124"/>
        </w:numPr>
        <w:rPr>
          <w:rFonts w:cs="Times New Roman"/>
        </w:rPr>
      </w:pPr>
      <w:r w:rsidRPr="00C8603F">
        <w:rPr>
          <w:rFonts w:cs="Times New Roman"/>
          <w:b/>
        </w:rPr>
        <w:t>Время приёма</w:t>
      </w:r>
      <w:r w:rsidRPr="00C8603F">
        <w:rPr>
          <w:rFonts w:cs="Times New Roman"/>
        </w:rPr>
        <w:t xml:space="preserve"> - таблица расписания на неделю: с понедельника по воскресение. В каждом столбце отображается время приёма врача в соответствующем кабинете в формате 00:00 – 00:00. Отображается в виде гиперссылки. При нажатии отобразится </w:t>
      </w:r>
      <w:r w:rsidRPr="00C8603F">
        <w:rPr>
          <w:rFonts w:cs="Times New Roman"/>
        </w:rPr>
        <w:lastRenderedPageBreak/>
        <w:t xml:space="preserve">форма </w:t>
      </w:r>
      <w:r w:rsidRPr="00C8603F">
        <w:rPr>
          <w:rFonts w:cs="Times New Roman"/>
          <w:b/>
        </w:rPr>
        <w:t>Выбор времени приёма</w:t>
      </w:r>
      <w:r w:rsidRPr="00C8603F">
        <w:rPr>
          <w:rFonts w:cs="Times New Roman"/>
        </w:rPr>
        <w:t>.</w:t>
      </w:r>
      <w:r w:rsidR="00CF3D79" w:rsidRPr="00C8603F">
        <w:rPr>
          <w:rFonts w:cs="Times New Roman"/>
        </w:rPr>
        <w:t xml:space="preserve"> </w:t>
      </w:r>
      <w:r w:rsidRPr="00C8603F">
        <w:rPr>
          <w:rFonts w:cs="Times New Roman"/>
        </w:rPr>
        <w:t>Время начала и время окончания приёма врача в данном кабинете выводится, если выполняются следующие условия:</w:t>
      </w:r>
    </w:p>
    <w:p w14:paraId="77C90DC6" w14:textId="77777777" w:rsidR="00AB0401" w:rsidRPr="00C8603F" w:rsidRDefault="00AB0401" w:rsidP="00A95515">
      <w:pPr>
        <w:pStyle w:val="ScrollListBullet2"/>
        <w:numPr>
          <w:ilvl w:val="0"/>
          <w:numId w:val="125"/>
        </w:numPr>
      </w:pPr>
      <w:r w:rsidRPr="00C8603F">
        <w:t>Текущая дата входит в период работы врача в кабинете;</w:t>
      </w:r>
    </w:p>
    <w:p w14:paraId="77224F40" w14:textId="7611E233" w:rsidR="00AB0401" w:rsidRPr="00C8603F" w:rsidRDefault="00AB0401" w:rsidP="00A95515">
      <w:pPr>
        <w:pStyle w:val="ScrollListBullet2"/>
        <w:numPr>
          <w:ilvl w:val="0"/>
          <w:numId w:val="125"/>
        </w:numPr>
      </w:pPr>
      <w:r w:rsidRPr="00C8603F">
        <w:t>Существует связь между связью "кабинет - место работы" и кодом текущего дня недели.</w:t>
      </w:r>
    </w:p>
    <w:p w14:paraId="7A4740DC" w14:textId="77777777" w:rsidR="00AB0401" w:rsidRPr="00C8603F" w:rsidRDefault="00AB0401" w:rsidP="008D4EFA">
      <w:r w:rsidRPr="00C8603F">
        <w:t xml:space="preserve">В списке отображаются только записи, которые имеют связь с местом работы. Записи, связанные со службой </w:t>
      </w:r>
      <w:proofErr w:type="gramStart"/>
      <w:r w:rsidRPr="00C8603F">
        <w:t>в список</w:t>
      </w:r>
      <w:proofErr w:type="gramEnd"/>
      <w:r w:rsidRPr="00C8603F">
        <w:t xml:space="preserve"> не попадают.</w:t>
      </w:r>
    </w:p>
    <w:p w14:paraId="1A902672" w14:textId="77777777" w:rsidR="00AB0401" w:rsidRPr="00C8603F" w:rsidRDefault="00AB0401" w:rsidP="008D4EFA">
      <w:r w:rsidRPr="00C8603F">
        <w:t>Функциональные кнопки:</w:t>
      </w:r>
    </w:p>
    <w:p w14:paraId="271F93E5" w14:textId="77777777" w:rsidR="00AB0401" w:rsidRPr="00C8603F" w:rsidRDefault="00AB0401" w:rsidP="00A95515">
      <w:pPr>
        <w:pStyle w:val="ScrollListBullet"/>
        <w:numPr>
          <w:ilvl w:val="0"/>
          <w:numId w:val="126"/>
        </w:numPr>
        <w:rPr>
          <w:rFonts w:cs="Times New Roman"/>
        </w:rPr>
      </w:pPr>
      <w:r w:rsidRPr="00C8603F">
        <w:rPr>
          <w:rFonts w:cs="Times New Roman"/>
          <w:b/>
        </w:rPr>
        <w:t>Найти</w:t>
      </w:r>
      <w:r w:rsidRPr="00C8603F">
        <w:rPr>
          <w:rFonts w:cs="Times New Roman"/>
        </w:rPr>
        <w:t xml:space="preserve"> - поиск по значениям, указанным в полях фильтра.</w:t>
      </w:r>
    </w:p>
    <w:p w14:paraId="01797FAD" w14:textId="77777777" w:rsidR="00AB0401" w:rsidRPr="00C8603F" w:rsidRDefault="00AB0401" w:rsidP="00A95515">
      <w:pPr>
        <w:pStyle w:val="ScrollListBullet"/>
        <w:numPr>
          <w:ilvl w:val="0"/>
          <w:numId w:val="126"/>
        </w:numPr>
        <w:rPr>
          <w:rFonts w:cs="Times New Roman"/>
        </w:rPr>
      </w:pPr>
      <w:r w:rsidRPr="00C8603F">
        <w:rPr>
          <w:rFonts w:cs="Times New Roman"/>
          <w:b/>
        </w:rPr>
        <w:t>Сброс</w:t>
      </w:r>
      <w:r w:rsidRPr="00C8603F">
        <w:rPr>
          <w:rFonts w:cs="Times New Roman"/>
        </w:rPr>
        <w:t xml:space="preserve"> - сброс условий поиска, фильтра.</w:t>
      </w:r>
    </w:p>
    <w:p w14:paraId="2D23CE44" w14:textId="77777777" w:rsidR="00AB0401" w:rsidRPr="00C8603F" w:rsidRDefault="00AB0401" w:rsidP="00A95515">
      <w:pPr>
        <w:pStyle w:val="ScrollListBullet"/>
        <w:numPr>
          <w:ilvl w:val="0"/>
          <w:numId w:val="126"/>
        </w:numPr>
        <w:rPr>
          <w:rFonts w:cs="Times New Roman"/>
        </w:rPr>
      </w:pPr>
      <w:r w:rsidRPr="00C8603F">
        <w:rPr>
          <w:rFonts w:cs="Times New Roman"/>
          <w:b/>
        </w:rPr>
        <w:t>Помощь</w:t>
      </w:r>
      <w:r w:rsidRPr="00C8603F">
        <w:rPr>
          <w:rFonts w:cs="Times New Roman"/>
        </w:rPr>
        <w:t xml:space="preserve"> - вызов справки.</w:t>
      </w:r>
    </w:p>
    <w:p w14:paraId="51ACC5F1" w14:textId="77777777" w:rsidR="00AB0401" w:rsidRPr="00C8603F" w:rsidRDefault="00AB0401" w:rsidP="00A95515">
      <w:pPr>
        <w:pStyle w:val="ScrollListBullet"/>
        <w:numPr>
          <w:ilvl w:val="0"/>
          <w:numId w:val="126"/>
        </w:numPr>
        <w:rPr>
          <w:rFonts w:cs="Times New Roman"/>
        </w:rPr>
      </w:pPr>
      <w:r w:rsidRPr="00C8603F">
        <w:rPr>
          <w:rFonts w:cs="Times New Roman"/>
          <w:b/>
        </w:rPr>
        <w:t>Закрыть</w:t>
      </w:r>
      <w:r w:rsidRPr="00C8603F">
        <w:rPr>
          <w:rFonts w:cs="Times New Roman"/>
        </w:rPr>
        <w:t xml:space="preserve"> - закрытие формы.</w:t>
      </w:r>
    </w:p>
    <w:p w14:paraId="6C329F94" w14:textId="77777777" w:rsidR="00AB0401" w:rsidRPr="00C8603F" w:rsidRDefault="00AB0401" w:rsidP="00AB0401">
      <w:pPr>
        <w:pStyle w:val="3"/>
      </w:pPr>
      <w:bookmarkStart w:id="272" w:name="_Toc256000091"/>
      <w:bookmarkStart w:id="273" w:name="scroll-bookmark-101"/>
      <w:bookmarkStart w:id="274" w:name="_Toc57304797"/>
      <w:r w:rsidRPr="00C8603F">
        <w:t>Работа с формой</w:t>
      </w:r>
      <w:bookmarkEnd w:id="272"/>
      <w:bookmarkEnd w:id="273"/>
      <w:bookmarkEnd w:id="274"/>
    </w:p>
    <w:p w14:paraId="6D20DE02" w14:textId="77777777" w:rsidR="00AB0401" w:rsidRPr="00C8603F" w:rsidRDefault="00AB0401" w:rsidP="00AB0401">
      <w:pPr>
        <w:pStyle w:val="4"/>
      </w:pPr>
      <w:bookmarkStart w:id="275" w:name="_Toc256000092"/>
      <w:bookmarkStart w:id="276" w:name="scroll-bookmark-102"/>
      <w:r w:rsidRPr="00C8603F">
        <w:t>Отображение расписания</w:t>
      </w:r>
      <w:bookmarkEnd w:id="275"/>
      <w:bookmarkEnd w:id="276"/>
    </w:p>
    <w:p w14:paraId="20F1ECA3" w14:textId="77777777" w:rsidR="00AB0401" w:rsidRPr="00C8603F" w:rsidRDefault="00AB0401" w:rsidP="008D4EFA">
      <w:r w:rsidRPr="00C8603F">
        <w:t>Для отображения расписания врачей:</w:t>
      </w:r>
    </w:p>
    <w:p w14:paraId="7C0FF111" w14:textId="77777777" w:rsidR="00AB0401" w:rsidRPr="00C8603F" w:rsidRDefault="00AB0401" w:rsidP="00AB0401">
      <w:pPr>
        <w:pStyle w:val="ScrollListBullet1"/>
        <w:rPr>
          <w:rFonts w:cs="Times New Roman"/>
        </w:rPr>
      </w:pPr>
      <w:r w:rsidRPr="00C8603F">
        <w:rPr>
          <w:rFonts w:cs="Times New Roman"/>
        </w:rPr>
        <w:t>Заполните поля фильтра:</w:t>
      </w:r>
    </w:p>
    <w:p w14:paraId="0AA020CD" w14:textId="77777777" w:rsidR="00AB0401" w:rsidRPr="00C8603F" w:rsidRDefault="00AB0401" w:rsidP="00A95515">
      <w:pPr>
        <w:pStyle w:val="ScrollListBullet2"/>
        <w:numPr>
          <w:ilvl w:val="0"/>
          <w:numId w:val="127"/>
        </w:numPr>
      </w:pPr>
      <w:r w:rsidRPr="00C8603F">
        <w:t>Укажите период, за который отобразится расписание. Для выбора доступен период равный одной неделе: с понедельника по воскресение.</w:t>
      </w:r>
    </w:p>
    <w:p w14:paraId="3C170342" w14:textId="77777777" w:rsidR="00AB0401" w:rsidRPr="00C8603F" w:rsidRDefault="00AB0401" w:rsidP="00A95515">
      <w:pPr>
        <w:pStyle w:val="ScrollListBullet2"/>
        <w:numPr>
          <w:ilvl w:val="0"/>
          <w:numId w:val="127"/>
        </w:numPr>
      </w:pPr>
      <w:r w:rsidRPr="00C8603F">
        <w:t xml:space="preserve">Укажите подразделение МО, поле </w:t>
      </w:r>
      <w:r w:rsidRPr="00C8603F">
        <w:rPr>
          <w:b/>
        </w:rPr>
        <w:t>Подразделение</w:t>
      </w:r>
      <w:r w:rsidRPr="00C8603F">
        <w:t xml:space="preserve"> является обязательным.</w:t>
      </w:r>
    </w:p>
    <w:p w14:paraId="59E4C9F3" w14:textId="77777777" w:rsidR="00AB0401" w:rsidRPr="00C8603F" w:rsidRDefault="00AB0401" w:rsidP="00A95515">
      <w:pPr>
        <w:pStyle w:val="ScrollListBullet2"/>
        <w:numPr>
          <w:ilvl w:val="0"/>
          <w:numId w:val="127"/>
        </w:numPr>
      </w:pPr>
      <w:r w:rsidRPr="00C8603F">
        <w:t>Остальные поля заполняются факультативно.</w:t>
      </w:r>
    </w:p>
    <w:p w14:paraId="39245A5A" w14:textId="77777777" w:rsidR="00AB0401" w:rsidRPr="00C8603F" w:rsidRDefault="00AB0401" w:rsidP="00AB0401">
      <w:pPr>
        <w:pStyle w:val="ScrollListBullet1"/>
        <w:rPr>
          <w:rFonts w:cs="Times New Roman"/>
        </w:rPr>
      </w:pPr>
      <w:r w:rsidRPr="00C8603F">
        <w:rPr>
          <w:rFonts w:cs="Times New Roman"/>
        </w:rPr>
        <w:t xml:space="preserve">Нажмите кнопку </w:t>
      </w:r>
      <w:r w:rsidRPr="00C8603F">
        <w:rPr>
          <w:rFonts w:cs="Times New Roman"/>
          <w:b/>
        </w:rPr>
        <w:t>Найти</w:t>
      </w:r>
      <w:r w:rsidRPr="00C8603F">
        <w:rPr>
          <w:rFonts w:cs="Times New Roman"/>
        </w:rPr>
        <w:t>. В области данных отобразится таблица с расписанием врачей и номерами кабинетов.</w:t>
      </w:r>
    </w:p>
    <w:p w14:paraId="42AAF7D3" w14:textId="77777777" w:rsidR="00AB0401" w:rsidRPr="00C8603F" w:rsidRDefault="00AB0401" w:rsidP="00AB0401">
      <w:pPr>
        <w:pStyle w:val="4"/>
      </w:pPr>
      <w:bookmarkStart w:id="277" w:name="_Toc256000093"/>
      <w:bookmarkStart w:id="278" w:name="scroll-bookmark-103"/>
      <w:r w:rsidRPr="00C8603F">
        <w:t>Выбор кабинета</w:t>
      </w:r>
      <w:bookmarkEnd w:id="277"/>
      <w:bookmarkEnd w:id="278"/>
    </w:p>
    <w:p w14:paraId="33F23E48" w14:textId="77777777" w:rsidR="00AB0401" w:rsidRPr="00C8603F" w:rsidRDefault="00AB0401" w:rsidP="008D4EFA">
      <w:r w:rsidRPr="00C8603F">
        <w:t xml:space="preserve">Форма </w:t>
      </w:r>
      <w:r w:rsidRPr="00C8603F">
        <w:rPr>
          <w:b/>
        </w:rPr>
        <w:t>Выбор кабинета</w:t>
      </w:r>
      <w:r w:rsidRPr="00C8603F">
        <w:t xml:space="preserve"> предназначена для редактирования связи "кабинет-место работы".</w:t>
      </w:r>
    </w:p>
    <w:p w14:paraId="6F4C27D2" w14:textId="77777777" w:rsidR="00AB0401" w:rsidRPr="00C8603F" w:rsidRDefault="00AB0401" w:rsidP="008D4EFA">
      <w:r w:rsidRPr="00C8603F">
        <w:t>Для смены кабинета:</w:t>
      </w:r>
    </w:p>
    <w:p w14:paraId="57A0910F" w14:textId="77777777" w:rsidR="00AB0401" w:rsidRPr="00C8603F" w:rsidRDefault="00AB0401" w:rsidP="00AB0401">
      <w:pPr>
        <w:pStyle w:val="ScrollListBullet1"/>
        <w:rPr>
          <w:rFonts w:cs="Times New Roman"/>
        </w:rPr>
      </w:pPr>
      <w:r w:rsidRPr="00C8603F">
        <w:rPr>
          <w:rFonts w:cs="Times New Roman"/>
        </w:rPr>
        <w:t xml:space="preserve">Заполните поля фильтра формы </w:t>
      </w:r>
      <w:r w:rsidRPr="00C8603F">
        <w:rPr>
          <w:rFonts w:cs="Times New Roman"/>
          <w:b/>
        </w:rPr>
        <w:t>Расписание работы врачей</w:t>
      </w:r>
      <w:r w:rsidRPr="00C8603F">
        <w:rPr>
          <w:rFonts w:cs="Times New Roman"/>
        </w:rPr>
        <w:t>.</w:t>
      </w:r>
    </w:p>
    <w:p w14:paraId="45E9CA56" w14:textId="77777777" w:rsidR="00AB0401" w:rsidRPr="00C8603F" w:rsidRDefault="00AB0401" w:rsidP="00AB0401">
      <w:pPr>
        <w:pStyle w:val="ScrollListBullet1"/>
        <w:rPr>
          <w:rFonts w:cs="Times New Roman"/>
        </w:rPr>
      </w:pPr>
      <w:r w:rsidRPr="00C8603F">
        <w:rPr>
          <w:rFonts w:cs="Times New Roman"/>
        </w:rPr>
        <w:t xml:space="preserve">Нажмите кнопку </w:t>
      </w:r>
      <w:r w:rsidRPr="00C8603F">
        <w:rPr>
          <w:rFonts w:cs="Times New Roman"/>
          <w:b/>
        </w:rPr>
        <w:t>Найти</w:t>
      </w:r>
      <w:r w:rsidRPr="00C8603F">
        <w:rPr>
          <w:rFonts w:cs="Times New Roman"/>
        </w:rPr>
        <w:t>. Отобразится расписание.</w:t>
      </w:r>
    </w:p>
    <w:p w14:paraId="35040F92" w14:textId="77777777" w:rsidR="00AB0401" w:rsidRPr="00C8603F" w:rsidRDefault="00AB0401" w:rsidP="00AB0401">
      <w:pPr>
        <w:pStyle w:val="ScrollListBullet1"/>
        <w:rPr>
          <w:rFonts w:cs="Times New Roman"/>
        </w:rPr>
      </w:pPr>
      <w:r w:rsidRPr="00C8603F">
        <w:rPr>
          <w:rFonts w:cs="Times New Roman"/>
        </w:rPr>
        <w:lastRenderedPageBreak/>
        <w:t xml:space="preserve">Выберите нужную запись. Перейдите по ссылке с номером кабинета, указанной в столбце </w:t>
      </w:r>
      <w:r w:rsidRPr="00C8603F">
        <w:rPr>
          <w:rFonts w:cs="Times New Roman"/>
          <w:b/>
        </w:rPr>
        <w:t>Кабинет</w:t>
      </w:r>
      <w:r w:rsidRPr="00C8603F">
        <w:rPr>
          <w:rFonts w:cs="Times New Roman"/>
        </w:rPr>
        <w:t xml:space="preserve">. Отобразится форма </w:t>
      </w:r>
      <w:r w:rsidRPr="00C8603F">
        <w:rPr>
          <w:rFonts w:cs="Times New Roman"/>
          <w:b/>
        </w:rPr>
        <w:t>Выбор кабинета</w:t>
      </w:r>
      <w:r w:rsidRPr="00C8603F">
        <w:rPr>
          <w:rFonts w:cs="Times New Roman"/>
        </w:rPr>
        <w:t>.</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6FBED5FE" w14:textId="77777777" w:rsidTr="00515563">
        <w:tc>
          <w:tcPr>
            <w:tcW w:w="8519" w:type="dxa"/>
            <w:tcBorders>
              <w:top w:val="nil"/>
              <w:left w:val="nil"/>
              <w:bottom w:val="nil"/>
              <w:right w:val="nil"/>
            </w:tcBorders>
            <w:shd w:val="solid" w:color="FFFFFF" w:fill="FFFFFF"/>
          </w:tcPr>
          <w:p w14:paraId="77D63511"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5E9A0E61" wp14:editId="572685D0">
                  <wp:extent cx="4574540" cy="1218733"/>
                  <wp:effectExtent l="0" t="0" r="0" b="0"/>
                  <wp:docPr id="100118" name="Рисунок 100118" descr="_scroll_external/attachments/2020-05-14_104700-9b686954963a57a63e53fa297f57dc91ca4fb455944e7c128e04a7a7eeb42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11372" name=""/>
                          <pic:cNvPicPr>
                            <a:picLocks noChangeAspect="1"/>
                          </pic:cNvPicPr>
                        </pic:nvPicPr>
                        <pic:blipFill>
                          <a:blip r:embed="rId124"/>
                          <a:stretch>
                            <a:fillRect/>
                          </a:stretch>
                        </pic:blipFill>
                        <pic:spPr>
                          <a:xfrm>
                            <a:off x="0" y="0"/>
                            <a:ext cx="4574540" cy="1218733"/>
                          </a:xfrm>
                          <a:prstGeom prst="rect">
                            <a:avLst/>
                          </a:prstGeom>
                          <a:ln w="9525">
                            <a:solidFill>
                              <a:srgbClr val="000000"/>
                            </a:solidFill>
                          </a:ln>
                        </pic:spPr>
                      </pic:pic>
                    </a:graphicData>
                  </a:graphic>
                </wp:inline>
              </w:drawing>
            </w:r>
          </w:p>
        </w:tc>
      </w:tr>
    </w:tbl>
    <w:p w14:paraId="07246531" w14:textId="77777777" w:rsidR="00AB0401" w:rsidRPr="00C8603F" w:rsidRDefault="00AB0401" w:rsidP="00AB0401">
      <w:pPr>
        <w:pStyle w:val="ScrollListBullet1"/>
        <w:rPr>
          <w:rFonts w:cs="Times New Roman"/>
        </w:rPr>
      </w:pPr>
      <w:r w:rsidRPr="00C8603F">
        <w:rPr>
          <w:rFonts w:cs="Times New Roman"/>
        </w:rPr>
        <w:t xml:space="preserve">В поле </w:t>
      </w:r>
      <w:r w:rsidRPr="00C8603F">
        <w:rPr>
          <w:rFonts w:cs="Times New Roman"/>
          <w:b/>
        </w:rPr>
        <w:t>Кабинет</w:t>
      </w:r>
      <w:r w:rsidRPr="00C8603F">
        <w:rPr>
          <w:rFonts w:cs="Times New Roman"/>
        </w:rPr>
        <w:t xml:space="preserve"> выберите нужное значение. Для выбора доступны номера кабинетов подразделения МО, указанного в поле </w:t>
      </w:r>
      <w:r w:rsidRPr="00C8603F">
        <w:rPr>
          <w:rFonts w:cs="Times New Roman"/>
          <w:b/>
        </w:rPr>
        <w:t>Подразделение</w:t>
      </w:r>
      <w:r w:rsidRPr="00C8603F">
        <w:rPr>
          <w:rFonts w:cs="Times New Roman"/>
        </w:rPr>
        <w:t>. По умолчанию - номер кабинета, в котором ведёт приём врач на текущую дату, обязательное для заполнения.</w:t>
      </w:r>
    </w:p>
    <w:p w14:paraId="1A4ABC47" w14:textId="77777777" w:rsidR="00AB0401" w:rsidRPr="00C8603F" w:rsidRDefault="00AB0401" w:rsidP="00A95515">
      <w:pPr>
        <w:pStyle w:val="ScrollListBullet2"/>
        <w:numPr>
          <w:ilvl w:val="0"/>
          <w:numId w:val="128"/>
        </w:numPr>
      </w:pPr>
      <w:r w:rsidRPr="00C8603F">
        <w:t xml:space="preserve">Дата начала - поле ввода даты. Доступно для редактирования, если в поле </w:t>
      </w:r>
      <w:r w:rsidRPr="00C8603F">
        <w:rPr>
          <w:b/>
        </w:rPr>
        <w:t>Кабинет</w:t>
      </w:r>
      <w:r w:rsidRPr="00C8603F">
        <w:t xml:space="preserve"> указано значение, отличное от значения по умолчанию. По умолчанию - значение поля </w:t>
      </w:r>
      <w:r w:rsidRPr="00C8603F">
        <w:rPr>
          <w:b/>
        </w:rPr>
        <w:t>Дата начала</w:t>
      </w:r>
      <w:r w:rsidRPr="00C8603F">
        <w:t xml:space="preserve"> формы </w:t>
      </w:r>
      <w:r w:rsidRPr="00C8603F">
        <w:rPr>
          <w:b/>
        </w:rPr>
        <w:t>Назначение связи Кабинет - Место работы</w:t>
      </w:r>
      <w:r w:rsidRPr="00C8603F">
        <w:t>. Обязательное поле.</w:t>
      </w:r>
    </w:p>
    <w:p w14:paraId="4025C177" w14:textId="77777777" w:rsidR="00AB0401" w:rsidRPr="00C8603F" w:rsidRDefault="00AB0401" w:rsidP="00A95515">
      <w:pPr>
        <w:pStyle w:val="ScrollListBullet2"/>
        <w:numPr>
          <w:ilvl w:val="0"/>
          <w:numId w:val="128"/>
        </w:numPr>
      </w:pPr>
      <w:r w:rsidRPr="00C8603F">
        <w:t xml:space="preserve">Дата окончания - поле ввода даты. Доступно для редактирования, если в поле </w:t>
      </w:r>
      <w:r w:rsidRPr="00C8603F">
        <w:rPr>
          <w:b/>
        </w:rPr>
        <w:t>Кабинет</w:t>
      </w:r>
      <w:r w:rsidRPr="00C8603F">
        <w:t xml:space="preserve"> указано значение, отличное от значения по умолчанию. По умолчанию - значение поля </w:t>
      </w:r>
      <w:r w:rsidRPr="00C8603F">
        <w:rPr>
          <w:b/>
        </w:rPr>
        <w:t>Дата окончания</w:t>
      </w:r>
      <w:r w:rsidRPr="00C8603F">
        <w:t xml:space="preserve"> формы </w:t>
      </w:r>
      <w:r w:rsidRPr="00C8603F">
        <w:rPr>
          <w:b/>
        </w:rPr>
        <w:t>Назначение связи Кабинет - Место работы</w:t>
      </w:r>
      <w:r w:rsidRPr="00C8603F">
        <w:t>.</w:t>
      </w:r>
    </w:p>
    <w:p w14:paraId="037BCBA0" w14:textId="77777777" w:rsidR="00AB0401" w:rsidRPr="00C8603F" w:rsidRDefault="00AB0401" w:rsidP="00AB0401">
      <w:pPr>
        <w:pStyle w:val="ScrollListBullet1"/>
        <w:rPr>
          <w:rFonts w:cs="Times New Roman"/>
        </w:rPr>
      </w:pPr>
      <w:r w:rsidRPr="00C8603F">
        <w:rPr>
          <w:rFonts w:cs="Times New Roman"/>
        </w:rPr>
        <w:t xml:space="preserve">Нажмите кнопку </w:t>
      </w:r>
      <w:r w:rsidRPr="00C8603F">
        <w:rPr>
          <w:rFonts w:cs="Times New Roman"/>
          <w:b/>
        </w:rPr>
        <w:t>Сохранить</w:t>
      </w:r>
      <w:r w:rsidRPr="00C8603F">
        <w:rPr>
          <w:rFonts w:cs="Times New Roman"/>
        </w:rPr>
        <w:t>.</w:t>
      </w:r>
    </w:p>
    <w:p w14:paraId="3F3F60FD" w14:textId="77777777" w:rsidR="00AB0401" w:rsidRPr="00C8603F" w:rsidRDefault="00AB0401" w:rsidP="008D4EFA">
      <w:r w:rsidRPr="00C8603F">
        <w:t>Сохранении формы:</w:t>
      </w:r>
    </w:p>
    <w:p w14:paraId="7D7895A9" w14:textId="77777777" w:rsidR="00AB0401" w:rsidRPr="00C8603F" w:rsidRDefault="00AB0401" w:rsidP="008D4EFA">
      <w:r w:rsidRPr="00C8603F">
        <w:t xml:space="preserve">Добавление связи </w:t>
      </w:r>
      <w:r w:rsidRPr="00C8603F">
        <w:rPr>
          <w:b/>
        </w:rPr>
        <w:t>кабинет 2 - место работы 1</w:t>
      </w:r>
      <w:r w:rsidRPr="00C8603F">
        <w:t xml:space="preserve">, если для данного места работы 1 в данный период времени (учитываются даты периода действия и время периода приема с учетом дня недели) уже существует связь </w:t>
      </w:r>
      <w:r w:rsidRPr="00C8603F">
        <w:rPr>
          <w:b/>
        </w:rPr>
        <w:t>кабинет 1 - место работы 1</w:t>
      </w:r>
      <w:r w:rsidRPr="00C8603F">
        <w:t>:</w:t>
      </w:r>
    </w:p>
    <w:p w14:paraId="161266BD" w14:textId="77777777" w:rsidR="00AB0401" w:rsidRPr="00C8603F" w:rsidRDefault="00AB0401" w:rsidP="00A95515">
      <w:pPr>
        <w:pStyle w:val="ScrollListBullet"/>
        <w:numPr>
          <w:ilvl w:val="0"/>
          <w:numId w:val="129"/>
        </w:numPr>
        <w:rPr>
          <w:rFonts w:cs="Times New Roman"/>
        </w:rPr>
      </w:pPr>
      <w:r w:rsidRPr="00C8603F">
        <w:rPr>
          <w:rFonts w:cs="Times New Roman"/>
        </w:rPr>
        <w:t>Если дата начала добавляемой связи меньше или равна дате начала существующей связи, то отобразится сообщение: "Дата начала приёма врача в кабинете &lt;номер кабинета добавляемой связи&gt; должна быть больше даты начала приёма в кабинете &lt;номер кабинета существующей связи&gt;".</w:t>
      </w:r>
    </w:p>
    <w:p w14:paraId="5AFC1B54" w14:textId="77777777" w:rsidR="00AB0401" w:rsidRPr="00C8603F" w:rsidRDefault="00AB0401" w:rsidP="00A95515">
      <w:pPr>
        <w:pStyle w:val="ScrollListBullet"/>
        <w:numPr>
          <w:ilvl w:val="0"/>
          <w:numId w:val="129"/>
        </w:numPr>
        <w:rPr>
          <w:rFonts w:cs="Times New Roman"/>
        </w:rPr>
      </w:pPr>
      <w:r w:rsidRPr="00C8603F">
        <w:rPr>
          <w:rFonts w:cs="Times New Roman"/>
        </w:rPr>
        <w:t>Если дата начала добавляемой связи больше даты начала существующей, то отобразится сообщение: "Врач &lt;ФИО врача&gt; в указанный период времени осуществляет прием в кабинете &lt;номер кабинета&gt;. Изменить номер кабинета?".</w:t>
      </w:r>
    </w:p>
    <w:p w14:paraId="14B147F9" w14:textId="77777777" w:rsidR="00AB0401" w:rsidRPr="00C8603F" w:rsidRDefault="00AB0401" w:rsidP="008D4EFA">
      <w:r w:rsidRPr="00C8603F">
        <w:t xml:space="preserve">Для создания новой связи </w:t>
      </w:r>
      <w:r w:rsidRPr="00C8603F">
        <w:rPr>
          <w:b/>
        </w:rPr>
        <w:t>кабинет 2 - место работы 1</w:t>
      </w:r>
      <w:r w:rsidRPr="00C8603F">
        <w:t xml:space="preserve"> нажмите </w:t>
      </w:r>
      <w:r w:rsidRPr="00C8603F">
        <w:rPr>
          <w:b/>
        </w:rPr>
        <w:t>ОК</w:t>
      </w:r>
      <w:r w:rsidRPr="00C8603F">
        <w:t>:</w:t>
      </w:r>
    </w:p>
    <w:p w14:paraId="7022E8DB" w14:textId="77777777" w:rsidR="00AB0401" w:rsidRPr="00C8603F" w:rsidRDefault="00AB0401" w:rsidP="00A95515">
      <w:pPr>
        <w:pStyle w:val="ScrollListBullet"/>
        <w:numPr>
          <w:ilvl w:val="0"/>
          <w:numId w:val="130"/>
        </w:numPr>
        <w:rPr>
          <w:rFonts w:cs="Times New Roman"/>
        </w:rPr>
      </w:pPr>
      <w:r w:rsidRPr="00C8603F">
        <w:rPr>
          <w:rFonts w:cs="Times New Roman"/>
        </w:rPr>
        <w:lastRenderedPageBreak/>
        <w:t xml:space="preserve">Для существующей связи </w:t>
      </w:r>
      <w:r w:rsidRPr="00C8603F">
        <w:rPr>
          <w:rFonts w:cs="Times New Roman"/>
          <w:b/>
        </w:rPr>
        <w:t>кабинет 1 - место работы 1</w:t>
      </w:r>
      <w:r w:rsidRPr="00C8603F">
        <w:rPr>
          <w:rFonts w:cs="Times New Roman"/>
        </w:rPr>
        <w:t xml:space="preserve"> автоматически устанавливается дата окончания периода, равная дате начала периода новой связи минус один день.</w:t>
      </w:r>
    </w:p>
    <w:p w14:paraId="064C0BC1" w14:textId="77777777" w:rsidR="00AB0401" w:rsidRPr="00C8603F" w:rsidRDefault="00AB0401" w:rsidP="00A95515">
      <w:pPr>
        <w:pStyle w:val="ScrollListBullet"/>
        <w:numPr>
          <w:ilvl w:val="0"/>
          <w:numId w:val="130"/>
        </w:numPr>
        <w:rPr>
          <w:rFonts w:cs="Times New Roman"/>
        </w:rPr>
      </w:pPr>
      <w:r w:rsidRPr="00C8603F">
        <w:rPr>
          <w:rFonts w:cs="Times New Roman"/>
        </w:rPr>
        <w:t xml:space="preserve">Если для связи </w:t>
      </w:r>
      <w:r w:rsidRPr="00C8603F">
        <w:rPr>
          <w:rFonts w:cs="Times New Roman"/>
          <w:b/>
        </w:rPr>
        <w:t>кабинет 2 - место работы 1</w:t>
      </w:r>
      <w:r w:rsidRPr="00C8603F">
        <w:rPr>
          <w:rFonts w:cs="Times New Roman"/>
        </w:rPr>
        <w:t xml:space="preserve"> указана дата окончания, которая меньше даты окончания существующей связи, то создаётся ещё одна связь </w:t>
      </w:r>
      <w:r w:rsidRPr="00C8603F">
        <w:rPr>
          <w:rFonts w:cs="Times New Roman"/>
          <w:b/>
        </w:rPr>
        <w:t>1 кабинет 1 - место работы 1</w:t>
      </w:r>
      <w:r w:rsidRPr="00C8603F">
        <w:rPr>
          <w:rFonts w:cs="Times New Roman"/>
        </w:rPr>
        <w:t xml:space="preserve"> с параметрами существующей связи (кабинет, место работы, время приема по дням недели), с датой начала, равной дате окончания добавляемой связи плюс 1 день.</w:t>
      </w:r>
    </w:p>
    <w:p w14:paraId="2E6B97B2" w14:textId="77777777" w:rsidR="00AB0401" w:rsidRPr="00C8603F" w:rsidRDefault="00AB0401" w:rsidP="00AB0401">
      <w:pPr>
        <w:pStyle w:val="2"/>
      </w:pPr>
      <w:bookmarkStart w:id="279" w:name="_Toc256000094"/>
      <w:bookmarkStart w:id="280" w:name="scroll-bookmark-104"/>
      <w:bookmarkStart w:id="281" w:name="_Toc57304798"/>
      <w:r w:rsidRPr="00C8603F">
        <w:t>График замещений</w:t>
      </w:r>
      <w:bookmarkEnd w:id="279"/>
      <w:bookmarkEnd w:id="280"/>
      <w:bookmarkEnd w:id="281"/>
    </w:p>
    <w:p w14:paraId="37A8B0D3" w14:textId="77777777" w:rsidR="00AB0401" w:rsidRPr="00C8603F" w:rsidRDefault="00AB0401" w:rsidP="00AB0401">
      <w:pPr>
        <w:pStyle w:val="3"/>
      </w:pPr>
      <w:bookmarkStart w:id="282" w:name="_Toc256000095"/>
      <w:bookmarkStart w:id="283" w:name="scroll-bookmark-105"/>
      <w:bookmarkStart w:id="284" w:name="_Toc57304799"/>
      <w:r w:rsidRPr="00C8603F">
        <w:t>Назначение</w:t>
      </w:r>
      <w:bookmarkEnd w:id="282"/>
      <w:bookmarkEnd w:id="283"/>
      <w:bookmarkEnd w:id="284"/>
    </w:p>
    <w:p w14:paraId="5D945C20" w14:textId="77777777" w:rsidR="00AB0401" w:rsidRPr="00C8603F" w:rsidRDefault="00AB0401" w:rsidP="008D4EFA">
      <w:r w:rsidRPr="00C8603F">
        <w:t>В случае отсутствия врача по какой-либо причине (отпуск, больничный лист и т.д.) создается график замещения.</w:t>
      </w:r>
    </w:p>
    <w:p w14:paraId="1F9F30C9" w14:textId="77777777" w:rsidR="00AB0401" w:rsidRPr="00C8603F" w:rsidRDefault="00AB0401" w:rsidP="008D4EFA">
      <w:r w:rsidRPr="00C8603F">
        <w:t xml:space="preserve">Форма </w:t>
      </w:r>
      <w:r w:rsidRPr="00C8603F">
        <w:rPr>
          <w:b/>
        </w:rPr>
        <w:t>График замещения</w:t>
      </w:r>
      <w:r w:rsidRPr="00C8603F">
        <w:t xml:space="preserve"> применяется для просмотра и создания графика замещений врачей.</w:t>
      </w:r>
    </w:p>
    <w:p w14:paraId="391F5DD8" w14:textId="77777777" w:rsidR="00AB0401" w:rsidRPr="00C8603F" w:rsidRDefault="00AB0401" w:rsidP="008D4EFA">
      <w:r w:rsidRPr="00C8603F">
        <w:rPr>
          <w:noProof/>
        </w:rPr>
        <w:drawing>
          <wp:inline distT="0" distB="0" distL="0" distR="0" wp14:anchorId="7BE86FF3" wp14:editId="1F1BB2FE">
            <wp:extent cx="6295390" cy="1187592"/>
            <wp:effectExtent l="0" t="0" r="0" b="0"/>
            <wp:docPr id="100119" name="Рисунок 100119" descr="_scroll_external/attachments/2020-05-14_103000-b683b7711a1671222584592c52004af099f9600959cde02ca30473e679b2db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88294" name=""/>
                    <pic:cNvPicPr>
                      <a:picLocks noChangeAspect="1"/>
                    </pic:cNvPicPr>
                  </pic:nvPicPr>
                  <pic:blipFill>
                    <a:blip r:embed="rId125"/>
                    <a:stretch>
                      <a:fillRect/>
                    </a:stretch>
                  </pic:blipFill>
                  <pic:spPr>
                    <a:xfrm>
                      <a:off x="0" y="0"/>
                      <a:ext cx="6295390" cy="1187592"/>
                    </a:xfrm>
                    <a:prstGeom prst="rect">
                      <a:avLst/>
                    </a:prstGeom>
                    <a:ln w="9525">
                      <a:solidFill>
                        <a:srgbClr val="000000"/>
                      </a:solidFill>
                    </a:ln>
                  </pic:spPr>
                </pic:pic>
              </a:graphicData>
            </a:graphic>
          </wp:inline>
        </w:drawing>
      </w:r>
    </w:p>
    <w:p w14:paraId="0360049C" w14:textId="77777777" w:rsidR="00AB0401" w:rsidRPr="00C8603F" w:rsidRDefault="00AB0401" w:rsidP="00AB0401">
      <w:pPr>
        <w:pStyle w:val="3"/>
      </w:pPr>
      <w:bookmarkStart w:id="285" w:name="_Toc256000096"/>
      <w:bookmarkStart w:id="286" w:name="scroll-bookmark-106"/>
      <w:bookmarkStart w:id="287" w:name="_Toc57304800"/>
      <w:r w:rsidRPr="00C8603F">
        <w:t>Доступ к функционалу</w:t>
      </w:r>
      <w:bookmarkEnd w:id="285"/>
      <w:bookmarkEnd w:id="286"/>
      <w:bookmarkEnd w:id="287"/>
    </w:p>
    <w:p w14:paraId="159D7FAF" w14:textId="77777777" w:rsidR="00AB0401" w:rsidRPr="00C8603F" w:rsidRDefault="00AB0401" w:rsidP="008D4EFA">
      <w:r w:rsidRPr="00C8603F">
        <w:t>Форма доступна:</w:t>
      </w:r>
    </w:p>
    <w:p w14:paraId="56381A17" w14:textId="77777777" w:rsidR="00AB0401" w:rsidRPr="00C8603F" w:rsidRDefault="00AB0401" w:rsidP="00A95515">
      <w:pPr>
        <w:pStyle w:val="ScrollListBullet"/>
        <w:numPr>
          <w:ilvl w:val="0"/>
          <w:numId w:val="133"/>
        </w:numPr>
        <w:rPr>
          <w:rFonts w:cs="Times New Roman"/>
        </w:rPr>
      </w:pPr>
      <w:r w:rsidRPr="00C8603F">
        <w:rPr>
          <w:rFonts w:cs="Times New Roman"/>
        </w:rPr>
        <w:t xml:space="preserve">Для пользователей, включенных в группу </w:t>
      </w:r>
      <w:r w:rsidRPr="00C8603F">
        <w:rPr>
          <w:rFonts w:cs="Times New Roman"/>
          <w:b/>
        </w:rPr>
        <w:t>Администратор МО</w:t>
      </w:r>
      <w:r w:rsidRPr="00C8603F">
        <w:rPr>
          <w:rFonts w:cs="Times New Roman"/>
        </w:rPr>
        <w:t>;</w:t>
      </w:r>
    </w:p>
    <w:p w14:paraId="414DC311" w14:textId="77777777" w:rsidR="00AB0401" w:rsidRPr="00C8603F" w:rsidRDefault="00AB0401" w:rsidP="00A95515">
      <w:pPr>
        <w:pStyle w:val="ScrollListBullet"/>
        <w:numPr>
          <w:ilvl w:val="0"/>
          <w:numId w:val="133"/>
        </w:numPr>
        <w:rPr>
          <w:rFonts w:cs="Times New Roman"/>
        </w:rPr>
      </w:pPr>
      <w:r w:rsidRPr="00C8603F">
        <w:rPr>
          <w:rFonts w:cs="Times New Roman"/>
        </w:rPr>
        <w:t xml:space="preserve">Для пользователей, заведенных на службу с типом </w:t>
      </w:r>
      <w:r w:rsidRPr="00C8603F">
        <w:rPr>
          <w:rFonts w:cs="Times New Roman"/>
          <w:b/>
        </w:rPr>
        <w:t>Регистратура</w:t>
      </w:r>
      <w:r w:rsidRPr="00C8603F">
        <w:rPr>
          <w:rFonts w:cs="Times New Roman"/>
        </w:rPr>
        <w:t>.</w:t>
      </w:r>
    </w:p>
    <w:p w14:paraId="5F412D6E" w14:textId="7530B0E3" w:rsidR="00AB0401" w:rsidRPr="00C8603F" w:rsidRDefault="00AB0401" w:rsidP="008D4EFA">
      <w:r w:rsidRPr="00C8603F">
        <w:t xml:space="preserve">Для вызова формы нажмите кнопку </w:t>
      </w:r>
      <w:r w:rsidRPr="00C8603F">
        <w:rPr>
          <w:b/>
        </w:rPr>
        <w:t>График замещений</w:t>
      </w:r>
      <w:r w:rsidRPr="00C8603F">
        <w:t xml:space="preserve"> на боковой панели </w:t>
      </w:r>
      <w:hyperlink r:id="rId126" w:history="1">
        <w:r w:rsidRPr="00C8603F">
          <w:rPr>
            <w:rStyle w:val="a3"/>
          </w:rPr>
          <w:t>АРМ регистратора поликлиники</w:t>
        </w:r>
      </w:hyperlink>
      <w:r w:rsidRPr="00C8603F">
        <w:t>,</w:t>
      </w:r>
      <w:hyperlink r:id="rId127" w:history="1">
        <w:r w:rsidRPr="00C8603F">
          <w:rPr>
            <w:rStyle w:val="a3"/>
          </w:rPr>
          <w:t xml:space="preserve"> АРМ администратора МО</w:t>
        </w:r>
      </w:hyperlink>
      <w:r w:rsidRPr="00C8603F">
        <w:t>.</w:t>
      </w:r>
    </w:p>
    <w:p w14:paraId="6278AF06" w14:textId="77777777" w:rsidR="00AB0401" w:rsidRPr="00C8603F" w:rsidRDefault="00AB0401" w:rsidP="00124A41">
      <w:pPr>
        <w:pStyle w:val="phfigure"/>
      </w:pPr>
      <w:r w:rsidRPr="00C8603F">
        <w:rPr>
          <w:noProof/>
        </w:rPr>
        <w:lastRenderedPageBreak/>
        <w:drawing>
          <wp:inline distT="0" distB="0" distL="0" distR="0" wp14:anchorId="04AE7B8A" wp14:editId="34C618A0">
            <wp:extent cx="2028825" cy="885825"/>
            <wp:effectExtent l="0" t="0" r="0" b="0"/>
            <wp:docPr id="100120" name="Рисунок 100120" descr="_scroll_external/attachments/2020-05-14_103030-d56b81b0ba2f0a9eea50f348a58356651793be903e2db161833ddbbd037560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42657" name=""/>
                    <pic:cNvPicPr>
                      <a:picLocks noChangeAspect="1"/>
                    </pic:cNvPicPr>
                  </pic:nvPicPr>
                  <pic:blipFill>
                    <a:blip r:embed="rId128"/>
                    <a:stretch>
                      <a:fillRect/>
                    </a:stretch>
                  </pic:blipFill>
                  <pic:spPr>
                    <a:xfrm>
                      <a:off x="0" y="0"/>
                      <a:ext cx="2028825" cy="885825"/>
                    </a:xfrm>
                    <a:prstGeom prst="rect">
                      <a:avLst/>
                    </a:prstGeom>
                    <a:ln w="9525">
                      <a:solidFill>
                        <a:srgbClr val="000000"/>
                      </a:solidFill>
                    </a:ln>
                  </pic:spPr>
                </pic:pic>
              </a:graphicData>
            </a:graphic>
          </wp:inline>
        </w:drawing>
      </w:r>
    </w:p>
    <w:p w14:paraId="4ADF5FC2" w14:textId="77777777" w:rsidR="00AB0401" w:rsidRPr="00C8603F" w:rsidRDefault="00AB0401" w:rsidP="00AB0401">
      <w:pPr>
        <w:pStyle w:val="3"/>
      </w:pPr>
      <w:bookmarkStart w:id="288" w:name="_Toc256000097"/>
      <w:bookmarkStart w:id="289" w:name="scroll-bookmark-107"/>
      <w:bookmarkStart w:id="290" w:name="_Toc57304801"/>
      <w:r w:rsidRPr="00C8603F">
        <w:t>Добавление графика замещения</w:t>
      </w:r>
      <w:bookmarkEnd w:id="288"/>
      <w:bookmarkEnd w:id="289"/>
      <w:bookmarkEnd w:id="290"/>
    </w:p>
    <w:p w14:paraId="76696280" w14:textId="77777777" w:rsidR="00AB0401" w:rsidRPr="00C8603F" w:rsidRDefault="00AB0401" w:rsidP="008D4EFA">
      <w:r w:rsidRPr="00C8603F">
        <w:t>Для добавления графика замещения:</w:t>
      </w:r>
    </w:p>
    <w:p w14:paraId="43F4BE36" w14:textId="77777777" w:rsidR="00AB0401" w:rsidRPr="00C8603F" w:rsidRDefault="00AB0401" w:rsidP="00AB0401">
      <w:pPr>
        <w:pStyle w:val="ScrollListBullet1"/>
        <w:rPr>
          <w:rFonts w:cs="Times New Roman"/>
        </w:rPr>
      </w:pPr>
      <w:r w:rsidRPr="00C8603F">
        <w:rPr>
          <w:rFonts w:cs="Times New Roman"/>
        </w:rPr>
        <w:t xml:space="preserve">Откройте форму </w:t>
      </w:r>
      <w:r w:rsidRPr="00C8603F">
        <w:rPr>
          <w:rFonts w:cs="Times New Roman"/>
          <w:b/>
        </w:rPr>
        <w:t>График замещений</w:t>
      </w:r>
      <w:r w:rsidRPr="00C8603F">
        <w:rPr>
          <w:rFonts w:cs="Times New Roman"/>
        </w:rPr>
        <w:t>.</w:t>
      </w:r>
    </w:p>
    <w:p w14:paraId="1F32053F" w14:textId="77777777" w:rsidR="00AB0401" w:rsidRPr="00C8603F" w:rsidRDefault="00AB0401" w:rsidP="00AB0401">
      <w:pPr>
        <w:pStyle w:val="ScrollListBullet1"/>
        <w:rPr>
          <w:rFonts w:cs="Times New Roman"/>
        </w:rPr>
      </w:pPr>
      <w:r w:rsidRPr="00C8603F">
        <w:rPr>
          <w:rFonts w:cs="Times New Roman"/>
        </w:rPr>
        <w:t xml:space="preserve">Нажмите кнопку </w:t>
      </w:r>
      <w:proofErr w:type="gramStart"/>
      <w:r w:rsidRPr="00C8603F">
        <w:rPr>
          <w:rFonts w:cs="Times New Roman"/>
          <w:b/>
        </w:rPr>
        <w:t>Добавить</w:t>
      </w:r>
      <w:proofErr w:type="gramEnd"/>
      <w:r w:rsidRPr="00C8603F">
        <w:rPr>
          <w:rFonts w:cs="Times New Roman"/>
        </w:rPr>
        <w:t xml:space="preserve"> на панели управления.</w:t>
      </w:r>
    </w:p>
    <w:p w14:paraId="5CFFFD61" w14:textId="77777777" w:rsidR="00AB0401" w:rsidRPr="00C8603F" w:rsidRDefault="00AB0401" w:rsidP="00AB0401">
      <w:pPr>
        <w:pStyle w:val="ScrollListBullet1"/>
        <w:rPr>
          <w:rFonts w:cs="Times New Roman"/>
        </w:rPr>
      </w:pPr>
      <w:r w:rsidRPr="00C8603F">
        <w:rPr>
          <w:rFonts w:cs="Times New Roman"/>
        </w:rPr>
        <w:t>Заполните поля формы:</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6AB447CE" w14:textId="77777777" w:rsidTr="00515563">
        <w:tc>
          <w:tcPr>
            <w:tcW w:w="8519" w:type="dxa"/>
            <w:tcBorders>
              <w:top w:val="nil"/>
              <w:left w:val="nil"/>
              <w:bottom w:val="nil"/>
              <w:right w:val="nil"/>
            </w:tcBorders>
            <w:shd w:val="solid" w:color="FFFFFF" w:fill="FFFFFF"/>
          </w:tcPr>
          <w:p w14:paraId="63A8549E"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2EAB9482" wp14:editId="076D05AA">
                  <wp:extent cx="4574540" cy="1370822"/>
                  <wp:effectExtent l="0" t="0" r="0" b="0"/>
                  <wp:docPr id="100121" name="Рисунок 100121" descr="_scroll_external/attachments/2017-10-10_144637-61e0385eef7cec154636cfa89add578c9903c90fb8364a8546ed23114d342a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54185" name=""/>
                          <pic:cNvPicPr>
                            <a:picLocks noChangeAspect="1"/>
                          </pic:cNvPicPr>
                        </pic:nvPicPr>
                        <pic:blipFill>
                          <a:blip r:embed="rId129"/>
                          <a:stretch>
                            <a:fillRect/>
                          </a:stretch>
                        </pic:blipFill>
                        <pic:spPr>
                          <a:xfrm>
                            <a:off x="0" y="0"/>
                            <a:ext cx="4574540" cy="1370822"/>
                          </a:xfrm>
                          <a:prstGeom prst="rect">
                            <a:avLst/>
                          </a:prstGeom>
                          <a:ln w="9525">
                            <a:solidFill>
                              <a:srgbClr val="000000"/>
                            </a:solidFill>
                          </a:ln>
                        </pic:spPr>
                      </pic:pic>
                    </a:graphicData>
                  </a:graphic>
                </wp:inline>
              </w:drawing>
            </w:r>
          </w:p>
          <w:p w14:paraId="4BC31E32" w14:textId="55CE12C9" w:rsidR="00AB0401" w:rsidRPr="00C8603F" w:rsidRDefault="00AB0401" w:rsidP="00CF3D79">
            <w:pPr>
              <w:pStyle w:val="phnormal"/>
            </w:pPr>
            <w:r w:rsidRPr="00C8603F">
              <w:t xml:space="preserve">Описание </w:t>
            </w:r>
            <w:proofErr w:type="spellStart"/>
            <w:r w:rsidRPr="00C8603F">
              <w:t>полей</w:t>
            </w:r>
            <w:proofErr w:type="spellEnd"/>
            <w:r w:rsidRPr="00C8603F">
              <w:t>:</w:t>
            </w:r>
          </w:p>
          <w:p w14:paraId="176A341E" w14:textId="77777777" w:rsidR="00AB0401" w:rsidRPr="00C8603F" w:rsidRDefault="00AB0401" w:rsidP="00CF3D79">
            <w:pPr>
              <w:pStyle w:val="ScrollListBullet1"/>
              <w:rPr>
                <w:rFonts w:cs="Times New Roman"/>
                <w:lang w:val="ru-RU"/>
              </w:rPr>
            </w:pPr>
            <w:r w:rsidRPr="00C8603F">
              <w:rPr>
                <w:rFonts w:cs="Times New Roman"/>
                <w:b/>
                <w:lang w:val="ru-RU"/>
              </w:rPr>
              <w:t>Сотрудник 1 (замещающий врач)</w:t>
            </w:r>
            <w:r w:rsidRPr="00C8603F">
              <w:rPr>
                <w:rFonts w:cs="Times New Roman"/>
                <w:lang w:val="ru-RU"/>
              </w:rPr>
              <w:t xml:space="preserve"> - сотрудник который будет замещать.</w:t>
            </w:r>
          </w:p>
          <w:p w14:paraId="605E0F1B" w14:textId="77777777" w:rsidR="00AB0401" w:rsidRPr="00C8603F" w:rsidRDefault="00AB0401" w:rsidP="00CF3D79">
            <w:pPr>
              <w:pStyle w:val="ScrollListBullet1"/>
              <w:rPr>
                <w:rFonts w:cs="Times New Roman"/>
                <w:lang w:val="ru-RU"/>
              </w:rPr>
            </w:pPr>
            <w:r w:rsidRPr="00C8603F">
              <w:rPr>
                <w:rFonts w:cs="Times New Roman"/>
                <w:b/>
                <w:lang w:val="ru-RU"/>
              </w:rPr>
              <w:t>Дата начала</w:t>
            </w:r>
            <w:r w:rsidRPr="00C8603F">
              <w:rPr>
                <w:rFonts w:cs="Times New Roman"/>
                <w:lang w:val="ru-RU"/>
              </w:rPr>
              <w:t xml:space="preserve"> - дата начала периода замещения.</w:t>
            </w:r>
          </w:p>
          <w:p w14:paraId="13765F18" w14:textId="77777777" w:rsidR="00AB0401" w:rsidRPr="00C8603F" w:rsidRDefault="00AB0401" w:rsidP="00CF3D79">
            <w:pPr>
              <w:pStyle w:val="ScrollListBullet1"/>
              <w:rPr>
                <w:rFonts w:cs="Times New Roman"/>
                <w:lang w:val="ru-RU"/>
              </w:rPr>
            </w:pPr>
            <w:r w:rsidRPr="00C8603F">
              <w:rPr>
                <w:rFonts w:cs="Times New Roman"/>
                <w:b/>
                <w:lang w:val="ru-RU"/>
              </w:rPr>
              <w:t>Дата окончания</w:t>
            </w:r>
            <w:r w:rsidRPr="00C8603F">
              <w:rPr>
                <w:rFonts w:cs="Times New Roman"/>
                <w:lang w:val="ru-RU"/>
              </w:rPr>
              <w:t xml:space="preserve"> - дата окончания периода.</w:t>
            </w:r>
          </w:p>
          <w:p w14:paraId="3F2ADEDB" w14:textId="77777777" w:rsidR="00AB0401" w:rsidRPr="00C8603F" w:rsidRDefault="00AB0401" w:rsidP="00CF3D79">
            <w:pPr>
              <w:pStyle w:val="ScrollListBullet1"/>
              <w:rPr>
                <w:rFonts w:cs="Times New Roman"/>
                <w:lang w:val="ru-RU"/>
              </w:rPr>
            </w:pPr>
            <w:r w:rsidRPr="00C8603F">
              <w:rPr>
                <w:rFonts w:cs="Times New Roman"/>
                <w:b/>
                <w:lang w:val="ru-RU"/>
              </w:rPr>
              <w:t>Сотрудник 2</w:t>
            </w:r>
            <w:r w:rsidRPr="00C8603F">
              <w:rPr>
                <w:rFonts w:cs="Times New Roman"/>
                <w:lang w:val="ru-RU"/>
              </w:rPr>
              <w:t xml:space="preserve"> (замещаемый врач) - сотрудник которого необходимо заместить.</w:t>
            </w:r>
          </w:p>
        </w:tc>
      </w:tr>
    </w:tbl>
    <w:p w14:paraId="21339848" w14:textId="77777777" w:rsidR="00AB0401" w:rsidRPr="00C8603F" w:rsidRDefault="00AB0401" w:rsidP="00AB0401">
      <w:pPr>
        <w:pStyle w:val="ScrollListBullet1"/>
        <w:rPr>
          <w:rFonts w:cs="Times New Roman"/>
        </w:rPr>
      </w:pPr>
      <w:r w:rsidRPr="00C8603F">
        <w:rPr>
          <w:rFonts w:cs="Times New Roman"/>
        </w:rPr>
        <w:t>Сохраните изменения.</w:t>
      </w:r>
    </w:p>
    <w:p w14:paraId="5365D1F4" w14:textId="77777777" w:rsidR="00AB0401" w:rsidRPr="00C8603F" w:rsidRDefault="00AB0401" w:rsidP="00AB0401">
      <w:pPr>
        <w:pStyle w:val="3"/>
      </w:pPr>
      <w:bookmarkStart w:id="291" w:name="_Toc256000098"/>
      <w:bookmarkStart w:id="292" w:name="scroll-bookmark-108"/>
      <w:bookmarkStart w:id="293" w:name="_Toc57304802"/>
      <w:r w:rsidRPr="00C8603F">
        <w:t>Описание формы</w:t>
      </w:r>
      <w:bookmarkEnd w:id="291"/>
      <w:bookmarkEnd w:id="292"/>
      <w:bookmarkEnd w:id="293"/>
    </w:p>
    <w:p w14:paraId="043468A4" w14:textId="77777777" w:rsidR="00AB0401" w:rsidRPr="00C8603F" w:rsidRDefault="00AB0401" w:rsidP="008D4EFA">
      <w:r w:rsidRPr="00C8603F">
        <w:t>Форма состоит из следующих компонентов:</w:t>
      </w:r>
    </w:p>
    <w:p w14:paraId="699F1DBD" w14:textId="77777777" w:rsidR="00AB0401" w:rsidRPr="00C8603F" w:rsidRDefault="00AB0401" w:rsidP="00A95515">
      <w:pPr>
        <w:pStyle w:val="ScrollListBullet"/>
        <w:numPr>
          <w:ilvl w:val="0"/>
          <w:numId w:val="134"/>
        </w:numPr>
        <w:rPr>
          <w:rFonts w:cs="Times New Roman"/>
        </w:rPr>
      </w:pPr>
      <w:r w:rsidRPr="00C8603F">
        <w:rPr>
          <w:rFonts w:cs="Times New Roman"/>
        </w:rPr>
        <w:t>Фильтры;</w:t>
      </w:r>
    </w:p>
    <w:p w14:paraId="1844C46A" w14:textId="77777777" w:rsidR="00AB0401" w:rsidRPr="00C8603F" w:rsidRDefault="00AB0401" w:rsidP="00A95515">
      <w:pPr>
        <w:pStyle w:val="ScrollListBullet"/>
        <w:numPr>
          <w:ilvl w:val="0"/>
          <w:numId w:val="134"/>
        </w:numPr>
        <w:rPr>
          <w:rFonts w:cs="Times New Roman"/>
        </w:rPr>
      </w:pPr>
      <w:r w:rsidRPr="00C8603F">
        <w:rPr>
          <w:rFonts w:cs="Times New Roman"/>
        </w:rPr>
        <w:t>Панель управления;</w:t>
      </w:r>
    </w:p>
    <w:p w14:paraId="212FC770" w14:textId="77777777" w:rsidR="00AB0401" w:rsidRPr="00C8603F" w:rsidRDefault="00AB0401" w:rsidP="00A95515">
      <w:pPr>
        <w:pStyle w:val="ScrollListBullet"/>
        <w:numPr>
          <w:ilvl w:val="0"/>
          <w:numId w:val="134"/>
        </w:numPr>
        <w:rPr>
          <w:rFonts w:cs="Times New Roman"/>
        </w:rPr>
      </w:pPr>
      <w:r w:rsidRPr="00C8603F">
        <w:rPr>
          <w:rFonts w:cs="Times New Roman"/>
        </w:rPr>
        <w:t>Список замещений.</w:t>
      </w:r>
    </w:p>
    <w:p w14:paraId="4102DE9E" w14:textId="77777777" w:rsidR="00AB0401" w:rsidRPr="00C8603F" w:rsidRDefault="00AB0401" w:rsidP="00AB0401">
      <w:pPr>
        <w:pStyle w:val="4"/>
      </w:pPr>
      <w:bookmarkStart w:id="294" w:name="_Toc256000099"/>
      <w:bookmarkStart w:id="295" w:name="scroll-bookmark-109"/>
      <w:r w:rsidRPr="00C8603F">
        <w:lastRenderedPageBreak/>
        <w:t>Панель фильтров</w:t>
      </w:r>
      <w:bookmarkEnd w:id="294"/>
      <w:bookmarkEnd w:id="295"/>
    </w:p>
    <w:p w14:paraId="26231F74" w14:textId="77777777" w:rsidR="00AB0401" w:rsidRPr="00C8603F" w:rsidRDefault="00AB0401" w:rsidP="008D4EFA">
      <w:r w:rsidRPr="00C8603F">
        <w:t>На панели фильтров расположены поля для задания поискового критерия:</w:t>
      </w:r>
    </w:p>
    <w:p w14:paraId="2C7A66A1" w14:textId="77777777" w:rsidR="00AB0401" w:rsidRPr="00C8603F" w:rsidRDefault="00AB0401" w:rsidP="00A95515">
      <w:pPr>
        <w:pStyle w:val="ScrollListBullet"/>
        <w:numPr>
          <w:ilvl w:val="0"/>
          <w:numId w:val="135"/>
        </w:numPr>
        <w:rPr>
          <w:rFonts w:cs="Times New Roman"/>
        </w:rPr>
      </w:pPr>
      <w:r w:rsidRPr="00C8603F">
        <w:rPr>
          <w:rFonts w:cs="Times New Roman"/>
          <w:b/>
        </w:rPr>
        <w:t>Сотрудник 1(замещающий)</w:t>
      </w:r>
      <w:r w:rsidRPr="00C8603F">
        <w:rPr>
          <w:rFonts w:cs="Times New Roman"/>
        </w:rPr>
        <w:t xml:space="preserve"> - значение для поиска выбирается из выпадающего списка. При выборе места работы в списке замещений отображаются </w:t>
      </w:r>
      <w:proofErr w:type="gramStart"/>
      <w:r w:rsidRPr="00C8603F">
        <w:rPr>
          <w:rFonts w:cs="Times New Roman"/>
        </w:rPr>
        <w:t>записи</w:t>
      </w:r>
      <w:proofErr w:type="gramEnd"/>
      <w:r w:rsidRPr="00C8603F">
        <w:rPr>
          <w:rFonts w:cs="Times New Roman"/>
        </w:rPr>
        <w:t xml:space="preserve"> для которых место работы замещающего сотрудника совпадает с заданным в фильтре.</w:t>
      </w:r>
    </w:p>
    <w:p w14:paraId="6EBFFEE2" w14:textId="77777777" w:rsidR="00AB0401" w:rsidRPr="00C8603F" w:rsidRDefault="00AB0401" w:rsidP="00A95515">
      <w:pPr>
        <w:pStyle w:val="ScrollListBullet"/>
        <w:numPr>
          <w:ilvl w:val="0"/>
          <w:numId w:val="135"/>
        </w:numPr>
        <w:rPr>
          <w:rFonts w:cs="Times New Roman"/>
        </w:rPr>
      </w:pPr>
      <w:r w:rsidRPr="00C8603F">
        <w:rPr>
          <w:rFonts w:cs="Times New Roman"/>
          <w:b/>
        </w:rPr>
        <w:t>Дата замещения</w:t>
      </w:r>
      <w:r w:rsidRPr="00C8603F">
        <w:rPr>
          <w:rFonts w:cs="Times New Roman"/>
        </w:rPr>
        <w:t xml:space="preserve"> - период дат - дата начала и дата окончания замещения. При выборе дат в списке должны отобразится все замещения, имеющие пересечения с указанным периодом.</w:t>
      </w:r>
    </w:p>
    <w:p w14:paraId="56A2207B" w14:textId="77777777" w:rsidR="00AB0401" w:rsidRPr="00C8603F" w:rsidRDefault="00AB0401" w:rsidP="00A95515">
      <w:pPr>
        <w:pStyle w:val="ScrollListBullet"/>
        <w:numPr>
          <w:ilvl w:val="0"/>
          <w:numId w:val="135"/>
        </w:numPr>
        <w:rPr>
          <w:rFonts w:cs="Times New Roman"/>
        </w:rPr>
      </w:pPr>
      <w:r w:rsidRPr="00C8603F">
        <w:rPr>
          <w:rFonts w:cs="Times New Roman"/>
          <w:b/>
        </w:rPr>
        <w:t>Сотрудник 2 (замещаемый)</w:t>
      </w:r>
      <w:r w:rsidRPr="00C8603F">
        <w:rPr>
          <w:rFonts w:cs="Times New Roman"/>
        </w:rPr>
        <w:t xml:space="preserve"> - значение для поиска выбирается из выпадающего списка. При выборе места работы в списке замещений отображаются </w:t>
      </w:r>
      <w:proofErr w:type="gramStart"/>
      <w:r w:rsidRPr="00C8603F">
        <w:rPr>
          <w:rFonts w:cs="Times New Roman"/>
        </w:rPr>
        <w:t>записи</w:t>
      </w:r>
      <w:proofErr w:type="gramEnd"/>
      <w:r w:rsidRPr="00C8603F">
        <w:rPr>
          <w:rFonts w:cs="Times New Roman"/>
        </w:rPr>
        <w:t xml:space="preserve"> для которых место работы замещаемого сотрудника совпадает с заданным в фильтре.</w:t>
      </w:r>
    </w:p>
    <w:p w14:paraId="24C4FC9B" w14:textId="77777777" w:rsidR="00AB0401" w:rsidRPr="00C8603F" w:rsidRDefault="00AB0401" w:rsidP="008D4EFA">
      <w:r w:rsidRPr="00C8603F">
        <w:t>Для поиска записей в списке:</w:t>
      </w:r>
    </w:p>
    <w:p w14:paraId="341B8BB1" w14:textId="77777777" w:rsidR="00AB0401" w:rsidRPr="00C8603F" w:rsidRDefault="00AB0401" w:rsidP="00AB0401">
      <w:pPr>
        <w:pStyle w:val="ScrollListBullet1"/>
        <w:rPr>
          <w:rFonts w:cs="Times New Roman"/>
        </w:rPr>
      </w:pPr>
      <w:r w:rsidRPr="00C8603F">
        <w:rPr>
          <w:rFonts w:cs="Times New Roman"/>
        </w:rPr>
        <w:t xml:space="preserve">Выберите значение в полях фильтра, нажмите клавишу </w:t>
      </w:r>
      <w:r w:rsidRPr="00C8603F">
        <w:rPr>
          <w:rFonts w:cs="Times New Roman"/>
          <w:b/>
        </w:rPr>
        <w:t>Enter</w:t>
      </w:r>
      <w:r w:rsidRPr="00C8603F">
        <w:rPr>
          <w:rFonts w:cs="Times New Roman"/>
        </w:rPr>
        <w:t>/</w:t>
      </w:r>
      <w:r w:rsidRPr="00C8603F">
        <w:rPr>
          <w:rFonts w:cs="Times New Roman"/>
          <w:b/>
        </w:rPr>
        <w:t>Найти</w:t>
      </w:r>
      <w:r w:rsidRPr="00C8603F">
        <w:rPr>
          <w:rFonts w:cs="Times New Roman"/>
        </w:rPr>
        <w:t>.</w:t>
      </w:r>
    </w:p>
    <w:p w14:paraId="1FCAE6C9" w14:textId="77777777" w:rsidR="00AB0401" w:rsidRPr="00C8603F" w:rsidRDefault="00AB0401" w:rsidP="00AB0401">
      <w:pPr>
        <w:pStyle w:val="ScrollListBullet1"/>
        <w:rPr>
          <w:rFonts w:cs="Times New Roman"/>
        </w:rPr>
      </w:pPr>
      <w:r w:rsidRPr="00C8603F">
        <w:rPr>
          <w:rFonts w:cs="Times New Roman"/>
        </w:rPr>
        <w:t>Список заявок будет отфильтрован в соответствии с указанным значением в фильтре.</w:t>
      </w:r>
    </w:p>
    <w:p w14:paraId="46046C8F" w14:textId="77777777" w:rsidR="00AB0401" w:rsidRPr="00C8603F" w:rsidRDefault="00AB0401" w:rsidP="00AB0401">
      <w:pPr>
        <w:pStyle w:val="ScrollListBullet1"/>
        <w:rPr>
          <w:rFonts w:cs="Times New Roman"/>
        </w:rPr>
      </w:pPr>
      <w:r w:rsidRPr="00C8603F">
        <w:rPr>
          <w:rFonts w:cs="Times New Roman"/>
        </w:rPr>
        <w:t xml:space="preserve">Для сброса значений фильтра нажмите кнопку </w:t>
      </w:r>
      <w:proofErr w:type="gramStart"/>
      <w:r w:rsidRPr="00C8603F">
        <w:rPr>
          <w:rFonts w:cs="Times New Roman"/>
          <w:b/>
        </w:rPr>
        <w:t>Очистить</w:t>
      </w:r>
      <w:proofErr w:type="gramEnd"/>
      <w:r w:rsidRPr="00C8603F">
        <w:rPr>
          <w:rFonts w:cs="Times New Roman"/>
        </w:rPr>
        <w:t>/</w:t>
      </w:r>
      <w:r w:rsidRPr="00C8603F">
        <w:rPr>
          <w:rFonts w:cs="Times New Roman"/>
          <w:b/>
        </w:rPr>
        <w:t>Сброс</w:t>
      </w:r>
      <w:r w:rsidRPr="00C8603F">
        <w:rPr>
          <w:rFonts w:cs="Times New Roman"/>
        </w:rPr>
        <w:t>.</w:t>
      </w:r>
    </w:p>
    <w:p w14:paraId="32C584FD" w14:textId="77777777" w:rsidR="00AB0401" w:rsidRPr="00C8603F" w:rsidRDefault="00AB0401" w:rsidP="00AB0401">
      <w:pPr>
        <w:pStyle w:val="4"/>
      </w:pPr>
      <w:bookmarkStart w:id="296" w:name="_Toc256000100"/>
      <w:bookmarkStart w:id="297" w:name="scroll-bookmark-110"/>
      <w:r w:rsidRPr="00C8603F">
        <w:t>Панель управления</w:t>
      </w:r>
      <w:bookmarkEnd w:id="296"/>
      <w:bookmarkEnd w:id="297"/>
    </w:p>
    <w:p w14:paraId="5E8BABFC" w14:textId="77777777" w:rsidR="00AB0401" w:rsidRPr="00C8603F" w:rsidRDefault="00AB0401" w:rsidP="008D4EFA">
      <w:r w:rsidRPr="00C8603F">
        <w:t>На панели управления расположены кнопки, позволяющие выполнять следующие действия с записями списка:</w:t>
      </w:r>
    </w:p>
    <w:p w14:paraId="2F51C6BA" w14:textId="77777777" w:rsidR="00AB0401" w:rsidRPr="00C8603F" w:rsidRDefault="00AB0401" w:rsidP="00A95515">
      <w:pPr>
        <w:pStyle w:val="ScrollListBullet"/>
        <w:numPr>
          <w:ilvl w:val="0"/>
          <w:numId w:val="136"/>
        </w:numPr>
        <w:rPr>
          <w:rFonts w:cs="Times New Roman"/>
        </w:rPr>
      </w:pPr>
      <w:r w:rsidRPr="00C8603F">
        <w:rPr>
          <w:rFonts w:cs="Times New Roman"/>
          <w:b/>
        </w:rPr>
        <w:t>Добавить</w:t>
      </w:r>
      <w:r w:rsidRPr="00C8603F">
        <w:rPr>
          <w:rFonts w:cs="Times New Roman"/>
        </w:rPr>
        <w:t xml:space="preserve"> - добавление графика замещения. При нажатии на кнопку отображается форма </w:t>
      </w:r>
      <w:r w:rsidRPr="00C8603F">
        <w:rPr>
          <w:rFonts w:cs="Times New Roman"/>
          <w:b/>
        </w:rPr>
        <w:t>График замещений</w:t>
      </w:r>
      <w:r w:rsidRPr="00C8603F">
        <w:rPr>
          <w:rFonts w:cs="Times New Roman"/>
        </w:rPr>
        <w:t xml:space="preserve"> в режиме добавления.</w:t>
      </w:r>
    </w:p>
    <w:p w14:paraId="6F41A1CA" w14:textId="77777777" w:rsidR="00AB0401" w:rsidRPr="00C8603F" w:rsidRDefault="00AB0401" w:rsidP="00A95515">
      <w:pPr>
        <w:pStyle w:val="ScrollListBullet"/>
        <w:numPr>
          <w:ilvl w:val="0"/>
          <w:numId w:val="136"/>
        </w:numPr>
        <w:rPr>
          <w:rFonts w:cs="Times New Roman"/>
        </w:rPr>
      </w:pPr>
      <w:r w:rsidRPr="00C8603F">
        <w:rPr>
          <w:rFonts w:cs="Times New Roman"/>
          <w:b/>
        </w:rPr>
        <w:t>Изменить</w:t>
      </w:r>
      <w:r w:rsidRPr="00C8603F">
        <w:rPr>
          <w:rFonts w:cs="Times New Roman"/>
        </w:rPr>
        <w:t xml:space="preserve"> - изменение параметров графика замещения. При нажатии на кнопку отображается форма </w:t>
      </w:r>
      <w:r w:rsidRPr="00C8603F">
        <w:rPr>
          <w:rFonts w:cs="Times New Roman"/>
          <w:b/>
        </w:rPr>
        <w:t>График замещений</w:t>
      </w:r>
      <w:r w:rsidRPr="00C8603F">
        <w:rPr>
          <w:rFonts w:cs="Times New Roman"/>
        </w:rPr>
        <w:t xml:space="preserve"> в режиме редактирования. Возможность редактирования полей формы определяется текущей датой.</w:t>
      </w:r>
    </w:p>
    <w:tbl>
      <w:tblPr>
        <w:tblStyle w:val="ScrollInfo"/>
        <w:tblW w:w="5000" w:type="pct"/>
        <w:tblLook w:val="0180" w:firstRow="0" w:lastRow="0" w:firstColumn="1" w:lastColumn="1" w:noHBand="0" w:noVBand="0"/>
      </w:tblPr>
      <w:tblGrid>
        <w:gridCol w:w="10205"/>
      </w:tblGrid>
      <w:tr w:rsidR="00AB0401" w:rsidRPr="00C8603F" w14:paraId="56108BA3" w14:textId="77777777" w:rsidTr="00515563">
        <w:tc>
          <w:tcPr>
            <w:tcW w:w="0" w:type="auto"/>
          </w:tcPr>
          <w:p w14:paraId="43E8A284" w14:textId="77777777" w:rsidR="00AB0401" w:rsidRPr="00C8603F" w:rsidRDefault="00AB0401" w:rsidP="008D4EFA">
            <w:r w:rsidRPr="00C8603F">
              <w:t>Примечание:</w:t>
            </w:r>
          </w:p>
          <w:p w14:paraId="4EAF7D97" w14:textId="77777777" w:rsidR="00AB0401" w:rsidRPr="00C8603F" w:rsidRDefault="00AB0401" w:rsidP="00A95515">
            <w:pPr>
              <w:pStyle w:val="ScrollListBullet"/>
              <w:numPr>
                <w:ilvl w:val="0"/>
                <w:numId w:val="137"/>
              </w:numPr>
              <w:rPr>
                <w:rFonts w:cs="Times New Roman"/>
                <w:lang w:val="ru-RU"/>
              </w:rPr>
            </w:pPr>
            <w:r w:rsidRPr="00C8603F">
              <w:rPr>
                <w:rFonts w:cs="Times New Roman"/>
                <w:lang w:val="ru-RU"/>
              </w:rPr>
              <w:t>Период замещения еще не наступил, то есть, текущая дата меньше периода графика замещений (дата начала замещения и дата окончания замещения больше текущей даты), то редактировать можно все поля графика замещений.</w:t>
            </w:r>
          </w:p>
          <w:p w14:paraId="3D71E951" w14:textId="77777777" w:rsidR="00AB0401" w:rsidRPr="00C8603F" w:rsidRDefault="00AB0401" w:rsidP="00A95515">
            <w:pPr>
              <w:pStyle w:val="ScrollListBullet"/>
              <w:numPr>
                <w:ilvl w:val="0"/>
                <w:numId w:val="137"/>
              </w:numPr>
              <w:rPr>
                <w:rFonts w:cs="Times New Roman"/>
                <w:lang w:val="ru-RU"/>
              </w:rPr>
            </w:pPr>
            <w:r w:rsidRPr="00C8603F">
              <w:rPr>
                <w:rFonts w:cs="Times New Roman"/>
                <w:lang w:val="ru-RU"/>
              </w:rPr>
              <w:lastRenderedPageBreak/>
              <w:t xml:space="preserve">Если период замещения уже наступил, то редактировать можно только </w:t>
            </w:r>
            <w:r w:rsidRPr="00C8603F">
              <w:rPr>
                <w:rFonts w:cs="Times New Roman"/>
                <w:b/>
                <w:lang w:val="ru-RU"/>
              </w:rPr>
              <w:t>Дату окончания</w:t>
            </w:r>
            <w:r w:rsidRPr="00C8603F">
              <w:rPr>
                <w:rFonts w:cs="Times New Roman"/>
                <w:lang w:val="ru-RU"/>
              </w:rPr>
              <w:t xml:space="preserve"> (текущая дата больше даты начала замещения, но меньше даты окончания замещения).</w:t>
            </w:r>
          </w:p>
        </w:tc>
      </w:tr>
    </w:tbl>
    <w:p w14:paraId="7E5B3D48" w14:textId="77777777" w:rsidR="00AB0401" w:rsidRPr="00C8603F" w:rsidRDefault="00AB0401" w:rsidP="00A95515">
      <w:pPr>
        <w:pStyle w:val="ScrollListBullet"/>
        <w:numPr>
          <w:ilvl w:val="0"/>
          <w:numId w:val="138"/>
        </w:numPr>
        <w:rPr>
          <w:rFonts w:cs="Times New Roman"/>
        </w:rPr>
      </w:pPr>
      <w:r w:rsidRPr="00C8603F">
        <w:rPr>
          <w:rFonts w:cs="Times New Roman"/>
          <w:b/>
        </w:rPr>
        <w:lastRenderedPageBreak/>
        <w:t>Просмотреть</w:t>
      </w:r>
      <w:r w:rsidRPr="00C8603F">
        <w:rPr>
          <w:rFonts w:cs="Times New Roman"/>
        </w:rPr>
        <w:t xml:space="preserve"> - просмотр графика замещения. При нажатии на кнопку отображается форма </w:t>
      </w:r>
      <w:r w:rsidRPr="00C8603F">
        <w:rPr>
          <w:rFonts w:cs="Times New Roman"/>
          <w:b/>
        </w:rPr>
        <w:t>График замещений</w:t>
      </w:r>
      <w:r w:rsidRPr="00C8603F">
        <w:rPr>
          <w:rFonts w:cs="Times New Roman"/>
        </w:rPr>
        <w:t xml:space="preserve"> в режиме просмотра.</w:t>
      </w:r>
    </w:p>
    <w:p w14:paraId="0D4AE9B2" w14:textId="77777777" w:rsidR="00AB0401" w:rsidRPr="00C8603F" w:rsidRDefault="00AB0401" w:rsidP="00A95515">
      <w:pPr>
        <w:pStyle w:val="ScrollListBullet"/>
        <w:numPr>
          <w:ilvl w:val="0"/>
          <w:numId w:val="138"/>
        </w:numPr>
        <w:rPr>
          <w:rFonts w:cs="Times New Roman"/>
        </w:rPr>
      </w:pPr>
      <w:r w:rsidRPr="00C8603F">
        <w:rPr>
          <w:rFonts w:cs="Times New Roman"/>
          <w:b/>
        </w:rPr>
        <w:t>Удалить</w:t>
      </w:r>
      <w:r w:rsidRPr="00C8603F">
        <w:rPr>
          <w:rFonts w:cs="Times New Roman"/>
        </w:rPr>
        <w:t xml:space="preserve"> - удаление графика. Предварительно запрашивается подтверждение на удаление. Для удаления доступны записи с датой начала замещения большей, чем текущая дата.</w:t>
      </w:r>
    </w:p>
    <w:p w14:paraId="0DF412EE" w14:textId="77777777" w:rsidR="00AB0401" w:rsidRPr="00C8603F" w:rsidRDefault="00AB0401" w:rsidP="00A95515">
      <w:pPr>
        <w:pStyle w:val="ScrollListBullet"/>
        <w:numPr>
          <w:ilvl w:val="0"/>
          <w:numId w:val="138"/>
        </w:numPr>
        <w:rPr>
          <w:rFonts w:cs="Times New Roman"/>
        </w:rPr>
      </w:pPr>
      <w:r w:rsidRPr="00C8603F">
        <w:rPr>
          <w:rFonts w:cs="Times New Roman"/>
          <w:b/>
        </w:rPr>
        <w:t>Обновить</w:t>
      </w:r>
      <w:r w:rsidRPr="00C8603F">
        <w:rPr>
          <w:rFonts w:cs="Times New Roman"/>
        </w:rPr>
        <w:t xml:space="preserve"> - обновление данных списка.</w:t>
      </w:r>
    </w:p>
    <w:p w14:paraId="6786EFF4" w14:textId="77777777" w:rsidR="00AB0401" w:rsidRPr="00C8603F" w:rsidRDefault="00AB0401" w:rsidP="00AB0401">
      <w:pPr>
        <w:pStyle w:val="4"/>
      </w:pPr>
      <w:bookmarkStart w:id="298" w:name="_Toc256000101"/>
      <w:bookmarkStart w:id="299" w:name="scroll-bookmark-111"/>
      <w:r w:rsidRPr="00C8603F">
        <w:t>Список замещений</w:t>
      </w:r>
      <w:bookmarkEnd w:id="298"/>
      <w:bookmarkEnd w:id="299"/>
    </w:p>
    <w:p w14:paraId="3EB04606" w14:textId="77777777" w:rsidR="00AB0401" w:rsidRPr="00C8603F" w:rsidRDefault="00AB0401" w:rsidP="00A95515">
      <w:pPr>
        <w:pStyle w:val="ScrollListBullet"/>
        <w:numPr>
          <w:ilvl w:val="0"/>
          <w:numId w:val="139"/>
        </w:numPr>
        <w:rPr>
          <w:rFonts w:cs="Times New Roman"/>
        </w:rPr>
      </w:pPr>
      <w:r w:rsidRPr="00C8603F">
        <w:rPr>
          <w:rFonts w:cs="Times New Roman"/>
        </w:rPr>
        <w:t>Место работы замещающего сотрудника).</w:t>
      </w:r>
    </w:p>
    <w:p w14:paraId="0B7B1A9E" w14:textId="77777777" w:rsidR="00AB0401" w:rsidRPr="00C8603F" w:rsidRDefault="00AB0401" w:rsidP="00A95515">
      <w:pPr>
        <w:pStyle w:val="ScrollListBullet"/>
        <w:numPr>
          <w:ilvl w:val="0"/>
          <w:numId w:val="139"/>
        </w:numPr>
        <w:rPr>
          <w:rFonts w:cs="Times New Roman"/>
        </w:rPr>
      </w:pPr>
      <w:r w:rsidRPr="00C8603F">
        <w:rPr>
          <w:rFonts w:cs="Times New Roman"/>
        </w:rPr>
        <w:t>Дата начала замещения.</w:t>
      </w:r>
    </w:p>
    <w:p w14:paraId="0CB8C8FD" w14:textId="77777777" w:rsidR="00AB0401" w:rsidRPr="00C8603F" w:rsidRDefault="00AB0401" w:rsidP="00A95515">
      <w:pPr>
        <w:pStyle w:val="ScrollListBullet"/>
        <w:numPr>
          <w:ilvl w:val="0"/>
          <w:numId w:val="139"/>
        </w:numPr>
        <w:rPr>
          <w:rFonts w:cs="Times New Roman"/>
        </w:rPr>
      </w:pPr>
      <w:r w:rsidRPr="00C8603F">
        <w:rPr>
          <w:rFonts w:cs="Times New Roman"/>
        </w:rPr>
        <w:t>Дата окончания замещения.</w:t>
      </w:r>
    </w:p>
    <w:p w14:paraId="28033E1F" w14:textId="77777777" w:rsidR="00AB0401" w:rsidRPr="00C8603F" w:rsidRDefault="00AB0401" w:rsidP="00A95515">
      <w:pPr>
        <w:pStyle w:val="ScrollListBullet"/>
        <w:numPr>
          <w:ilvl w:val="0"/>
          <w:numId w:val="139"/>
        </w:numPr>
        <w:rPr>
          <w:rFonts w:cs="Times New Roman"/>
        </w:rPr>
      </w:pPr>
      <w:r w:rsidRPr="00C8603F">
        <w:rPr>
          <w:rFonts w:cs="Times New Roman"/>
        </w:rPr>
        <w:t>Место работы замещаемого сотрудника.</w:t>
      </w:r>
    </w:p>
    <w:p w14:paraId="1F72E52F" w14:textId="77777777" w:rsidR="00AB0401" w:rsidRPr="00C8603F" w:rsidRDefault="00AB0401" w:rsidP="00A95515">
      <w:pPr>
        <w:pStyle w:val="ScrollListBullet"/>
        <w:numPr>
          <w:ilvl w:val="0"/>
          <w:numId w:val="139"/>
        </w:numPr>
        <w:rPr>
          <w:rFonts w:cs="Times New Roman"/>
        </w:rPr>
      </w:pPr>
      <w:r w:rsidRPr="00C8603F">
        <w:rPr>
          <w:rFonts w:cs="Times New Roman"/>
        </w:rPr>
        <w:t>ФИО пользователя, добавившего запись.</w:t>
      </w:r>
    </w:p>
    <w:p w14:paraId="15CEFF36" w14:textId="77777777" w:rsidR="00AB0401" w:rsidRPr="00C8603F" w:rsidRDefault="00AB0401" w:rsidP="00AB0401">
      <w:pPr>
        <w:pStyle w:val="2"/>
      </w:pPr>
      <w:bookmarkStart w:id="300" w:name="_Toc256000102"/>
      <w:bookmarkStart w:id="301" w:name="scroll-bookmark-112"/>
      <w:bookmarkStart w:id="302" w:name="_Toc57304803"/>
      <w:r w:rsidRPr="00C8603F">
        <w:t>Создание расписания для отображения расписания на портале</w:t>
      </w:r>
      <w:bookmarkEnd w:id="300"/>
      <w:bookmarkEnd w:id="301"/>
      <w:bookmarkEnd w:id="302"/>
    </w:p>
    <w:p w14:paraId="41218ADE" w14:textId="77777777" w:rsidR="00AB0401" w:rsidRPr="00C8603F" w:rsidRDefault="00AB0401" w:rsidP="008D4EFA">
      <w:r w:rsidRPr="00C8603F">
        <w:t>Инструкция описывает действия по настройке Системы для того чтобы расписание врача отображалось на Региональном портале медицинских услуг и было доступно пользователю для записи.</w:t>
      </w:r>
    </w:p>
    <w:p w14:paraId="3ED92EBB" w14:textId="67FEE993" w:rsidR="00AB0401" w:rsidRPr="00C8603F" w:rsidRDefault="00AB0401" w:rsidP="008D4EFA">
      <w:r w:rsidRPr="00C8603F">
        <w:t xml:space="preserve">О формировании расписания см. </w:t>
      </w:r>
      <w:hyperlink r:id="rId130" w:anchor="id-Краткиеинструкциипользователя-Работасрасписанием" w:history="1">
        <w:r w:rsidRPr="00C8603F">
          <w:rPr>
            <w:rStyle w:val="a3"/>
          </w:rPr>
          <w:t>Работа с расписанием</w:t>
        </w:r>
      </w:hyperlink>
      <w:r w:rsidRPr="00C8603F">
        <w:t>.</w:t>
      </w:r>
    </w:p>
    <w:p w14:paraId="2CE28BBC" w14:textId="77777777" w:rsidR="00AB0401" w:rsidRPr="00C8603F" w:rsidRDefault="00AB0401" w:rsidP="008D4EFA">
      <w:r w:rsidRPr="00C8603F">
        <w:t>Отображение расписания того или иного врача для конкретного пользователя зависит от:</w:t>
      </w:r>
    </w:p>
    <w:p w14:paraId="0A176FEF" w14:textId="77777777" w:rsidR="00AB0401" w:rsidRPr="00C8603F" w:rsidRDefault="00AB0401" w:rsidP="00A95515">
      <w:pPr>
        <w:pStyle w:val="ScrollListBullet"/>
        <w:numPr>
          <w:ilvl w:val="0"/>
          <w:numId w:val="140"/>
        </w:numPr>
        <w:rPr>
          <w:rFonts w:cs="Times New Roman"/>
        </w:rPr>
      </w:pPr>
      <w:r w:rsidRPr="00C8603F">
        <w:rPr>
          <w:rFonts w:cs="Times New Roman"/>
        </w:rPr>
        <w:t>возраста пользователя;</w:t>
      </w:r>
    </w:p>
    <w:p w14:paraId="402DE5FC" w14:textId="77777777" w:rsidR="00AB0401" w:rsidRPr="00C8603F" w:rsidRDefault="00AB0401" w:rsidP="00A95515">
      <w:pPr>
        <w:pStyle w:val="ScrollListBullet"/>
        <w:numPr>
          <w:ilvl w:val="0"/>
          <w:numId w:val="140"/>
        </w:numPr>
        <w:rPr>
          <w:rFonts w:cs="Times New Roman"/>
        </w:rPr>
      </w:pPr>
      <w:r w:rsidRPr="00C8603F">
        <w:rPr>
          <w:rFonts w:cs="Times New Roman"/>
        </w:rPr>
        <w:t>пола;</w:t>
      </w:r>
    </w:p>
    <w:p w14:paraId="3BDCDD4C" w14:textId="77777777" w:rsidR="00AB0401" w:rsidRPr="00C8603F" w:rsidRDefault="00AB0401" w:rsidP="00A95515">
      <w:pPr>
        <w:pStyle w:val="ScrollListBullet"/>
        <w:numPr>
          <w:ilvl w:val="0"/>
          <w:numId w:val="140"/>
        </w:numPr>
        <w:rPr>
          <w:rFonts w:cs="Times New Roman"/>
        </w:rPr>
      </w:pPr>
      <w:r w:rsidRPr="00C8603F">
        <w:rPr>
          <w:rFonts w:cs="Times New Roman"/>
        </w:rPr>
        <w:t>наличия прикрепления у пациента и доступности МО принимать пациентов без прикрепления.</w:t>
      </w:r>
    </w:p>
    <w:p w14:paraId="232283E7" w14:textId="4066A6D2" w:rsidR="00AB0401" w:rsidRPr="00C8603F" w:rsidRDefault="00AB0401" w:rsidP="008D4EFA">
      <w:r w:rsidRPr="00C8603F">
        <w:t xml:space="preserve">Настройка параметров отображения расписания на портале производится в </w:t>
      </w:r>
      <w:hyperlink r:id="rId131" w:history="1">
        <w:r w:rsidRPr="00C8603F">
          <w:rPr>
            <w:rStyle w:val="a3"/>
          </w:rPr>
          <w:t>АРМ администратора ЦОД</w:t>
        </w:r>
      </w:hyperlink>
      <w:r w:rsidRPr="00C8603F">
        <w:t xml:space="preserve"> на форме </w:t>
      </w:r>
      <w:hyperlink r:id="rId132" w:history="1">
        <w:r w:rsidRPr="00C8603F">
          <w:rPr>
            <w:rStyle w:val="a3"/>
          </w:rPr>
          <w:t>Параметры системы</w:t>
        </w:r>
      </w:hyperlink>
      <w:r w:rsidRPr="00C8603F">
        <w:t xml:space="preserve"> в разделе </w:t>
      </w:r>
      <w:hyperlink r:id="rId133" w:anchor="id-Параметрысистемы-НастройкиЗаписьпациентов" w:history="1">
        <w:r w:rsidRPr="00C8603F">
          <w:rPr>
            <w:rStyle w:val="a3"/>
          </w:rPr>
          <w:t>Запись пациентов</w:t>
        </w:r>
      </w:hyperlink>
      <w:r w:rsidRPr="00C8603F">
        <w:t>.</w:t>
      </w:r>
    </w:p>
    <w:p w14:paraId="7E2AFFD8" w14:textId="77777777" w:rsidR="00AB0401" w:rsidRPr="00C8603F" w:rsidRDefault="00AB0401" w:rsidP="008D4EFA">
      <w:r w:rsidRPr="00C8603F">
        <w:rPr>
          <w:noProof/>
        </w:rPr>
        <w:lastRenderedPageBreak/>
        <w:drawing>
          <wp:inline distT="0" distB="0" distL="0" distR="0" wp14:anchorId="7C7EF457" wp14:editId="2D70A68B">
            <wp:extent cx="5925377" cy="4220164"/>
            <wp:effectExtent l="0" t="0" r="0" b="0"/>
            <wp:docPr id="100122" name="Рисунок 100122" descr="_scroll_external/attachments/2020-06-09_125100-91ec0a354bc88eee3bf8f74ad7440fe7bb0cd966b7274a014e6930533c0d6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404" name=""/>
                    <pic:cNvPicPr>
                      <a:picLocks noChangeAspect="1"/>
                    </pic:cNvPicPr>
                  </pic:nvPicPr>
                  <pic:blipFill>
                    <a:blip r:embed="rId134"/>
                    <a:stretch>
                      <a:fillRect/>
                    </a:stretch>
                  </pic:blipFill>
                  <pic:spPr>
                    <a:xfrm>
                      <a:off x="0" y="0"/>
                      <a:ext cx="5925377" cy="4220164"/>
                    </a:xfrm>
                    <a:prstGeom prst="rect">
                      <a:avLst/>
                    </a:prstGeom>
                    <a:ln w="9525">
                      <a:solidFill>
                        <a:srgbClr val="000000"/>
                      </a:solidFill>
                    </a:ln>
                  </pic:spPr>
                </pic:pic>
              </a:graphicData>
            </a:graphic>
          </wp:inline>
        </w:drawing>
      </w:r>
    </w:p>
    <w:p w14:paraId="52A5F3E2" w14:textId="77777777" w:rsidR="00AB0401" w:rsidRPr="00C8603F" w:rsidRDefault="00AB0401" w:rsidP="00AB0401">
      <w:pPr>
        <w:pStyle w:val="ScrollListBullet1"/>
        <w:rPr>
          <w:rFonts w:cs="Times New Roman"/>
        </w:rPr>
      </w:pPr>
      <w:r w:rsidRPr="00C8603F">
        <w:rPr>
          <w:rFonts w:cs="Times New Roman"/>
        </w:rPr>
        <w:t>Укажите параметры отображения расписания:</w:t>
      </w:r>
    </w:p>
    <w:p w14:paraId="438A0D07" w14:textId="77777777" w:rsidR="00AB0401" w:rsidRPr="00C8603F" w:rsidRDefault="00AB0401" w:rsidP="00A95515">
      <w:pPr>
        <w:pStyle w:val="ScrollListBullet2"/>
        <w:numPr>
          <w:ilvl w:val="0"/>
          <w:numId w:val="141"/>
        </w:numPr>
      </w:pPr>
      <w:r w:rsidRPr="00C8603F">
        <w:t xml:space="preserve">укажите время, в которое будет доступна запись на следующий день в поле </w:t>
      </w:r>
      <w:r w:rsidRPr="00C8603F">
        <w:rPr>
          <w:b/>
        </w:rPr>
        <w:t>Время открытия нового дня для записи</w:t>
      </w:r>
      <w:r w:rsidRPr="00C8603F">
        <w:t>.</w:t>
      </w:r>
    </w:p>
    <w:p w14:paraId="22229CE9" w14:textId="77777777" w:rsidR="00AB0401" w:rsidRPr="00C8603F" w:rsidRDefault="00AB0401" w:rsidP="00A95515">
      <w:pPr>
        <w:pStyle w:val="ScrollListBullet2"/>
        <w:numPr>
          <w:ilvl w:val="0"/>
          <w:numId w:val="141"/>
        </w:numPr>
      </w:pPr>
      <w:r w:rsidRPr="00C8603F">
        <w:t xml:space="preserve">укажите время, после которого запись на следующий день будет недоступна в поле </w:t>
      </w:r>
      <w:r w:rsidRPr="00C8603F">
        <w:rPr>
          <w:b/>
        </w:rPr>
        <w:t>Время запрета записи на завтра</w:t>
      </w:r>
      <w:r w:rsidRPr="00C8603F">
        <w:t>.</w:t>
      </w:r>
    </w:p>
    <w:p w14:paraId="24EA688B" w14:textId="77777777" w:rsidR="00AB0401" w:rsidRPr="00C8603F" w:rsidRDefault="00AB0401" w:rsidP="00A95515">
      <w:pPr>
        <w:pStyle w:val="ScrollListBullet2"/>
        <w:numPr>
          <w:ilvl w:val="0"/>
          <w:numId w:val="141"/>
        </w:numPr>
      </w:pPr>
      <w:r w:rsidRPr="00C8603F">
        <w:t xml:space="preserve">укажите количество дней, на которые будет доступна запись в поле </w:t>
      </w:r>
      <w:proofErr w:type="gramStart"/>
      <w:r w:rsidRPr="00C8603F">
        <w:rPr>
          <w:b/>
        </w:rPr>
        <w:t>На</w:t>
      </w:r>
      <w:proofErr w:type="gramEnd"/>
      <w:r w:rsidRPr="00C8603F">
        <w:rPr>
          <w:b/>
        </w:rPr>
        <w:t xml:space="preserve"> сколько дней вперед разрешить запись</w:t>
      </w:r>
      <w:r w:rsidRPr="00C8603F">
        <w:t>.</w:t>
      </w:r>
    </w:p>
    <w:p w14:paraId="4FB9646D" w14:textId="77777777" w:rsidR="00AB0401" w:rsidRPr="00C8603F" w:rsidRDefault="00AB0401" w:rsidP="00A95515">
      <w:pPr>
        <w:pStyle w:val="ScrollListBullet2"/>
        <w:numPr>
          <w:ilvl w:val="0"/>
          <w:numId w:val="141"/>
        </w:numPr>
      </w:pPr>
      <w:r w:rsidRPr="00C8603F">
        <w:t xml:space="preserve">установите флаг </w:t>
      </w:r>
      <w:proofErr w:type="gramStart"/>
      <w:r w:rsidRPr="00C8603F">
        <w:rPr>
          <w:b/>
        </w:rPr>
        <w:t>Не</w:t>
      </w:r>
      <w:proofErr w:type="gramEnd"/>
      <w:r w:rsidRPr="00C8603F">
        <w:rPr>
          <w:b/>
        </w:rPr>
        <w:t xml:space="preserve"> отображать сотрудников с фиктивными ставками</w:t>
      </w:r>
      <w:r w:rsidRPr="00C8603F">
        <w:t>, если нужно скрыть сотрудников с фиктивными ставками. По умолчанию флаг снят.</w:t>
      </w:r>
    </w:p>
    <w:p w14:paraId="164E91D3" w14:textId="77777777" w:rsidR="00AB0401" w:rsidRPr="00C8603F" w:rsidRDefault="00AB0401" w:rsidP="00AB0401">
      <w:pPr>
        <w:pStyle w:val="ScrollListBullet1"/>
        <w:rPr>
          <w:rFonts w:cs="Times New Roman"/>
        </w:rPr>
      </w:pPr>
      <w:r w:rsidRPr="00C8603F">
        <w:rPr>
          <w:rFonts w:cs="Times New Roman"/>
        </w:rPr>
        <w:t>Укажите параметры проверки прикрепления пациента.</w:t>
      </w:r>
    </w:p>
    <w:p w14:paraId="5F3D1887" w14:textId="3D1AA8E5" w:rsidR="00AB0401" w:rsidRPr="00C8603F" w:rsidRDefault="00AB0401" w:rsidP="008D4EFA">
      <w:r w:rsidRPr="00C8603F">
        <w:t xml:space="preserve">См. подробнее: </w:t>
      </w:r>
      <w:hyperlink r:id="rId135" w:anchor="id-Параметрысистемы-НастройкиЗаписьпациентов" w:history="1">
        <w:r w:rsidRPr="00C8603F">
          <w:rPr>
            <w:rStyle w:val="a3"/>
          </w:rPr>
          <w:t>Запись пациентов</w:t>
        </w:r>
      </w:hyperlink>
      <w:r w:rsidRPr="00C8603F">
        <w:t>.</w:t>
      </w:r>
    </w:p>
    <w:p w14:paraId="45E2DAD2" w14:textId="77777777" w:rsidR="00AB0401" w:rsidRPr="00C8603F" w:rsidRDefault="00AB0401" w:rsidP="008D4EFA">
      <w:r w:rsidRPr="00C8603F">
        <w:t>Для отображения на портале кабинета врача:</w:t>
      </w:r>
    </w:p>
    <w:p w14:paraId="2AF173B8" w14:textId="42CE3487" w:rsidR="00AB0401" w:rsidRPr="00C8603F" w:rsidRDefault="00AB0401" w:rsidP="00AB0401">
      <w:pPr>
        <w:pStyle w:val="ScrollListBullet1"/>
        <w:rPr>
          <w:rFonts w:cs="Times New Roman"/>
        </w:rPr>
      </w:pPr>
      <w:r w:rsidRPr="00C8603F">
        <w:rPr>
          <w:rFonts w:cs="Times New Roman"/>
        </w:rPr>
        <w:t xml:space="preserve">В </w:t>
      </w:r>
      <w:hyperlink r:id="rId136" w:history="1">
        <w:r w:rsidRPr="00C8603F">
          <w:rPr>
            <w:rStyle w:val="a3"/>
            <w:rFonts w:cs="Times New Roman"/>
          </w:rPr>
          <w:t>АРМ администратора МО</w:t>
        </w:r>
      </w:hyperlink>
      <w:r w:rsidRPr="00C8603F">
        <w:rPr>
          <w:rFonts w:cs="Times New Roman"/>
        </w:rPr>
        <w:t xml:space="preserve"> нажмите кнопку </w:t>
      </w:r>
      <w:r w:rsidRPr="00C8603F">
        <w:rPr>
          <w:rFonts w:cs="Times New Roman"/>
          <w:b/>
        </w:rPr>
        <w:t>Кабинеты</w:t>
      </w:r>
      <w:r w:rsidRPr="00C8603F">
        <w:rPr>
          <w:rFonts w:cs="Times New Roman"/>
        </w:rPr>
        <w:t xml:space="preserve"> бокового меню.</w:t>
      </w:r>
    </w:p>
    <w:p w14:paraId="0BF133FC" w14:textId="77777777" w:rsidR="00AB0401" w:rsidRPr="00C8603F" w:rsidRDefault="00AB0401" w:rsidP="00AB0401">
      <w:pPr>
        <w:pStyle w:val="ScrollListBullet1"/>
        <w:rPr>
          <w:rFonts w:cs="Times New Roman"/>
        </w:rPr>
      </w:pPr>
      <w:r w:rsidRPr="00C8603F">
        <w:rPr>
          <w:rFonts w:cs="Times New Roman"/>
        </w:rPr>
        <w:t>Выберите пункт Справочник кабинетов. Отобразится форма Справочник кабинетов.</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3BEE470C" w14:textId="77777777" w:rsidTr="00515563">
        <w:tc>
          <w:tcPr>
            <w:tcW w:w="8519" w:type="dxa"/>
            <w:tcBorders>
              <w:top w:val="nil"/>
              <w:left w:val="nil"/>
              <w:bottom w:val="nil"/>
              <w:right w:val="nil"/>
            </w:tcBorders>
            <w:shd w:val="solid" w:color="FFFFFF" w:fill="FFFFFF"/>
          </w:tcPr>
          <w:p w14:paraId="3F6411BB" w14:textId="77777777" w:rsidR="00AB0401" w:rsidRPr="00C8603F" w:rsidRDefault="00AB0401" w:rsidP="00515563">
            <w:pPr>
              <w:pStyle w:val="ScrollPanelNormal"/>
              <w:spacing w:beforeAutospacing="1"/>
              <w:jc w:val="center"/>
            </w:pPr>
            <w:r w:rsidRPr="00C8603F">
              <w:rPr>
                <w:noProof/>
                <w:sz w:val="20"/>
                <w:szCs w:val="20"/>
              </w:rPr>
              <w:lastRenderedPageBreak/>
              <w:drawing>
                <wp:inline distT="0" distB="0" distL="0" distR="0" wp14:anchorId="55B1DC91" wp14:editId="236777C0">
                  <wp:extent cx="4574540" cy="2730608"/>
                  <wp:effectExtent l="0" t="0" r="0" b="0"/>
                  <wp:docPr id="100123" name="Рисунок 100123" descr="_scroll_external/attachments/2020-06-09_125500-95c5d5fa928b31d1bcbec9566aced70ff33394f7d3dcdfd431caad8e16b982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7324" name=""/>
                          <pic:cNvPicPr>
                            <a:picLocks noChangeAspect="1"/>
                          </pic:cNvPicPr>
                        </pic:nvPicPr>
                        <pic:blipFill>
                          <a:blip r:embed="rId137"/>
                          <a:stretch>
                            <a:fillRect/>
                          </a:stretch>
                        </pic:blipFill>
                        <pic:spPr>
                          <a:xfrm>
                            <a:off x="0" y="0"/>
                            <a:ext cx="4574540" cy="2730608"/>
                          </a:xfrm>
                          <a:prstGeom prst="rect">
                            <a:avLst/>
                          </a:prstGeom>
                          <a:ln w="9525">
                            <a:solidFill>
                              <a:srgbClr val="000000"/>
                            </a:solidFill>
                          </a:ln>
                        </pic:spPr>
                      </pic:pic>
                    </a:graphicData>
                  </a:graphic>
                </wp:inline>
              </w:drawing>
            </w:r>
          </w:p>
          <w:p w14:paraId="7D08FBD6" w14:textId="77777777" w:rsidR="00AB0401" w:rsidRPr="00C8603F" w:rsidRDefault="00AB0401" w:rsidP="00515563">
            <w:pPr>
              <w:pStyle w:val="ScrollPanelNormal"/>
              <w:spacing w:beforeAutospacing="1"/>
              <w:jc w:val="center"/>
            </w:pPr>
            <w:r w:rsidRPr="00C8603F">
              <w:rPr>
                <w:sz w:val="20"/>
                <w:szCs w:val="20"/>
                <w:lang w:val="ru-RU"/>
              </w:rPr>
              <w:t xml:space="preserve">Добавьте кабинет. Для этого нажмите кнопку </w:t>
            </w:r>
            <w:proofErr w:type="gramStart"/>
            <w:r w:rsidRPr="00C8603F">
              <w:rPr>
                <w:b/>
                <w:sz w:val="20"/>
                <w:szCs w:val="20"/>
                <w:lang w:val="ru-RU"/>
              </w:rPr>
              <w:t>Добавить</w:t>
            </w:r>
            <w:proofErr w:type="gramEnd"/>
            <w:r w:rsidRPr="00C8603F">
              <w:rPr>
                <w:sz w:val="20"/>
                <w:szCs w:val="20"/>
                <w:lang w:val="ru-RU"/>
              </w:rPr>
              <w:t xml:space="preserve"> на панели инструментов формы </w:t>
            </w:r>
            <w:r w:rsidRPr="00C8603F">
              <w:rPr>
                <w:b/>
                <w:sz w:val="20"/>
                <w:szCs w:val="20"/>
                <w:lang w:val="ru-RU"/>
              </w:rPr>
              <w:t>Кабинеты</w:t>
            </w:r>
            <w:r w:rsidRPr="00C8603F">
              <w:rPr>
                <w:sz w:val="20"/>
                <w:szCs w:val="20"/>
                <w:lang w:val="ru-RU"/>
              </w:rPr>
              <w:t xml:space="preserve">. </w:t>
            </w:r>
            <w:proofErr w:type="spellStart"/>
            <w:r w:rsidRPr="00C8603F">
              <w:rPr>
                <w:sz w:val="20"/>
                <w:szCs w:val="20"/>
              </w:rPr>
              <w:t>Отобразится</w:t>
            </w:r>
            <w:proofErr w:type="spellEnd"/>
            <w:r w:rsidRPr="00C8603F">
              <w:rPr>
                <w:sz w:val="20"/>
                <w:szCs w:val="20"/>
              </w:rPr>
              <w:t xml:space="preserve"> </w:t>
            </w:r>
            <w:proofErr w:type="spellStart"/>
            <w:r w:rsidRPr="00C8603F">
              <w:rPr>
                <w:sz w:val="20"/>
                <w:szCs w:val="20"/>
              </w:rPr>
              <w:t>форма</w:t>
            </w:r>
            <w:proofErr w:type="spellEnd"/>
            <w:r w:rsidRPr="00C8603F">
              <w:rPr>
                <w:sz w:val="20"/>
                <w:szCs w:val="20"/>
              </w:rPr>
              <w:t xml:space="preserve"> </w:t>
            </w:r>
            <w:proofErr w:type="spellStart"/>
            <w:r w:rsidRPr="00C8603F">
              <w:rPr>
                <w:b/>
                <w:sz w:val="20"/>
                <w:szCs w:val="20"/>
              </w:rPr>
              <w:t>Кабинет</w:t>
            </w:r>
            <w:proofErr w:type="spellEnd"/>
            <w:r w:rsidRPr="00C8603F">
              <w:rPr>
                <w:b/>
                <w:sz w:val="20"/>
                <w:szCs w:val="20"/>
              </w:rPr>
              <w:t xml:space="preserve">: </w:t>
            </w:r>
            <w:proofErr w:type="spellStart"/>
            <w:r w:rsidRPr="00C8603F">
              <w:rPr>
                <w:b/>
                <w:sz w:val="20"/>
                <w:szCs w:val="20"/>
              </w:rPr>
              <w:t>Добавление</w:t>
            </w:r>
            <w:proofErr w:type="spellEnd"/>
            <w:r w:rsidRPr="00C8603F">
              <w:rPr>
                <w:sz w:val="20"/>
                <w:szCs w:val="20"/>
              </w:rPr>
              <w:t>.</w:t>
            </w:r>
          </w:p>
          <w:p w14:paraId="5CB236D4" w14:textId="77777777" w:rsidR="00AB0401" w:rsidRPr="00C8603F" w:rsidRDefault="00AB0401" w:rsidP="00515563">
            <w:pPr>
              <w:pStyle w:val="ScrollPanelNormal"/>
              <w:spacing w:beforeAutospacing="1"/>
              <w:jc w:val="center"/>
            </w:pPr>
            <w:r w:rsidRPr="00C8603F">
              <w:rPr>
                <w:noProof/>
                <w:sz w:val="20"/>
                <w:szCs w:val="20"/>
              </w:rPr>
              <w:drawing>
                <wp:inline distT="0" distB="0" distL="0" distR="0" wp14:anchorId="5369C8C1" wp14:editId="1C47834F">
                  <wp:extent cx="4525007" cy="2238687"/>
                  <wp:effectExtent l="0" t="0" r="0" b="0"/>
                  <wp:docPr id="100124" name="Рисунок 100124" descr="_scroll_external/attachments/2020-06-09_125800-a964075d4e9dafbe9fbd5bce78490dfb854796ec83d0e09901a375f2c0d27b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70032" name=""/>
                          <pic:cNvPicPr>
                            <a:picLocks noChangeAspect="1"/>
                          </pic:cNvPicPr>
                        </pic:nvPicPr>
                        <pic:blipFill>
                          <a:blip r:embed="rId138"/>
                          <a:stretch>
                            <a:fillRect/>
                          </a:stretch>
                        </pic:blipFill>
                        <pic:spPr>
                          <a:xfrm>
                            <a:off x="0" y="0"/>
                            <a:ext cx="4525007" cy="2238687"/>
                          </a:xfrm>
                          <a:prstGeom prst="rect">
                            <a:avLst/>
                          </a:prstGeom>
                          <a:ln w="9525">
                            <a:solidFill>
                              <a:srgbClr val="000000"/>
                            </a:solidFill>
                          </a:ln>
                        </pic:spPr>
                      </pic:pic>
                    </a:graphicData>
                  </a:graphic>
                </wp:inline>
              </w:drawing>
            </w:r>
          </w:p>
        </w:tc>
      </w:tr>
    </w:tbl>
    <w:p w14:paraId="3F285DA4" w14:textId="77777777" w:rsidR="00AB0401" w:rsidRPr="00C8603F" w:rsidRDefault="00AB0401" w:rsidP="00AB0401">
      <w:pPr>
        <w:pStyle w:val="ScrollListBullet1"/>
        <w:rPr>
          <w:rFonts w:cs="Times New Roman"/>
        </w:rPr>
      </w:pPr>
      <w:r w:rsidRPr="00C8603F">
        <w:rPr>
          <w:rFonts w:cs="Times New Roman"/>
        </w:rPr>
        <w:t>Заполните поля формы.</w:t>
      </w:r>
    </w:p>
    <w:p w14:paraId="0A9D44F5" w14:textId="77777777" w:rsidR="00AB0401" w:rsidRPr="00C8603F" w:rsidRDefault="00AB0401" w:rsidP="00AB0401">
      <w:pPr>
        <w:pStyle w:val="ScrollListBullet1"/>
        <w:rPr>
          <w:rFonts w:cs="Times New Roman"/>
        </w:rPr>
      </w:pPr>
      <w:r w:rsidRPr="00C8603F">
        <w:rPr>
          <w:rFonts w:cs="Times New Roman"/>
        </w:rPr>
        <w:t xml:space="preserve">Нажмите кнопку </w:t>
      </w:r>
      <w:r w:rsidRPr="00C8603F">
        <w:rPr>
          <w:rFonts w:cs="Times New Roman"/>
          <w:b/>
        </w:rPr>
        <w:t>Сохранить</w:t>
      </w:r>
      <w:r w:rsidRPr="00C8603F">
        <w:rPr>
          <w:rFonts w:cs="Times New Roman"/>
        </w:rPr>
        <w:t>. Запись отобразится в разделе "Кабинеты".</w:t>
      </w:r>
    </w:p>
    <w:p w14:paraId="4E6B1F74" w14:textId="77777777" w:rsidR="00AB0401" w:rsidRPr="00C8603F" w:rsidRDefault="00AB0401" w:rsidP="00AB0401">
      <w:pPr>
        <w:pStyle w:val="ScrollListBullet1"/>
        <w:rPr>
          <w:rFonts w:cs="Times New Roman"/>
        </w:rPr>
      </w:pPr>
      <w:r w:rsidRPr="00C8603F">
        <w:rPr>
          <w:rFonts w:cs="Times New Roman"/>
        </w:rPr>
        <w:t xml:space="preserve">Добавьте связь кабинета и места работы врача. Для этого нажмите кнопку </w:t>
      </w:r>
      <w:proofErr w:type="gramStart"/>
      <w:r w:rsidRPr="00C8603F">
        <w:rPr>
          <w:rFonts w:cs="Times New Roman"/>
          <w:b/>
        </w:rPr>
        <w:t>Добавить</w:t>
      </w:r>
      <w:proofErr w:type="gramEnd"/>
      <w:r w:rsidRPr="00C8603F">
        <w:rPr>
          <w:rFonts w:cs="Times New Roman"/>
        </w:rPr>
        <w:t xml:space="preserve"> в разделе </w:t>
      </w:r>
      <w:r w:rsidRPr="00C8603F">
        <w:rPr>
          <w:rFonts w:cs="Times New Roman"/>
          <w:b/>
        </w:rPr>
        <w:t>Место работы</w:t>
      </w:r>
      <w:r w:rsidRPr="00C8603F">
        <w:rPr>
          <w:rFonts w:cs="Times New Roman"/>
        </w:rPr>
        <w:t xml:space="preserve">. Отобразится форма </w:t>
      </w:r>
      <w:r w:rsidRPr="00C8603F">
        <w:rPr>
          <w:rFonts w:cs="Times New Roman"/>
          <w:b/>
        </w:rPr>
        <w:t>Назначение связи кабинет - место работы: Добавление</w:t>
      </w:r>
      <w:r w:rsidRPr="00C8603F">
        <w:rPr>
          <w:rFonts w:cs="Times New Roman"/>
        </w:rPr>
        <w:t>:</w:t>
      </w:r>
    </w:p>
    <w:tbl>
      <w:tblPr>
        <w:tblStyle w:val="ScrollPanel"/>
        <w:tblW w:w="0" w:type="auto"/>
        <w:tblInd w:w="1315" w:type="dxa"/>
        <w:tblLayout w:type="fixed"/>
        <w:tblLook w:val="0180" w:firstRow="0" w:lastRow="0" w:firstColumn="1" w:lastColumn="1" w:noHBand="0" w:noVBand="0"/>
      </w:tblPr>
      <w:tblGrid>
        <w:gridCol w:w="8599"/>
      </w:tblGrid>
      <w:tr w:rsidR="00AB0401" w:rsidRPr="00C8603F" w14:paraId="3BC8AB07" w14:textId="77777777" w:rsidTr="00515563">
        <w:tc>
          <w:tcPr>
            <w:tcW w:w="8519" w:type="dxa"/>
            <w:tcBorders>
              <w:top w:val="nil"/>
              <w:left w:val="nil"/>
              <w:bottom w:val="nil"/>
              <w:right w:val="nil"/>
            </w:tcBorders>
            <w:shd w:val="solid" w:color="FFFFFF" w:fill="FFFFFF"/>
          </w:tcPr>
          <w:p w14:paraId="7EA284AC" w14:textId="77777777" w:rsidR="00AB0401" w:rsidRPr="00C8603F" w:rsidRDefault="00AB0401" w:rsidP="00515563">
            <w:pPr>
              <w:pStyle w:val="ScrollPanelNormal"/>
              <w:spacing w:beforeAutospacing="1"/>
              <w:jc w:val="center"/>
            </w:pPr>
            <w:r w:rsidRPr="00C8603F">
              <w:rPr>
                <w:noProof/>
                <w:sz w:val="20"/>
                <w:szCs w:val="20"/>
              </w:rPr>
              <w:lastRenderedPageBreak/>
              <w:drawing>
                <wp:inline distT="0" distB="0" distL="0" distR="0" wp14:anchorId="7E853673" wp14:editId="5786E84A">
                  <wp:extent cx="4574540" cy="3289557"/>
                  <wp:effectExtent l="0" t="0" r="0" b="0"/>
                  <wp:docPr id="100125" name="Рисунок 100125" descr="_scroll_external/attachments/2020-06-09_130200-98fb3ad121b181e63f93ed74ad419f22cd7526f8689d8f3052c76ee58d87d0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27766" name=""/>
                          <pic:cNvPicPr>
                            <a:picLocks noChangeAspect="1"/>
                          </pic:cNvPicPr>
                        </pic:nvPicPr>
                        <pic:blipFill>
                          <a:blip r:embed="rId139"/>
                          <a:stretch>
                            <a:fillRect/>
                          </a:stretch>
                        </pic:blipFill>
                        <pic:spPr>
                          <a:xfrm>
                            <a:off x="0" y="0"/>
                            <a:ext cx="4574540" cy="3289557"/>
                          </a:xfrm>
                          <a:prstGeom prst="rect">
                            <a:avLst/>
                          </a:prstGeom>
                          <a:ln w="9525">
                            <a:solidFill>
                              <a:srgbClr val="000000"/>
                            </a:solidFill>
                          </a:ln>
                        </pic:spPr>
                      </pic:pic>
                    </a:graphicData>
                  </a:graphic>
                </wp:inline>
              </w:drawing>
            </w:r>
          </w:p>
        </w:tc>
      </w:tr>
    </w:tbl>
    <w:p w14:paraId="1C55FECA" w14:textId="77777777" w:rsidR="00AB0401" w:rsidRPr="00C8603F" w:rsidRDefault="00AB0401" w:rsidP="00AB0401">
      <w:pPr>
        <w:pStyle w:val="ScrollListBullet1"/>
        <w:rPr>
          <w:rFonts w:cs="Times New Roman"/>
        </w:rPr>
      </w:pPr>
      <w:r w:rsidRPr="00C8603F">
        <w:rPr>
          <w:rFonts w:cs="Times New Roman"/>
        </w:rPr>
        <w:t xml:space="preserve">Заполните поля формы. Блок </w:t>
      </w:r>
      <w:r w:rsidRPr="00C8603F">
        <w:rPr>
          <w:rFonts w:cs="Times New Roman"/>
          <w:b/>
        </w:rPr>
        <w:t>"Время приема"</w:t>
      </w:r>
      <w:r w:rsidRPr="00C8603F">
        <w:rPr>
          <w:rFonts w:cs="Times New Roman"/>
        </w:rPr>
        <w:t xml:space="preserve"> состоит из дней недели, напротив которых установлен флаг. Если флаг установлен, то поля ввода времени действия становятся активными. Установленный флаг значит, что в данный день недели в данном кабинете в установленное время ведет прием врач, указанный в поле "Место работы".</w:t>
      </w:r>
    </w:p>
    <w:p w14:paraId="2A1C5DA8" w14:textId="77777777" w:rsidR="00AB0401" w:rsidRPr="00C8603F" w:rsidRDefault="00AB0401" w:rsidP="00AB0401">
      <w:pPr>
        <w:pStyle w:val="ScrollListBullet1"/>
        <w:rPr>
          <w:rFonts w:cs="Times New Roman"/>
        </w:rPr>
      </w:pPr>
      <w:r w:rsidRPr="00C8603F">
        <w:rPr>
          <w:rFonts w:cs="Times New Roman"/>
        </w:rPr>
        <w:t xml:space="preserve">Нажмите кнопку </w:t>
      </w:r>
      <w:r w:rsidRPr="00C8603F">
        <w:rPr>
          <w:rFonts w:cs="Times New Roman"/>
          <w:b/>
        </w:rPr>
        <w:t>Сохранить</w:t>
      </w:r>
      <w:r w:rsidRPr="00C8603F">
        <w:rPr>
          <w:rFonts w:cs="Times New Roman"/>
        </w:rPr>
        <w:t>.</w:t>
      </w:r>
    </w:p>
    <w:p w14:paraId="1D41BA71" w14:textId="77777777" w:rsidR="00AB0401" w:rsidRPr="00C8603F" w:rsidRDefault="00AB0401" w:rsidP="00AB0401">
      <w:pPr>
        <w:pStyle w:val="ScrollListBullet1"/>
        <w:rPr>
          <w:rFonts w:cs="Times New Roman"/>
        </w:rPr>
      </w:pPr>
      <w:r w:rsidRPr="00C8603F">
        <w:rPr>
          <w:rFonts w:cs="Times New Roman"/>
        </w:rPr>
        <w:t>Добавьте расписание работы врача для отображения на портале.</w:t>
      </w:r>
    </w:p>
    <w:p w14:paraId="7D9A54AB" w14:textId="03FC8AB1" w:rsidR="00AB0401" w:rsidRPr="00C8603F" w:rsidRDefault="00AB0401" w:rsidP="008D4EFA">
      <w:r w:rsidRPr="00C8603F">
        <w:t>См. подробнее: Справочник кабинетов.</w:t>
      </w:r>
    </w:p>
    <w:p w14:paraId="5F42A2DE" w14:textId="7FA13EBA" w:rsidR="00241142" w:rsidRPr="00C8603F" w:rsidRDefault="00241142" w:rsidP="00241142">
      <w:pPr>
        <w:pStyle w:val="1"/>
      </w:pPr>
      <w:bookmarkStart w:id="303" w:name="_Toc57304804"/>
      <w:r w:rsidRPr="00C8603F">
        <w:lastRenderedPageBreak/>
        <w:t>Аварийные ситуации</w:t>
      </w:r>
      <w:bookmarkEnd w:id="303"/>
    </w:p>
    <w:p w14:paraId="2B6D22BC" w14:textId="77777777" w:rsidR="005F13A6" w:rsidRPr="00C8603F" w:rsidRDefault="005F13A6" w:rsidP="005F13A6">
      <w:pPr>
        <w:pStyle w:val="2"/>
      </w:pPr>
      <w:bookmarkStart w:id="304" w:name="_Toc10797003"/>
      <w:bookmarkStart w:id="305" w:name="_Toc18317192"/>
      <w:bookmarkStart w:id="306" w:name="_Toc54639691"/>
      <w:bookmarkStart w:id="307" w:name="_Toc57304805"/>
      <w:r w:rsidRPr="00C8603F">
        <w:t>Описание аварийных ситуаций</w:t>
      </w:r>
      <w:bookmarkEnd w:id="304"/>
      <w:bookmarkEnd w:id="305"/>
      <w:bookmarkEnd w:id="306"/>
      <w:bookmarkEnd w:id="307"/>
    </w:p>
    <w:p w14:paraId="14DA4AA2" w14:textId="77777777" w:rsidR="005F13A6" w:rsidRPr="00C8603F" w:rsidRDefault="005F13A6" w:rsidP="005F13A6">
      <w:pPr>
        <w:pStyle w:val="phnormal"/>
      </w:pPr>
      <w:r w:rsidRPr="00C8603F">
        <w:t>Надежность Системы обеспечивается при следующих аварийных ситуациях:</w:t>
      </w:r>
    </w:p>
    <w:p w14:paraId="156DF582" w14:textId="77777777" w:rsidR="005F13A6" w:rsidRPr="00C8603F" w:rsidRDefault="005F13A6" w:rsidP="005F13A6">
      <w:pPr>
        <w:pStyle w:val="ScrollListBullet1"/>
        <w:rPr>
          <w:rFonts w:cs="Times New Roman"/>
        </w:rPr>
      </w:pPr>
      <w:r w:rsidRPr="00C8603F">
        <w:rPr>
          <w:rFonts w:cs="Times New Roman"/>
        </w:rPr>
        <w:t>отказ Системы;</w:t>
      </w:r>
    </w:p>
    <w:p w14:paraId="367028BC" w14:textId="77777777" w:rsidR="005F13A6" w:rsidRPr="00C8603F" w:rsidRDefault="005F13A6" w:rsidP="005F13A6">
      <w:pPr>
        <w:pStyle w:val="ScrollListBullet1"/>
        <w:rPr>
          <w:rFonts w:cs="Times New Roman"/>
        </w:rPr>
      </w:pPr>
      <w:r w:rsidRPr="00C8603F">
        <w:rPr>
          <w:rFonts w:cs="Times New Roman"/>
        </w:rPr>
        <w:t>сбой Системы.</w:t>
      </w:r>
    </w:p>
    <w:p w14:paraId="07D78A18" w14:textId="77777777" w:rsidR="005F13A6" w:rsidRPr="00C8603F" w:rsidRDefault="005F13A6" w:rsidP="005F13A6">
      <w:pPr>
        <w:pStyle w:val="phnormal"/>
      </w:pPr>
      <w:r w:rsidRPr="00C8603F">
        <w:t>Отказом Системы следует считать событие, состоящее в утрате работоспособности Системы и приводящее к невыполнению или неправильному выполнению контрольных примеров или задач функциональных модулей.</w:t>
      </w:r>
    </w:p>
    <w:p w14:paraId="72D96D5E" w14:textId="77777777" w:rsidR="005F13A6" w:rsidRPr="00C8603F" w:rsidRDefault="005F13A6" w:rsidP="005F13A6">
      <w:pPr>
        <w:pStyle w:val="phnormal"/>
      </w:pPr>
      <w:r w:rsidRPr="00C8603F">
        <w:t>Сбоем Системы следует считать событие, состоящее во временной утрате работоспособности Системы и характеризуемое возникновением ошибки при выполнении контрольных примеров или задач функциональных модулей.</w:t>
      </w:r>
    </w:p>
    <w:p w14:paraId="1A45A743" w14:textId="77777777" w:rsidR="005F13A6" w:rsidRPr="00C8603F" w:rsidRDefault="005F13A6" w:rsidP="005F13A6">
      <w:pPr>
        <w:pStyle w:val="phnormal"/>
        <w:rPr>
          <w:szCs w:val="20"/>
        </w:rPr>
      </w:pPr>
      <w:r w:rsidRPr="00C8603F">
        <w:rPr>
          <w:szCs w:val="20"/>
        </w:rPr>
        <w:t>В Системе предусмотрено автоматическое восстановление обрабатываемой информации в следующих аварийных ситуациях:</w:t>
      </w:r>
    </w:p>
    <w:p w14:paraId="7D2E6F68" w14:textId="77777777" w:rsidR="005F13A6" w:rsidRPr="00C8603F" w:rsidRDefault="005F13A6" w:rsidP="005F13A6">
      <w:pPr>
        <w:pStyle w:val="ScrollListBullet1"/>
        <w:rPr>
          <w:rFonts w:cs="Times New Roman"/>
        </w:rPr>
      </w:pPr>
      <w:r w:rsidRPr="00C8603F">
        <w:rPr>
          <w:rFonts w:cs="Times New Roman"/>
        </w:rPr>
        <w:t>программный сбой при операциях записи-чтения;</w:t>
      </w:r>
    </w:p>
    <w:p w14:paraId="7974E037" w14:textId="77777777" w:rsidR="005F13A6" w:rsidRPr="00C8603F" w:rsidRDefault="005F13A6" w:rsidP="005F13A6">
      <w:pPr>
        <w:pStyle w:val="ScrollListBullet1"/>
        <w:rPr>
          <w:rFonts w:cs="Times New Roman"/>
        </w:rPr>
      </w:pPr>
      <w:r w:rsidRPr="00C8603F">
        <w:rPr>
          <w:rFonts w:cs="Times New Roman"/>
        </w:rPr>
        <w:t>разрыв связи с клиентской программой (терминальным устройством) в ходе редактирования/обновления информации.</w:t>
      </w:r>
    </w:p>
    <w:p w14:paraId="13CA8C81" w14:textId="77777777" w:rsidR="005F13A6" w:rsidRPr="00C8603F" w:rsidRDefault="005F13A6" w:rsidP="005F13A6">
      <w:pPr>
        <w:pStyle w:val="phnormal"/>
      </w:pPr>
      <w:r w:rsidRPr="00C8603F">
        <w:t>В Системе предусмотрена возможность ручного восстановления обрабатываемой информации из резервной копии в следующих аварийных ситуациях:</w:t>
      </w:r>
    </w:p>
    <w:p w14:paraId="5C7CE157" w14:textId="77777777" w:rsidR="005F13A6" w:rsidRPr="00C8603F" w:rsidRDefault="005F13A6" w:rsidP="005F13A6">
      <w:pPr>
        <w:pStyle w:val="ScrollListBullet1"/>
        <w:rPr>
          <w:rFonts w:cs="Times New Roman"/>
        </w:rPr>
      </w:pPr>
      <w:r w:rsidRPr="00C8603F">
        <w:rPr>
          <w:rFonts w:cs="Times New Roman"/>
        </w:rPr>
        <w:t>физический выход из строя дисковых накопителей;</w:t>
      </w:r>
    </w:p>
    <w:p w14:paraId="3DDDB473" w14:textId="77777777" w:rsidR="005F13A6" w:rsidRPr="00C8603F" w:rsidRDefault="005F13A6" w:rsidP="005F13A6">
      <w:pPr>
        <w:pStyle w:val="ScrollListBullet1"/>
        <w:rPr>
          <w:rFonts w:cs="Times New Roman"/>
        </w:rPr>
      </w:pPr>
      <w:r w:rsidRPr="00C8603F">
        <w:rPr>
          <w:rFonts w:cs="Times New Roman"/>
        </w:rPr>
        <w:t>ошибочные действия обслуживающего персонала.</w:t>
      </w:r>
    </w:p>
    <w:p w14:paraId="7D60848D" w14:textId="77777777" w:rsidR="005F13A6" w:rsidRPr="00C8603F" w:rsidRDefault="005F13A6" w:rsidP="005F13A6">
      <w:pPr>
        <w:pStyle w:val="phnormal"/>
      </w:pPr>
      <w:r w:rsidRPr="00C8603F">
        <w:t>В Системе предусмотрено автоматическое восстановление работоспособности серверной части Системы в следующих ситуациях:</w:t>
      </w:r>
    </w:p>
    <w:p w14:paraId="7ACA212F" w14:textId="77777777" w:rsidR="005F13A6" w:rsidRPr="00C8603F" w:rsidRDefault="005F13A6" w:rsidP="005F13A6">
      <w:pPr>
        <w:pStyle w:val="ScrollListBullet1"/>
        <w:rPr>
          <w:rFonts w:cs="Times New Roman"/>
        </w:rPr>
      </w:pPr>
      <w:r w:rsidRPr="00C8603F">
        <w:rPr>
          <w:rFonts w:cs="Times New Roman"/>
        </w:rPr>
        <w:t>штатное и аварийное отключение электропитания серверной части;</w:t>
      </w:r>
    </w:p>
    <w:p w14:paraId="376813F7" w14:textId="77777777" w:rsidR="005F13A6" w:rsidRPr="00C8603F" w:rsidRDefault="005F13A6" w:rsidP="005F13A6">
      <w:pPr>
        <w:pStyle w:val="ScrollListBullet1"/>
        <w:rPr>
          <w:rFonts w:cs="Times New Roman"/>
        </w:rPr>
      </w:pPr>
      <w:r w:rsidRPr="00C8603F">
        <w:rPr>
          <w:rFonts w:cs="Times New Roman"/>
        </w:rPr>
        <w:t>штатная перезагрузка Системы и загрузка после отключения;</w:t>
      </w:r>
    </w:p>
    <w:p w14:paraId="2ED2C95E" w14:textId="77777777" w:rsidR="005F13A6" w:rsidRPr="00C8603F" w:rsidRDefault="005F13A6" w:rsidP="005F13A6">
      <w:pPr>
        <w:pStyle w:val="ScrollListBullet1"/>
        <w:rPr>
          <w:rFonts w:cs="Times New Roman"/>
        </w:rPr>
      </w:pPr>
      <w:r w:rsidRPr="00C8603F">
        <w:rPr>
          <w:rFonts w:cs="Times New Roman"/>
        </w:rPr>
        <w:t>программный сбой общесистемного программного обеспечения, приведший к перезагрузке Системы.</w:t>
      </w:r>
    </w:p>
    <w:p w14:paraId="6783DE6F" w14:textId="77777777" w:rsidR="005F13A6" w:rsidRPr="00C8603F" w:rsidRDefault="005F13A6" w:rsidP="005F13A6">
      <w:pPr>
        <w:pStyle w:val="phnormal"/>
      </w:pPr>
      <w:r w:rsidRPr="00C8603F">
        <w:t>В Системе предусмотрено полуавтоматическое восстановление работоспособности серверной части Системы в следующих аварийных ситуациях:</w:t>
      </w:r>
    </w:p>
    <w:p w14:paraId="48F92682" w14:textId="77777777" w:rsidR="005F13A6" w:rsidRPr="00C8603F" w:rsidRDefault="005F13A6" w:rsidP="005F13A6">
      <w:pPr>
        <w:pStyle w:val="ScrollListBullet1"/>
        <w:rPr>
          <w:rFonts w:cs="Times New Roman"/>
        </w:rPr>
      </w:pPr>
      <w:r w:rsidRPr="00C8603F">
        <w:rPr>
          <w:rFonts w:cs="Times New Roman"/>
        </w:rPr>
        <w:t>физический выход из строя любого аппаратного компонента, кроме дисковых накопителей – после замены компонента и восстановления конфигурации общесистемного программного обеспечения;</w:t>
      </w:r>
    </w:p>
    <w:p w14:paraId="19472F6E" w14:textId="77777777" w:rsidR="005F13A6" w:rsidRPr="00C8603F" w:rsidRDefault="005F13A6" w:rsidP="005F13A6">
      <w:pPr>
        <w:pStyle w:val="ScrollListBullet1"/>
        <w:rPr>
          <w:rFonts w:cs="Times New Roman"/>
        </w:rPr>
      </w:pPr>
      <w:r w:rsidRPr="00C8603F">
        <w:rPr>
          <w:rFonts w:cs="Times New Roman"/>
        </w:rPr>
        <w:lastRenderedPageBreak/>
        <w:t xml:space="preserve">аварийная перезагрузка системы, приведшая к </w:t>
      </w:r>
      <w:proofErr w:type="spellStart"/>
      <w:r w:rsidRPr="00C8603F">
        <w:rPr>
          <w:rFonts w:cs="Times New Roman"/>
        </w:rPr>
        <w:t>нефатальному</w:t>
      </w:r>
      <w:proofErr w:type="spellEnd"/>
      <w:r w:rsidRPr="00C8603F">
        <w:rPr>
          <w:rFonts w:cs="Times New Roman"/>
        </w:rPr>
        <w:t xml:space="preserve"> нарушению целостности файловой системы – после восстановления файловой системы.</w:t>
      </w:r>
    </w:p>
    <w:p w14:paraId="5AF35F82" w14:textId="77777777" w:rsidR="005F13A6" w:rsidRPr="00C8603F" w:rsidRDefault="005F13A6" w:rsidP="005F13A6">
      <w:pPr>
        <w:pStyle w:val="phnormal"/>
      </w:pPr>
      <w:r w:rsidRPr="00C8603F">
        <w:t>Для восстановления Системы после отказа или сбоя, необходимо сначала устранить причину отказа/сбоя (заменить неисправное оборудование, устранить системные ошибки и др.), а затем предпринять следующие действия:</w:t>
      </w:r>
    </w:p>
    <w:p w14:paraId="45A3E22E" w14:textId="77777777" w:rsidR="005F13A6" w:rsidRPr="00C8603F" w:rsidRDefault="005F13A6" w:rsidP="005F13A6">
      <w:pPr>
        <w:pStyle w:val="ScrollListBullet1"/>
        <w:rPr>
          <w:rFonts w:cs="Times New Roman"/>
        </w:rPr>
      </w:pPr>
      <w:r w:rsidRPr="00C8603F">
        <w:rPr>
          <w:rFonts w:cs="Times New Roman"/>
        </w:rPr>
        <w:t>установить операционную систему, а затем – соответствующий пакет обновления; проверить правильность работы домена.</w:t>
      </w:r>
    </w:p>
    <w:p w14:paraId="3B28E464" w14:textId="77777777" w:rsidR="005F13A6" w:rsidRPr="00C8603F" w:rsidRDefault="005F13A6" w:rsidP="005F13A6">
      <w:pPr>
        <w:pStyle w:val="ScrollListBullet1"/>
        <w:rPr>
          <w:rFonts w:cs="Times New Roman"/>
        </w:rPr>
      </w:pPr>
      <w:r w:rsidRPr="00C8603F">
        <w:rPr>
          <w:rFonts w:cs="Times New Roman"/>
        </w:rPr>
        <w:t xml:space="preserve">установить СУБД, а затем – соответствующий пакет обновления. </w:t>
      </w:r>
    </w:p>
    <w:p w14:paraId="2ACE9676" w14:textId="77777777" w:rsidR="005F13A6" w:rsidRPr="00C8603F" w:rsidRDefault="005F13A6" w:rsidP="005F13A6">
      <w:pPr>
        <w:pStyle w:val="ScrollListBullet1"/>
        <w:rPr>
          <w:rFonts w:cs="Times New Roman"/>
        </w:rPr>
      </w:pPr>
      <w:r w:rsidRPr="00C8603F">
        <w:rPr>
          <w:rFonts w:cs="Times New Roman"/>
        </w:rPr>
        <w:t>восстановить базу данных из резервной копии; перезагрузить сервер после восстановления базы данных.</w:t>
      </w:r>
    </w:p>
    <w:p w14:paraId="526F074E" w14:textId="77777777" w:rsidR="005F13A6" w:rsidRPr="00C8603F" w:rsidRDefault="005F13A6" w:rsidP="005F13A6">
      <w:pPr>
        <w:pStyle w:val="ScrollListBullet1"/>
        <w:rPr>
          <w:rFonts w:cs="Times New Roman"/>
        </w:rPr>
      </w:pPr>
      <w:r w:rsidRPr="00C8603F">
        <w:rPr>
          <w:rFonts w:cs="Times New Roman"/>
        </w:rPr>
        <w:t>проверить доступность Системы; чтобы убедиться в правильности работы, запустите сценарий проверки основных функций.</w:t>
      </w:r>
    </w:p>
    <w:p w14:paraId="08781E65" w14:textId="77777777" w:rsidR="005F13A6" w:rsidRPr="00C8603F" w:rsidRDefault="005F13A6" w:rsidP="005F13A6">
      <w:pPr>
        <w:pStyle w:val="ScrollListBullet1"/>
        <w:rPr>
          <w:rFonts w:cs="Times New Roman"/>
        </w:rPr>
      </w:pPr>
      <w:r w:rsidRPr="00C8603F">
        <w:rPr>
          <w:rFonts w:cs="Times New Roman"/>
        </w:rPr>
        <w:t>активировать возможность работы пользователей в штатном режиме.</w:t>
      </w:r>
    </w:p>
    <w:p w14:paraId="0332C11E" w14:textId="77777777" w:rsidR="005F13A6" w:rsidRPr="00C8603F" w:rsidRDefault="005F13A6" w:rsidP="005F13A6">
      <w:pPr>
        <w:pStyle w:val="phnormal"/>
      </w:pPr>
      <w:r w:rsidRPr="00C8603F">
        <w:t xml:space="preserve">В случае отказа или сбоя Системы, связанного с неисправностью оборудования, работы проводит Администратор Заказчика. </w:t>
      </w:r>
    </w:p>
    <w:p w14:paraId="4D2746C2" w14:textId="77777777" w:rsidR="005F13A6" w:rsidRPr="00C8603F" w:rsidRDefault="005F13A6" w:rsidP="005F13A6">
      <w:pPr>
        <w:pStyle w:val="phnormal"/>
      </w:pPr>
      <w:r w:rsidRPr="00C8603F">
        <w:t>В случае отказа или сбоя Системы, связанного с системной ошибкой, работы проводит Администратор Исполнителя.</w:t>
      </w:r>
    </w:p>
    <w:p w14:paraId="76D2566B" w14:textId="77777777" w:rsidR="005F13A6" w:rsidRPr="00C8603F" w:rsidRDefault="005F13A6" w:rsidP="005F13A6">
      <w:pPr>
        <w:pStyle w:val="2"/>
      </w:pPr>
      <w:bookmarkStart w:id="308" w:name="_Toc10797004"/>
      <w:bookmarkStart w:id="309" w:name="_Toc18317193"/>
      <w:bookmarkStart w:id="310" w:name="_Toc54639692"/>
      <w:bookmarkStart w:id="311" w:name="_Toc57304806"/>
      <w:r w:rsidRPr="00C8603F">
        <w:t>Действия в случае несоблюдения условий выполнения технологического процесса</w:t>
      </w:r>
      <w:bookmarkEnd w:id="308"/>
      <w:bookmarkEnd w:id="309"/>
      <w:bookmarkEnd w:id="310"/>
      <w:bookmarkEnd w:id="311"/>
    </w:p>
    <w:p w14:paraId="7E4A44D2" w14:textId="77777777" w:rsidR="005F13A6" w:rsidRPr="00C8603F" w:rsidRDefault="005F13A6" w:rsidP="005F13A6">
      <w:pPr>
        <w:pStyle w:val="phnormal"/>
      </w:pPr>
      <w:r w:rsidRPr="00C8603F">
        <w:t>При работе с Системой пользователю могут отображаться сообщения нескольких типов:</w:t>
      </w:r>
    </w:p>
    <w:p w14:paraId="023F3988" w14:textId="77777777" w:rsidR="005F13A6" w:rsidRPr="00C8603F" w:rsidRDefault="005F13A6" w:rsidP="005F13A6">
      <w:pPr>
        <w:pStyle w:val="ScrollListBullet1"/>
        <w:rPr>
          <w:rFonts w:cs="Times New Roman"/>
        </w:rPr>
      </w:pPr>
      <w:r w:rsidRPr="00C8603F">
        <w:rPr>
          <w:rFonts w:cs="Times New Roman"/>
        </w:rPr>
        <w:t>сообщение об успешном завершении действия;</w:t>
      </w:r>
    </w:p>
    <w:p w14:paraId="4E8ED904" w14:textId="77777777" w:rsidR="005F13A6" w:rsidRPr="00C8603F" w:rsidRDefault="005F13A6" w:rsidP="005F13A6">
      <w:pPr>
        <w:pStyle w:val="ScrollListBullet1"/>
        <w:rPr>
          <w:rFonts w:cs="Times New Roman"/>
        </w:rPr>
      </w:pPr>
      <w:r w:rsidRPr="00C8603F">
        <w:rPr>
          <w:rFonts w:cs="Times New Roman"/>
        </w:rPr>
        <w:t>сообщение об ошибке;</w:t>
      </w:r>
    </w:p>
    <w:p w14:paraId="59285AA7" w14:textId="77777777" w:rsidR="005F13A6" w:rsidRPr="00C8603F" w:rsidRDefault="005F13A6" w:rsidP="005F13A6">
      <w:pPr>
        <w:pStyle w:val="ScrollListBullet1"/>
        <w:rPr>
          <w:rFonts w:cs="Times New Roman"/>
        </w:rPr>
      </w:pPr>
      <w:r w:rsidRPr="00C8603F">
        <w:rPr>
          <w:rFonts w:cs="Times New Roman"/>
        </w:rPr>
        <w:t>предупреждение;</w:t>
      </w:r>
    </w:p>
    <w:p w14:paraId="7C2A8E3C" w14:textId="77777777" w:rsidR="005F13A6" w:rsidRPr="00C8603F" w:rsidRDefault="005F13A6" w:rsidP="005F13A6">
      <w:pPr>
        <w:pStyle w:val="ScrollListBullet1"/>
        <w:rPr>
          <w:rFonts w:cs="Times New Roman"/>
        </w:rPr>
      </w:pPr>
      <w:r w:rsidRPr="00C8603F">
        <w:rPr>
          <w:rFonts w:cs="Times New Roman"/>
        </w:rPr>
        <w:t>сообщение о неисправности системы.</w:t>
      </w:r>
    </w:p>
    <w:p w14:paraId="079F7E46" w14:textId="77777777" w:rsidR="005F13A6" w:rsidRPr="00C8603F" w:rsidRDefault="005F13A6" w:rsidP="005F13A6">
      <w:pPr>
        <w:pStyle w:val="phnormal"/>
      </w:pPr>
      <w:r w:rsidRPr="00C8603F">
        <w:t xml:space="preserve">Сообщение об успешном завершении действия содержит краткое резюме операции. Для закрытия сообщения нажмите кнопку </w:t>
      </w:r>
      <w:r w:rsidRPr="00C8603F">
        <w:rPr>
          <w:b/>
        </w:rPr>
        <w:t>ОК</w:t>
      </w:r>
      <w:r w:rsidRPr="00C8603F">
        <w:t>.</w:t>
      </w:r>
    </w:p>
    <w:p w14:paraId="0CBBFB41" w14:textId="77777777" w:rsidR="005F13A6" w:rsidRPr="00C8603F" w:rsidRDefault="005F13A6" w:rsidP="005F13A6">
      <w:pPr>
        <w:pStyle w:val="phnormal"/>
      </w:pPr>
      <w:r w:rsidRPr="00C8603F">
        <w:t xml:space="preserve">Сообщение об ошибке отображается в случае, когда дальнейшее выполнение действия в Системе невозможно. Как правило, в таком сообщении содержится краткое описание причины возникновения ошибки. Для закрытия сообщения об ошибке нажмите кнопку </w:t>
      </w:r>
      <w:r w:rsidRPr="00C8603F">
        <w:rPr>
          <w:b/>
        </w:rPr>
        <w:t>ОК</w:t>
      </w:r>
      <w:r w:rsidRPr="00C8603F">
        <w:t>.</w:t>
      </w:r>
    </w:p>
    <w:p w14:paraId="22A2AC74" w14:textId="46019A32" w:rsidR="005F13A6" w:rsidRPr="00C8603F" w:rsidRDefault="005F13A6" w:rsidP="005F13A6">
      <w:pPr>
        <w:pStyle w:val="phfigure"/>
      </w:pPr>
      <w:r w:rsidRPr="00C8603F">
        <w:rPr>
          <w:noProof/>
        </w:rPr>
        <w:lastRenderedPageBreak/>
        <w:drawing>
          <wp:inline distT="0" distB="0" distL="0" distR="0" wp14:anchorId="282EEDFF" wp14:editId="704FF1F1">
            <wp:extent cx="4267200" cy="7905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67200" cy="790575"/>
                    </a:xfrm>
                    <a:prstGeom prst="rect">
                      <a:avLst/>
                    </a:prstGeom>
                    <a:noFill/>
                    <a:ln>
                      <a:noFill/>
                    </a:ln>
                  </pic:spPr>
                </pic:pic>
              </a:graphicData>
            </a:graphic>
          </wp:inline>
        </w:drawing>
      </w:r>
    </w:p>
    <w:p w14:paraId="0F4079E5" w14:textId="77777777" w:rsidR="005F13A6" w:rsidRPr="00C8603F" w:rsidRDefault="005F13A6" w:rsidP="005F13A6">
      <w:pPr>
        <w:pStyle w:val="phnormal"/>
      </w:pPr>
      <w:r w:rsidRPr="00C8603F">
        <w:t xml:space="preserve">Предупреждение отображается в том случае, если действия, совершенные оператором, могут повлечь за собой какие-либо особенности в выполнении операции, но не приведут к ошибке. Например, если оператор укажет у сотрудника ставку менее 0,1, то отобразится сообщение, что такая ставка не будет учитываться при выгрузке. Для того чтобы продолжить выполнение действия, нажмите кнопку </w:t>
      </w:r>
      <w:proofErr w:type="gramStart"/>
      <w:r w:rsidRPr="00C8603F">
        <w:rPr>
          <w:b/>
        </w:rPr>
        <w:t>Да</w:t>
      </w:r>
      <w:proofErr w:type="gramEnd"/>
      <w:r w:rsidRPr="00C8603F">
        <w:t>/</w:t>
      </w:r>
      <w:r w:rsidRPr="00C8603F">
        <w:rPr>
          <w:b/>
        </w:rPr>
        <w:t>Продолжить</w:t>
      </w:r>
      <w:r w:rsidRPr="00C8603F">
        <w:t xml:space="preserve">. Для того чтобы прекратить действие, нажмите кнопку </w:t>
      </w:r>
      <w:proofErr w:type="gramStart"/>
      <w:r w:rsidRPr="00C8603F">
        <w:rPr>
          <w:b/>
        </w:rPr>
        <w:t>Нет</w:t>
      </w:r>
      <w:proofErr w:type="gramEnd"/>
      <w:r w:rsidRPr="00C8603F">
        <w:t>/</w:t>
      </w:r>
      <w:r w:rsidRPr="00C8603F">
        <w:rPr>
          <w:b/>
        </w:rPr>
        <w:t>Отмена</w:t>
      </w:r>
      <w:r w:rsidRPr="00C8603F">
        <w:t>.</w:t>
      </w:r>
    </w:p>
    <w:p w14:paraId="37910582" w14:textId="77777777" w:rsidR="005F13A6" w:rsidRPr="00C8603F" w:rsidRDefault="005F13A6" w:rsidP="005F13A6">
      <w:pPr>
        <w:pStyle w:val="phnormal"/>
      </w:pPr>
      <w:r w:rsidRPr="00C8603F">
        <w:t>В случае возникновения ошибки о неисправности системы, пользователю системы следует обратиться к администратору системы.</w:t>
      </w:r>
    </w:p>
    <w:p w14:paraId="518D125C" w14:textId="77777777" w:rsidR="005F13A6" w:rsidRPr="00C8603F" w:rsidRDefault="005F13A6" w:rsidP="005F13A6">
      <w:pPr>
        <w:pStyle w:val="phnormal"/>
      </w:pPr>
      <w:r w:rsidRPr="00C8603F">
        <w:t>Администратор системы для решения проблем обращается к эксплуатационной документации, настоящему руководству, онлайн справочной системе.</w:t>
      </w:r>
    </w:p>
    <w:p w14:paraId="2C062DDD" w14:textId="0007C8BA" w:rsidR="005F13A6" w:rsidRPr="00C8603F" w:rsidRDefault="005F13A6" w:rsidP="005F13A6">
      <w:pPr>
        <w:pStyle w:val="phnormal"/>
      </w:pPr>
      <w:r w:rsidRPr="00C8603F">
        <w:t>В случае невозможности разрешения ситуации следует обратиться в техническую поддержку.</w:t>
      </w:r>
    </w:p>
    <w:tbl>
      <w:tblPr>
        <w:tblW w:w="9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3"/>
        <w:gridCol w:w="1043"/>
        <w:gridCol w:w="1080"/>
        <w:gridCol w:w="826"/>
        <w:gridCol w:w="1162"/>
        <w:gridCol w:w="1322"/>
        <w:gridCol w:w="902"/>
        <w:gridCol w:w="1522"/>
        <w:gridCol w:w="709"/>
        <w:gridCol w:w="709"/>
      </w:tblGrid>
      <w:tr w:rsidR="0040573C" w:rsidRPr="00C8603F" w14:paraId="051D4742" w14:textId="77777777" w:rsidTr="00FD025A">
        <w:trPr>
          <w:trHeight w:val="415"/>
        </w:trPr>
        <w:tc>
          <w:tcPr>
            <w:tcW w:w="9938" w:type="dxa"/>
            <w:gridSpan w:val="10"/>
            <w:shd w:val="clear" w:color="auto" w:fill="auto"/>
            <w:vAlign w:val="center"/>
          </w:tcPr>
          <w:p w14:paraId="7D6775C0" w14:textId="77777777" w:rsidR="0040573C" w:rsidRPr="00C8603F" w:rsidRDefault="0040573C" w:rsidP="00FD025A">
            <w:pPr>
              <w:pStyle w:val="phtitlevoid"/>
              <w:rPr>
                <w:rFonts w:cs="Times New Roman"/>
                <w:color w:val="000000" w:themeColor="text1"/>
              </w:rPr>
            </w:pPr>
            <w:r w:rsidRPr="00C8603F">
              <w:rPr>
                <w:rFonts w:cs="Times New Roman"/>
              </w:rPr>
              <w:lastRenderedPageBreak/>
              <w:br w:type="page"/>
            </w:r>
            <w:r w:rsidRPr="00C8603F">
              <w:rPr>
                <w:rFonts w:cs="Times New Roman"/>
                <w:color w:val="000000" w:themeColor="text1"/>
              </w:rPr>
              <w:t>Лист регистрации изменений</w:t>
            </w:r>
          </w:p>
        </w:tc>
      </w:tr>
      <w:tr w:rsidR="0040573C" w:rsidRPr="00C8603F" w14:paraId="2AF2D1D4" w14:textId="77777777" w:rsidTr="00FD025A">
        <w:tc>
          <w:tcPr>
            <w:tcW w:w="663" w:type="dxa"/>
            <w:vMerge w:val="restart"/>
            <w:shd w:val="clear" w:color="auto" w:fill="auto"/>
            <w:vAlign w:val="center"/>
          </w:tcPr>
          <w:p w14:paraId="4F434FDF" w14:textId="77777777" w:rsidR="0040573C" w:rsidRPr="00C8603F" w:rsidRDefault="0040573C" w:rsidP="00FD025A">
            <w:pPr>
              <w:pStyle w:val="phtablecolcaption"/>
              <w:rPr>
                <w:rFonts w:cs="Times New Roman"/>
                <w:color w:val="000000" w:themeColor="text1"/>
              </w:rPr>
            </w:pPr>
            <w:r w:rsidRPr="00C8603F">
              <w:rPr>
                <w:rFonts w:cs="Times New Roman"/>
                <w:color w:val="000000" w:themeColor="text1"/>
              </w:rPr>
              <w:t>Изм.</w:t>
            </w:r>
          </w:p>
        </w:tc>
        <w:tc>
          <w:tcPr>
            <w:tcW w:w="4111" w:type="dxa"/>
            <w:gridSpan w:val="4"/>
            <w:shd w:val="clear" w:color="auto" w:fill="auto"/>
            <w:vAlign w:val="center"/>
          </w:tcPr>
          <w:p w14:paraId="645BEDE2" w14:textId="77777777" w:rsidR="0040573C" w:rsidRPr="00C8603F" w:rsidRDefault="0040573C" w:rsidP="00FD025A">
            <w:pPr>
              <w:pStyle w:val="phtablecolcaption"/>
              <w:rPr>
                <w:rFonts w:cs="Times New Roman"/>
                <w:color w:val="000000" w:themeColor="text1"/>
              </w:rPr>
            </w:pPr>
            <w:r w:rsidRPr="00C8603F">
              <w:rPr>
                <w:rFonts w:cs="Times New Roman"/>
                <w:color w:val="000000" w:themeColor="text1"/>
              </w:rPr>
              <w:t>Номера листов (страниц)</w:t>
            </w:r>
          </w:p>
        </w:tc>
        <w:tc>
          <w:tcPr>
            <w:tcW w:w="1322" w:type="dxa"/>
            <w:vMerge w:val="restart"/>
            <w:shd w:val="clear" w:color="auto" w:fill="auto"/>
            <w:vAlign w:val="center"/>
          </w:tcPr>
          <w:p w14:paraId="35C1E912" w14:textId="77777777" w:rsidR="0040573C" w:rsidRPr="00C8603F" w:rsidRDefault="0040573C" w:rsidP="00FD025A">
            <w:pPr>
              <w:pStyle w:val="phtablecolcaption"/>
              <w:rPr>
                <w:rFonts w:cs="Times New Roman"/>
                <w:color w:val="000000" w:themeColor="text1"/>
              </w:rPr>
            </w:pPr>
            <w:r w:rsidRPr="00C8603F">
              <w:rPr>
                <w:rFonts w:cs="Times New Roman"/>
                <w:color w:val="000000" w:themeColor="text1"/>
              </w:rPr>
              <w:t>Всего</w:t>
            </w:r>
            <w:r w:rsidRPr="00C8603F">
              <w:rPr>
                <w:rFonts w:cs="Times New Roman"/>
                <w:color w:val="000000" w:themeColor="text1"/>
              </w:rPr>
              <w:br/>
              <w:t>листов (страниц) в доку-</w:t>
            </w:r>
            <w:r w:rsidRPr="00C8603F">
              <w:rPr>
                <w:rFonts w:cs="Times New Roman"/>
                <w:color w:val="000000" w:themeColor="text1"/>
              </w:rPr>
              <w:br/>
              <w:t>менте</w:t>
            </w:r>
          </w:p>
        </w:tc>
        <w:tc>
          <w:tcPr>
            <w:tcW w:w="902" w:type="dxa"/>
            <w:vMerge w:val="restart"/>
            <w:shd w:val="clear" w:color="auto" w:fill="auto"/>
            <w:vAlign w:val="center"/>
          </w:tcPr>
          <w:p w14:paraId="6B171594" w14:textId="77777777" w:rsidR="0040573C" w:rsidRPr="00C8603F" w:rsidRDefault="0040573C" w:rsidP="00FD025A">
            <w:pPr>
              <w:pStyle w:val="phtablecolcaption"/>
              <w:rPr>
                <w:rFonts w:cs="Times New Roman"/>
                <w:color w:val="000000" w:themeColor="text1"/>
              </w:rPr>
            </w:pPr>
            <w:r w:rsidRPr="00C8603F">
              <w:rPr>
                <w:rFonts w:cs="Times New Roman"/>
                <w:color w:val="000000" w:themeColor="text1"/>
              </w:rPr>
              <w:t>Номер доку-</w:t>
            </w:r>
            <w:r w:rsidRPr="00C8603F">
              <w:rPr>
                <w:rFonts w:cs="Times New Roman"/>
                <w:color w:val="000000" w:themeColor="text1"/>
              </w:rPr>
              <w:br/>
              <w:t>мента</w:t>
            </w:r>
          </w:p>
        </w:tc>
        <w:tc>
          <w:tcPr>
            <w:tcW w:w="1522" w:type="dxa"/>
            <w:vMerge w:val="restart"/>
            <w:shd w:val="clear" w:color="auto" w:fill="auto"/>
            <w:vAlign w:val="center"/>
          </w:tcPr>
          <w:p w14:paraId="6FA3B7E3" w14:textId="77777777" w:rsidR="0040573C" w:rsidRPr="00C8603F" w:rsidRDefault="0040573C" w:rsidP="00FD025A">
            <w:pPr>
              <w:pStyle w:val="phtablecolcaption"/>
              <w:rPr>
                <w:rFonts w:cs="Times New Roman"/>
                <w:color w:val="000000" w:themeColor="text1"/>
              </w:rPr>
            </w:pPr>
            <w:r w:rsidRPr="00C8603F">
              <w:rPr>
                <w:rFonts w:cs="Times New Roman"/>
                <w:color w:val="000000" w:themeColor="text1"/>
              </w:rPr>
              <w:t>Входящий номер сопроводи-</w:t>
            </w:r>
            <w:r w:rsidRPr="00C8603F">
              <w:rPr>
                <w:rFonts w:cs="Times New Roman"/>
                <w:color w:val="000000" w:themeColor="text1"/>
              </w:rPr>
              <w:br/>
              <w:t>тельного документа и дата</w:t>
            </w:r>
          </w:p>
        </w:tc>
        <w:tc>
          <w:tcPr>
            <w:tcW w:w="709" w:type="dxa"/>
            <w:vMerge w:val="restart"/>
            <w:shd w:val="clear" w:color="auto" w:fill="auto"/>
            <w:vAlign w:val="center"/>
          </w:tcPr>
          <w:p w14:paraId="76D279AB" w14:textId="77777777" w:rsidR="0040573C" w:rsidRPr="00C8603F" w:rsidRDefault="0040573C" w:rsidP="00FD025A">
            <w:pPr>
              <w:pStyle w:val="phtablecolcaption"/>
              <w:rPr>
                <w:rFonts w:cs="Times New Roman"/>
                <w:color w:val="000000" w:themeColor="text1"/>
              </w:rPr>
            </w:pPr>
            <w:r w:rsidRPr="00C8603F">
              <w:rPr>
                <w:rFonts w:cs="Times New Roman"/>
                <w:color w:val="000000" w:themeColor="text1"/>
              </w:rPr>
              <w:t>Под-</w:t>
            </w:r>
            <w:r w:rsidRPr="00C8603F">
              <w:rPr>
                <w:rFonts w:cs="Times New Roman"/>
                <w:color w:val="000000" w:themeColor="text1"/>
              </w:rPr>
              <w:br/>
            </w:r>
            <w:proofErr w:type="spellStart"/>
            <w:r w:rsidRPr="00C8603F">
              <w:rPr>
                <w:rFonts w:cs="Times New Roman"/>
                <w:color w:val="000000" w:themeColor="text1"/>
              </w:rPr>
              <w:t>пись</w:t>
            </w:r>
            <w:proofErr w:type="spellEnd"/>
          </w:p>
        </w:tc>
        <w:tc>
          <w:tcPr>
            <w:tcW w:w="709" w:type="dxa"/>
            <w:vMerge w:val="restart"/>
            <w:shd w:val="clear" w:color="auto" w:fill="auto"/>
            <w:vAlign w:val="center"/>
          </w:tcPr>
          <w:p w14:paraId="03929F38" w14:textId="77777777" w:rsidR="0040573C" w:rsidRPr="00C8603F" w:rsidRDefault="0040573C" w:rsidP="00FD025A">
            <w:pPr>
              <w:pStyle w:val="phtablecolcaption"/>
              <w:rPr>
                <w:rFonts w:cs="Times New Roman"/>
                <w:color w:val="000000" w:themeColor="text1"/>
              </w:rPr>
            </w:pPr>
            <w:r w:rsidRPr="00C8603F">
              <w:rPr>
                <w:rFonts w:cs="Times New Roman"/>
                <w:color w:val="000000" w:themeColor="text1"/>
              </w:rPr>
              <w:t>Дата</w:t>
            </w:r>
          </w:p>
        </w:tc>
      </w:tr>
      <w:tr w:rsidR="0040573C" w:rsidRPr="00C8603F" w14:paraId="57528B5F" w14:textId="77777777" w:rsidTr="00FD025A">
        <w:trPr>
          <w:trHeight w:val="783"/>
        </w:trPr>
        <w:tc>
          <w:tcPr>
            <w:tcW w:w="663" w:type="dxa"/>
            <w:vMerge/>
            <w:tcBorders>
              <w:bottom w:val="double" w:sz="4" w:space="0" w:color="auto"/>
            </w:tcBorders>
            <w:shd w:val="clear" w:color="auto" w:fill="auto"/>
            <w:vAlign w:val="center"/>
          </w:tcPr>
          <w:p w14:paraId="40688B7B" w14:textId="77777777" w:rsidR="0040573C" w:rsidRPr="00C8603F" w:rsidRDefault="0040573C" w:rsidP="00FD025A">
            <w:pPr>
              <w:pStyle w:val="phtablecolcaption"/>
              <w:rPr>
                <w:rFonts w:cs="Times New Roman"/>
                <w:color w:val="000000" w:themeColor="text1"/>
              </w:rPr>
            </w:pPr>
          </w:p>
        </w:tc>
        <w:tc>
          <w:tcPr>
            <w:tcW w:w="1043" w:type="dxa"/>
            <w:tcBorders>
              <w:bottom w:val="double" w:sz="4" w:space="0" w:color="auto"/>
            </w:tcBorders>
            <w:shd w:val="clear" w:color="auto" w:fill="auto"/>
            <w:vAlign w:val="center"/>
          </w:tcPr>
          <w:p w14:paraId="05BBC2E2" w14:textId="77777777" w:rsidR="0040573C" w:rsidRPr="00C8603F" w:rsidRDefault="0040573C" w:rsidP="00FD025A">
            <w:pPr>
              <w:pStyle w:val="phtablecolcaption"/>
              <w:rPr>
                <w:rFonts w:cs="Times New Roman"/>
                <w:color w:val="000000" w:themeColor="text1"/>
              </w:rPr>
            </w:pPr>
            <w:r w:rsidRPr="00C8603F">
              <w:rPr>
                <w:rFonts w:cs="Times New Roman"/>
                <w:color w:val="000000" w:themeColor="text1"/>
              </w:rPr>
              <w:t>изменен-</w:t>
            </w:r>
            <w:r w:rsidRPr="00C8603F">
              <w:rPr>
                <w:rFonts w:cs="Times New Roman"/>
                <w:color w:val="000000" w:themeColor="text1"/>
              </w:rPr>
              <w:br/>
            </w:r>
            <w:proofErr w:type="spellStart"/>
            <w:r w:rsidRPr="00C8603F">
              <w:rPr>
                <w:rFonts w:cs="Times New Roman"/>
                <w:color w:val="000000" w:themeColor="text1"/>
              </w:rPr>
              <w:t>ных</w:t>
            </w:r>
            <w:proofErr w:type="spellEnd"/>
          </w:p>
        </w:tc>
        <w:tc>
          <w:tcPr>
            <w:tcW w:w="1080" w:type="dxa"/>
            <w:tcBorders>
              <w:bottom w:val="double" w:sz="4" w:space="0" w:color="auto"/>
            </w:tcBorders>
            <w:shd w:val="clear" w:color="auto" w:fill="auto"/>
            <w:vAlign w:val="center"/>
          </w:tcPr>
          <w:p w14:paraId="0F2FF95F" w14:textId="77777777" w:rsidR="0040573C" w:rsidRPr="00C8603F" w:rsidRDefault="0040573C" w:rsidP="00FD025A">
            <w:pPr>
              <w:pStyle w:val="phtablecolcaption"/>
              <w:rPr>
                <w:rFonts w:cs="Times New Roman"/>
                <w:color w:val="000000" w:themeColor="text1"/>
              </w:rPr>
            </w:pPr>
            <w:r w:rsidRPr="00C8603F">
              <w:rPr>
                <w:rFonts w:cs="Times New Roman"/>
                <w:color w:val="000000" w:themeColor="text1"/>
              </w:rPr>
              <w:t>заменен-</w:t>
            </w:r>
            <w:r w:rsidRPr="00C8603F">
              <w:rPr>
                <w:rFonts w:cs="Times New Roman"/>
                <w:color w:val="000000" w:themeColor="text1"/>
              </w:rPr>
              <w:br/>
            </w:r>
            <w:proofErr w:type="spellStart"/>
            <w:r w:rsidRPr="00C8603F">
              <w:rPr>
                <w:rFonts w:cs="Times New Roman"/>
                <w:color w:val="000000" w:themeColor="text1"/>
              </w:rPr>
              <w:t>ных</w:t>
            </w:r>
            <w:proofErr w:type="spellEnd"/>
          </w:p>
        </w:tc>
        <w:tc>
          <w:tcPr>
            <w:tcW w:w="826" w:type="dxa"/>
            <w:tcBorders>
              <w:bottom w:val="double" w:sz="4" w:space="0" w:color="auto"/>
            </w:tcBorders>
            <w:shd w:val="clear" w:color="auto" w:fill="auto"/>
            <w:vAlign w:val="center"/>
          </w:tcPr>
          <w:p w14:paraId="3E7E7DDD" w14:textId="77777777" w:rsidR="0040573C" w:rsidRPr="00C8603F" w:rsidRDefault="0040573C" w:rsidP="00FD025A">
            <w:pPr>
              <w:pStyle w:val="phtablecolcaption"/>
              <w:rPr>
                <w:rFonts w:cs="Times New Roman"/>
                <w:color w:val="000000" w:themeColor="text1"/>
              </w:rPr>
            </w:pPr>
            <w:r w:rsidRPr="00C8603F">
              <w:rPr>
                <w:rFonts w:cs="Times New Roman"/>
                <w:color w:val="000000" w:themeColor="text1"/>
              </w:rPr>
              <w:t>новых</w:t>
            </w:r>
          </w:p>
        </w:tc>
        <w:tc>
          <w:tcPr>
            <w:tcW w:w="1162" w:type="dxa"/>
            <w:tcBorders>
              <w:bottom w:val="double" w:sz="4" w:space="0" w:color="auto"/>
            </w:tcBorders>
            <w:shd w:val="clear" w:color="auto" w:fill="auto"/>
            <w:vAlign w:val="center"/>
          </w:tcPr>
          <w:p w14:paraId="15AF64A6" w14:textId="77777777" w:rsidR="0040573C" w:rsidRPr="00C8603F" w:rsidRDefault="0040573C" w:rsidP="00FD025A">
            <w:pPr>
              <w:pStyle w:val="phtablecolcaption"/>
              <w:rPr>
                <w:rFonts w:cs="Times New Roman"/>
                <w:color w:val="000000" w:themeColor="text1"/>
              </w:rPr>
            </w:pPr>
            <w:proofErr w:type="spellStart"/>
            <w:r w:rsidRPr="00C8603F">
              <w:rPr>
                <w:rFonts w:cs="Times New Roman"/>
                <w:color w:val="000000" w:themeColor="text1"/>
              </w:rPr>
              <w:t>аннулиро</w:t>
            </w:r>
            <w:proofErr w:type="spellEnd"/>
            <w:r w:rsidRPr="00C8603F">
              <w:rPr>
                <w:rFonts w:cs="Times New Roman"/>
                <w:color w:val="000000" w:themeColor="text1"/>
              </w:rPr>
              <w:t>-</w:t>
            </w:r>
            <w:r w:rsidRPr="00C8603F">
              <w:rPr>
                <w:rFonts w:cs="Times New Roman"/>
                <w:color w:val="000000" w:themeColor="text1"/>
              </w:rPr>
              <w:br/>
              <w:t>ванных</w:t>
            </w:r>
          </w:p>
        </w:tc>
        <w:tc>
          <w:tcPr>
            <w:tcW w:w="1322" w:type="dxa"/>
            <w:vMerge/>
            <w:tcBorders>
              <w:bottom w:val="double" w:sz="4" w:space="0" w:color="auto"/>
            </w:tcBorders>
            <w:shd w:val="clear" w:color="auto" w:fill="auto"/>
            <w:vAlign w:val="center"/>
          </w:tcPr>
          <w:p w14:paraId="04B4F439" w14:textId="77777777" w:rsidR="0040573C" w:rsidRPr="00C8603F" w:rsidRDefault="0040573C" w:rsidP="00FD025A">
            <w:pPr>
              <w:pStyle w:val="phtablecolcaption"/>
              <w:rPr>
                <w:rFonts w:cs="Times New Roman"/>
                <w:color w:val="000000" w:themeColor="text1"/>
              </w:rPr>
            </w:pPr>
          </w:p>
        </w:tc>
        <w:tc>
          <w:tcPr>
            <w:tcW w:w="902" w:type="dxa"/>
            <w:vMerge/>
            <w:tcBorders>
              <w:bottom w:val="double" w:sz="4" w:space="0" w:color="auto"/>
            </w:tcBorders>
            <w:shd w:val="clear" w:color="auto" w:fill="auto"/>
            <w:vAlign w:val="center"/>
          </w:tcPr>
          <w:p w14:paraId="2D09DFDD" w14:textId="77777777" w:rsidR="0040573C" w:rsidRPr="00C8603F" w:rsidRDefault="0040573C" w:rsidP="00FD025A">
            <w:pPr>
              <w:pStyle w:val="phtablecolcaption"/>
              <w:rPr>
                <w:rFonts w:cs="Times New Roman"/>
                <w:color w:val="000000" w:themeColor="text1"/>
              </w:rPr>
            </w:pPr>
          </w:p>
        </w:tc>
        <w:tc>
          <w:tcPr>
            <w:tcW w:w="1522" w:type="dxa"/>
            <w:vMerge/>
            <w:tcBorders>
              <w:bottom w:val="double" w:sz="4" w:space="0" w:color="auto"/>
            </w:tcBorders>
            <w:shd w:val="clear" w:color="auto" w:fill="auto"/>
            <w:vAlign w:val="center"/>
          </w:tcPr>
          <w:p w14:paraId="6EDDDAC1" w14:textId="77777777" w:rsidR="0040573C" w:rsidRPr="00C8603F" w:rsidRDefault="0040573C" w:rsidP="00FD025A">
            <w:pPr>
              <w:pStyle w:val="phtablecolcaption"/>
              <w:rPr>
                <w:rFonts w:cs="Times New Roman"/>
                <w:color w:val="000000" w:themeColor="text1"/>
              </w:rPr>
            </w:pPr>
          </w:p>
        </w:tc>
        <w:tc>
          <w:tcPr>
            <w:tcW w:w="709" w:type="dxa"/>
            <w:vMerge/>
            <w:tcBorders>
              <w:bottom w:val="double" w:sz="4" w:space="0" w:color="auto"/>
            </w:tcBorders>
            <w:shd w:val="clear" w:color="auto" w:fill="auto"/>
            <w:vAlign w:val="center"/>
          </w:tcPr>
          <w:p w14:paraId="501E042A" w14:textId="77777777" w:rsidR="0040573C" w:rsidRPr="00C8603F" w:rsidRDefault="0040573C" w:rsidP="00FD025A">
            <w:pPr>
              <w:pStyle w:val="phtablecolcaption"/>
              <w:rPr>
                <w:rFonts w:cs="Times New Roman"/>
                <w:color w:val="000000" w:themeColor="text1"/>
              </w:rPr>
            </w:pPr>
          </w:p>
        </w:tc>
        <w:tc>
          <w:tcPr>
            <w:tcW w:w="709" w:type="dxa"/>
            <w:vMerge/>
            <w:tcBorders>
              <w:bottom w:val="double" w:sz="4" w:space="0" w:color="auto"/>
            </w:tcBorders>
            <w:shd w:val="clear" w:color="auto" w:fill="auto"/>
            <w:vAlign w:val="center"/>
          </w:tcPr>
          <w:p w14:paraId="2A92A862" w14:textId="77777777" w:rsidR="0040573C" w:rsidRPr="00C8603F" w:rsidRDefault="0040573C" w:rsidP="00FD025A">
            <w:pPr>
              <w:pStyle w:val="phtablecolcaption"/>
              <w:rPr>
                <w:rFonts w:cs="Times New Roman"/>
                <w:color w:val="000000" w:themeColor="text1"/>
              </w:rPr>
            </w:pPr>
          </w:p>
        </w:tc>
      </w:tr>
      <w:tr w:rsidR="0040573C" w:rsidRPr="00C8603F" w14:paraId="5DE18143" w14:textId="77777777" w:rsidTr="00FD025A">
        <w:trPr>
          <w:trHeight w:val="444"/>
        </w:trPr>
        <w:tc>
          <w:tcPr>
            <w:tcW w:w="663" w:type="dxa"/>
            <w:tcBorders>
              <w:top w:val="double" w:sz="4" w:space="0" w:color="auto"/>
              <w:left w:val="single" w:sz="4" w:space="0" w:color="auto"/>
              <w:bottom w:val="single" w:sz="4" w:space="0" w:color="auto"/>
              <w:right w:val="single" w:sz="4" w:space="0" w:color="auto"/>
            </w:tcBorders>
            <w:shd w:val="clear" w:color="auto" w:fill="auto"/>
          </w:tcPr>
          <w:p w14:paraId="14B99833" w14:textId="77777777" w:rsidR="0040573C" w:rsidRPr="00C8603F" w:rsidRDefault="0040573C" w:rsidP="00FD025A">
            <w:pPr>
              <w:pStyle w:val="phtablecellleft"/>
              <w:rPr>
                <w:rFonts w:cs="Times New Roman"/>
                <w:color w:val="000000" w:themeColor="text1"/>
              </w:rPr>
            </w:pPr>
          </w:p>
        </w:tc>
        <w:tc>
          <w:tcPr>
            <w:tcW w:w="1043" w:type="dxa"/>
            <w:tcBorders>
              <w:top w:val="double" w:sz="4" w:space="0" w:color="auto"/>
              <w:left w:val="single" w:sz="4" w:space="0" w:color="auto"/>
              <w:bottom w:val="single" w:sz="4" w:space="0" w:color="auto"/>
              <w:right w:val="single" w:sz="4" w:space="0" w:color="auto"/>
            </w:tcBorders>
            <w:shd w:val="clear" w:color="auto" w:fill="auto"/>
          </w:tcPr>
          <w:p w14:paraId="2F10AA74" w14:textId="77777777" w:rsidR="0040573C" w:rsidRPr="00C8603F" w:rsidRDefault="0040573C" w:rsidP="00FD025A">
            <w:pPr>
              <w:pStyle w:val="phtablecellleft"/>
              <w:rPr>
                <w:rFonts w:cs="Times New Roman"/>
                <w:color w:val="000000" w:themeColor="text1"/>
              </w:rPr>
            </w:pPr>
          </w:p>
        </w:tc>
        <w:tc>
          <w:tcPr>
            <w:tcW w:w="1080" w:type="dxa"/>
            <w:tcBorders>
              <w:top w:val="double" w:sz="4" w:space="0" w:color="auto"/>
              <w:left w:val="single" w:sz="4" w:space="0" w:color="auto"/>
              <w:bottom w:val="single" w:sz="4" w:space="0" w:color="auto"/>
              <w:right w:val="single" w:sz="4" w:space="0" w:color="auto"/>
            </w:tcBorders>
            <w:shd w:val="clear" w:color="auto" w:fill="auto"/>
          </w:tcPr>
          <w:p w14:paraId="2D67FA62" w14:textId="77777777" w:rsidR="0040573C" w:rsidRPr="00C8603F" w:rsidRDefault="0040573C" w:rsidP="00FD025A">
            <w:pPr>
              <w:pStyle w:val="phtablecellleft"/>
              <w:rPr>
                <w:rFonts w:cs="Times New Roman"/>
                <w:color w:val="000000" w:themeColor="text1"/>
              </w:rPr>
            </w:pPr>
          </w:p>
        </w:tc>
        <w:tc>
          <w:tcPr>
            <w:tcW w:w="826" w:type="dxa"/>
            <w:tcBorders>
              <w:top w:val="double" w:sz="4" w:space="0" w:color="auto"/>
              <w:left w:val="single" w:sz="4" w:space="0" w:color="auto"/>
              <w:bottom w:val="single" w:sz="4" w:space="0" w:color="auto"/>
              <w:right w:val="single" w:sz="4" w:space="0" w:color="auto"/>
            </w:tcBorders>
            <w:shd w:val="clear" w:color="auto" w:fill="auto"/>
          </w:tcPr>
          <w:p w14:paraId="08FD5E11" w14:textId="77777777" w:rsidR="0040573C" w:rsidRPr="00C8603F" w:rsidRDefault="0040573C" w:rsidP="00FD025A">
            <w:pPr>
              <w:pStyle w:val="phtablecellleft"/>
              <w:rPr>
                <w:rFonts w:cs="Times New Roman"/>
                <w:color w:val="000000" w:themeColor="text1"/>
              </w:rPr>
            </w:pPr>
          </w:p>
        </w:tc>
        <w:tc>
          <w:tcPr>
            <w:tcW w:w="1162" w:type="dxa"/>
            <w:tcBorders>
              <w:top w:val="double" w:sz="4" w:space="0" w:color="auto"/>
              <w:left w:val="single" w:sz="4" w:space="0" w:color="auto"/>
              <w:bottom w:val="single" w:sz="4" w:space="0" w:color="auto"/>
              <w:right w:val="single" w:sz="4" w:space="0" w:color="auto"/>
            </w:tcBorders>
            <w:shd w:val="clear" w:color="auto" w:fill="auto"/>
          </w:tcPr>
          <w:p w14:paraId="7B0E6B31" w14:textId="77777777" w:rsidR="0040573C" w:rsidRPr="00C8603F" w:rsidRDefault="0040573C" w:rsidP="00FD025A">
            <w:pPr>
              <w:pStyle w:val="phtablecellleft"/>
              <w:rPr>
                <w:rFonts w:cs="Times New Roman"/>
                <w:color w:val="000000" w:themeColor="text1"/>
              </w:rPr>
            </w:pPr>
          </w:p>
        </w:tc>
        <w:tc>
          <w:tcPr>
            <w:tcW w:w="1322" w:type="dxa"/>
            <w:tcBorders>
              <w:top w:val="double" w:sz="4" w:space="0" w:color="auto"/>
              <w:left w:val="single" w:sz="4" w:space="0" w:color="auto"/>
              <w:bottom w:val="single" w:sz="4" w:space="0" w:color="auto"/>
              <w:right w:val="single" w:sz="4" w:space="0" w:color="auto"/>
            </w:tcBorders>
            <w:shd w:val="clear" w:color="auto" w:fill="auto"/>
          </w:tcPr>
          <w:p w14:paraId="73333FC4" w14:textId="77777777" w:rsidR="0040573C" w:rsidRPr="00C8603F" w:rsidRDefault="0040573C" w:rsidP="00FD025A">
            <w:pPr>
              <w:pStyle w:val="phtablecellleft"/>
              <w:rPr>
                <w:rFonts w:cs="Times New Roman"/>
                <w:color w:val="000000" w:themeColor="text1"/>
              </w:rPr>
            </w:pPr>
          </w:p>
        </w:tc>
        <w:tc>
          <w:tcPr>
            <w:tcW w:w="902" w:type="dxa"/>
            <w:tcBorders>
              <w:top w:val="double" w:sz="4" w:space="0" w:color="auto"/>
              <w:left w:val="single" w:sz="4" w:space="0" w:color="auto"/>
              <w:bottom w:val="single" w:sz="4" w:space="0" w:color="auto"/>
              <w:right w:val="single" w:sz="4" w:space="0" w:color="auto"/>
            </w:tcBorders>
            <w:shd w:val="clear" w:color="auto" w:fill="auto"/>
          </w:tcPr>
          <w:p w14:paraId="102243E8" w14:textId="77777777" w:rsidR="0040573C" w:rsidRPr="00C8603F" w:rsidRDefault="0040573C" w:rsidP="00FD025A">
            <w:pPr>
              <w:pStyle w:val="phtablecellleft"/>
              <w:rPr>
                <w:rFonts w:cs="Times New Roman"/>
                <w:color w:val="000000" w:themeColor="text1"/>
              </w:rPr>
            </w:pPr>
          </w:p>
        </w:tc>
        <w:tc>
          <w:tcPr>
            <w:tcW w:w="1522" w:type="dxa"/>
            <w:tcBorders>
              <w:top w:val="double" w:sz="4" w:space="0" w:color="auto"/>
              <w:left w:val="single" w:sz="4" w:space="0" w:color="auto"/>
              <w:bottom w:val="single" w:sz="4" w:space="0" w:color="auto"/>
              <w:right w:val="single" w:sz="4" w:space="0" w:color="auto"/>
            </w:tcBorders>
            <w:shd w:val="clear" w:color="auto" w:fill="auto"/>
          </w:tcPr>
          <w:p w14:paraId="0D93DEF2" w14:textId="77777777" w:rsidR="0040573C" w:rsidRPr="00C8603F" w:rsidRDefault="0040573C" w:rsidP="00FD025A">
            <w:pPr>
              <w:pStyle w:val="phtablecellleft"/>
              <w:rPr>
                <w:rFonts w:cs="Times New Roman"/>
                <w:color w:val="000000" w:themeColor="text1"/>
              </w:rPr>
            </w:pPr>
          </w:p>
        </w:tc>
        <w:tc>
          <w:tcPr>
            <w:tcW w:w="709" w:type="dxa"/>
            <w:tcBorders>
              <w:top w:val="double" w:sz="4" w:space="0" w:color="auto"/>
              <w:left w:val="single" w:sz="4" w:space="0" w:color="auto"/>
              <w:bottom w:val="single" w:sz="4" w:space="0" w:color="auto"/>
              <w:right w:val="single" w:sz="4" w:space="0" w:color="auto"/>
            </w:tcBorders>
            <w:shd w:val="clear" w:color="auto" w:fill="auto"/>
          </w:tcPr>
          <w:p w14:paraId="7CDC9E36" w14:textId="77777777" w:rsidR="0040573C" w:rsidRPr="00C8603F" w:rsidRDefault="0040573C" w:rsidP="00FD025A">
            <w:pPr>
              <w:pStyle w:val="phtablecellleft"/>
              <w:rPr>
                <w:rFonts w:cs="Times New Roman"/>
                <w:color w:val="000000" w:themeColor="text1"/>
              </w:rPr>
            </w:pPr>
          </w:p>
        </w:tc>
        <w:tc>
          <w:tcPr>
            <w:tcW w:w="709" w:type="dxa"/>
            <w:tcBorders>
              <w:top w:val="double" w:sz="4" w:space="0" w:color="auto"/>
              <w:left w:val="single" w:sz="4" w:space="0" w:color="auto"/>
              <w:bottom w:val="single" w:sz="4" w:space="0" w:color="auto"/>
              <w:right w:val="single" w:sz="4" w:space="0" w:color="auto"/>
            </w:tcBorders>
            <w:shd w:val="clear" w:color="auto" w:fill="auto"/>
          </w:tcPr>
          <w:p w14:paraId="36AE7594" w14:textId="77777777" w:rsidR="0040573C" w:rsidRPr="00C8603F" w:rsidRDefault="0040573C" w:rsidP="00FD025A">
            <w:pPr>
              <w:pStyle w:val="phtablecellleft"/>
              <w:rPr>
                <w:rFonts w:cs="Times New Roman"/>
                <w:color w:val="000000" w:themeColor="text1"/>
              </w:rPr>
            </w:pPr>
          </w:p>
        </w:tc>
      </w:tr>
      <w:tr w:rsidR="0040573C" w:rsidRPr="00C8603F" w14:paraId="53493BE8" w14:textId="77777777" w:rsidTr="00FD025A">
        <w:trPr>
          <w:trHeight w:val="444"/>
        </w:trPr>
        <w:tc>
          <w:tcPr>
            <w:tcW w:w="663" w:type="dxa"/>
            <w:tcBorders>
              <w:top w:val="single" w:sz="4" w:space="0" w:color="auto"/>
            </w:tcBorders>
            <w:shd w:val="clear" w:color="auto" w:fill="auto"/>
          </w:tcPr>
          <w:p w14:paraId="2F28C0A8" w14:textId="77777777" w:rsidR="0040573C" w:rsidRPr="00C8603F" w:rsidRDefault="0040573C" w:rsidP="00FD025A">
            <w:pPr>
              <w:pStyle w:val="phtablecellleft"/>
              <w:rPr>
                <w:rFonts w:cs="Times New Roman"/>
                <w:color w:val="000000" w:themeColor="text1"/>
              </w:rPr>
            </w:pPr>
          </w:p>
        </w:tc>
        <w:tc>
          <w:tcPr>
            <w:tcW w:w="1043" w:type="dxa"/>
            <w:tcBorders>
              <w:top w:val="single" w:sz="4" w:space="0" w:color="auto"/>
            </w:tcBorders>
            <w:shd w:val="clear" w:color="auto" w:fill="auto"/>
          </w:tcPr>
          <w:p w14:paraId="4973B44A" w14:textId="77777777" w:rsidR="0040573C" w:rsidRPr="00C8603F" w:rsidRDefault="0040573C" w:rsidP="00FD025A">
            <w:pPr>
              <w:pStyle w:val="phtablecellleft"/>
              <w:rPr>
                <w:rFonts w:cs="Times New Roman"/>
                <w:color w:val="000000" w:themeColor="text1"/>
              </w:rPr>
            </w:pPr>
          </w:p>
        </w:tc>
        <w:tc>
          <w:tcPr>
            <w:tcW w:w="1080" w:type="dxa"/>
            <w:tcBorders>
              <w:top w:val="single" w:sz="4" w:space="0" w:color="auto"/>
            </w:tcBorders>
            <w:shd w:val="clear" w:color="auto" w:fill="auto"/>
          </w:tcPr>
          <w:p w14:paraId="76D84AC1" w14:textId="77777777" w:rsidR="0040573C" w:rsidRPr="00C8603F" w:rsidRDefault="0040573C" w:rsidP="00FD025A">
            <w:pPr>
              <w:pStyle w:val="phtablecellleft"/>
              <w:rPr>
                <w:rFonts w:cs="Times New Roman"/>
                <w:color w:val="000000" w:themeColor="text1"/>
              </w:rPr>
            </w:pPr>
          </w:p>
        </w:tc>
        <w:tc>
          <w:tcPr>
            <w:tcW w:w="826" w:type="dxa"/>
            <w:tcBorders>
              <w:top w:val="single" w:sz="4" w:space="0" w:color="auto"/>
            </w:tcBorders>
            <w:shd w:val="clear" w:color="auto" w:fill="auto"/>
          </w:tcPr>
          <w:p w14:paraId="62B8C014" w14:textId="77777777" w:rsidR="0040573C" w:rsidRPr="00C8603F" w:rsidRDefault="0040573C" w:rsidP="00FD025A">
            <w:pPr>
              <w:pStyle w:val="phtablecellleft"/>
              <w:rPr>
                <w:rFonts w:cs="Times New Roman"/>
                <w:color w:val="000000" w:themeColor="text1"/>
              </w:rPr>
            </w:pPr>
          </w:p>
        </w:tc>
        <w:tc>
          <w:tcPr>
            <w:tcW w:w="1162" w:type="dxa"/>
            <w:tcBorders>
              <w:top w:val="single" w:sz="4" w:space="0" w:color="auto"/>
            </w:tcBorders>
            <w:shd w:val="clear" w:color="auto" w:fill="auto"/>
          </w:tcPr>
          <w:p w14:paraId="64ADA3BE" w14:textId="77777777" w:rsidR="0040573C" w:rsidRPr="00C8603F" w:rsidRDefault="0040573C" w:rsidP="00FD025A">
            <w:pPr>
              <w:pStyle w:val="phtablecellleft"/>
              <w:rPr>
                <w:rFonts w:cs="Times New Roman"/>
                <w:color w:val="000000" w:themeColor="text1"/>
              </w:rPr>
            </w:pPr>
          </w:p>
        </w:tc>
        <w:tc>
          <w:tcPr>
            <w:tcW w:w="1322" w:type="dxa"/>
            <w:tcBorders>
              <w:top w:val="single" w:sz="4" w:space="0" w:color="auto"/>
            </w:tcBorders>
            <w:shd w:val="clear" w:color="auto" w:fill="auto"/>
          </w:tcPr>
          <w:p w14:paraId="746FA01D" w14:textId="77777777" w:rsidR="0040573C" w:rsidRPr="00C8603F" w:rsidRDefault="0040573C" w:rsidP="00FD025A">
            <w:pPr>
              <w:pStyle w:val="phtablecellleft"/>
              <w:rPr>
                <w:rFonts w:cs="Times New Roman"/>
                <w:color w:val="000000" w:themeColor="text1"/>
              </w:rPr>
            </w:pPr>
          </w:p>
        </w:tc>
        <w:tc>
          <w:tcPr>
            <w:tcW w:w="902" w:type="dxa"/>
            <w:tcBorders>
              <w:top w:val="single" w:sz="4" w:space="0" w:color="auto"/>
            </w:tcBorders>
            <w:shd w:val="clear" w:color="auto" w:fill="auto"/>
          </w:tcPr>
          <w:p w14:paraId="795E6E8B" w14:textId="77777777" w:rsidR="0040573C" w:rsidRPr="00C8603F" w:rsidRDefault="0040573C" w:rsidP="00FD025A">
            <w:pPr>
              <w:pStyle w:val="phtablecellleft"/>
              <w:rPr>
                <w:rFonts w:cs="Times New Roman"/>
                <w:color w:val="000000" w:themeColor="text1"/>
              </w:rPr>
            </w:pPr>
          </w:p>
        </w:tc>
        <w:tc>
          <w:tcPr>
            <w:tcW w:w="1522" w:type="dxa"/>
            <w:tcBorders>
              <w:top w:val="single" w:sz="4" w:space="0" w:color="auto"/>
            </w:tcBorders>
            <w:shd w:val="clear" w:color="auto" w:fill="auto"/>
          </w:tcPr>
          <w:p w14:paraId="36C3CDFF" w14:textId="77777777" w:rsidR="0040573C" w:rsidRPr="00C8603F" w:rsidRDefault="0040573C" w:rsidP="00FD025A">
            <w:pPr>
              <w:pStyle w:val="phtablecellleft"/>
              <w:rPr>
                <w:rFonts w:cs="Times New Roman"/>
                <w:color w:val="000000" w:themeColor="text1"/>
              </w:rPr>
            </w:pPr>
          </w:p>
        </w:tc>
        <w:tc>
          <w:tcPr>
            <w:tcW w:w="709" w:type="dxa"/>
            <w:tcBorders>
              <w:top w:val="single" w:sz="4" w:space="0" w:color="auto"/>
            </w:tcBorders>
            <w:shd w:val="clear" w:color="auto" w:fill="auto"/>
          </w:tcPr>
          <w:p w14:paraId="10C28116" w14:textId="77777777" w:rsidR="0040573C" w:rsidRPr="00C8603F" w:rsidRDefault="0040573C" w:rsidP="00FD025A">
            <w:pPr>
              <w:pStyle w:val="phtablecellleft"/>
              <w:rPr>
                <w:rFonts w:cs="Times New Roman"/>
                <w:color w:val="000000" w:themeColor="text1"/>
              </w:rPr>
            </w:pPr>
          </w:p>
        </w:tc>
        <w:tc>
          <w:tcPr>
            <w:tcW w:w="709" w:type="dxa"/>
            <w:tcBorders>
              <w:top w:val="single" w:sz="4" w:space="0" w:color="auto"/>
            </w:tcBorders>
            <w:shd w:val="clear" w:color="auto" w:fill="auto"/>
          </w:tcPr>
          <w:p w14:paraId="10DEED7B" w14:textId="77777777" w:rsidR="0040573C" w:rsidRPr="00C8603F" w:rsidRDefault="0040573C" w:rsidP="00FD025A">
            <w:pPr>
              <w:pStyle w:val="phtablecellleft"/>
              <w:rPr>
                <w:rFonts w:cs="Times New Roman"/>
                <w:color w:val="000000" w:themeColor="text1"/>
              </w:rPr>
            </w:pPr>
          </w:p>
        </w:tc>
      </w:tr>
      <w:tr w:rsidR="0040573C" w:rsidRPr="00C8603F" w14:paraId="7900489A" w14:textId="77777777" w:rsidTr="00FD025A">
        <w:trPr>
          <w:trHeight w:val="444"/>
        </w:trPr>
        <w:tc>
          <w:tcPr>
            <w:tcW w:w="663" w:type="dxa"/>
            <w:shd w:val="clear" w:color="auto" w:fill="auto"/>
          </w:tcPr>
          <w:p w14:paraId="3B8C2446" w14:textId="77777777" w:rsidR="0040573C" w:rsidRPr="00C8603F" w:rsidRDefault="0040573C" w:rsidP="00FD025A">
            <w:pPr>
              <w:pStyle w:val="phtablecellleft"/>
              <w:rPr>
                <w:rFonts w:cs="Times New Roman"/>
                <w:color w:val="000000" w:themeColor="text1"/>
              </w:rPr>
            </w:pPr>
          </w:p>
        </w:tc>
        <w:tc>
          <w:tcPr>
            <w:tcW w:w="1043" w:type="dxa"/>
            <w:shd w:val="clear" w:color="auto" w:fill="auto"/>
          </w:tcPr>
          <w:p w14:paraId="0A5867FA" w14:textId="77777777" w:rsidR="0040573C" w:rsidRPr="00C8603F" w:rsidRDefault="0040573C" w:rsidP="00FD025A">
            <w:pPr>
              <w:pStyle w:val="phtablecellleft"/>
              <w:rPr>
                <w:rFonts w:cs="Times New Roman"/>
                <w:color w:val="000000" w:themeColor="text1"/>
              </w:rPr>
            </w:pPr>
          </w:p>
        </w:tc>
        <w:tc>
          <w:tcPr>
            <w:tcW w:w="1080" w:type="dxa"/>
            <w:shd w:val="clear" w:color="auto" w:fill="auto"/>
          </w:tcPr>
          <w:p w14:paraId="7C998D6D" w14:textId="77777777" w:rsidR="0040573C" w:rsidRPr="00C8603F" w:rsidRDefault="0040573C" w:rsidP="00FD025A">
            <w:pPr>
              <w:pStyle w:val="phtablecellleft"/>
              <w:rPr>
                <w:rFonts w:cs="Times New Roman"/>
                <w:color w:val="000000" w:themeColor="text1"/>
              </w:rPr>
            </w:pPr>
          </w:p>
        </w:tc>
        <w:tc>
          <w:tcPr>
            <w:tcW w:w="826" w:type="dxa"/>
            <w:shd w:val="clear" w:color="auto" w:fill="auto"/>
          </w:tcPr>
          <w:p w14:paraId="29D383DD" w14:textId="77777777" w:rsidR="0040573C" w:rsidRPr="00C8603F" w:rsidRDefault="0040573C" w:rsidP="00FD025A">
            <w:pPr>
              <w:pStyle w:val="phtablecellleft"/>
              <w:rPr>
                <w:rFonts w:cs="Times New Roman"/>
                <w:color w:val="000000" w:themeColor="text1"/>
              </w:rPr>
            </w:pPr>
          </w:p>
        </w:tc>
        <w:tc>
          <w:tcPr>
            <w:tcW w:w="1162" w:type="dxa"/>
            <w:shd w:val="clear" w:color="auto" w:fill="auto"/>
          </w:tcPr>
          <w:p w14:paraId="3276731A" w14:textId="77777777" w:rsidR="0040573C" w:rsidRPr="00C8603F" w:rsidRDefault="0040573C" w:rsidP="00FD025A">
            <w:pPr>
              <w:pStyle w:val="phtablecellleft"/>
              <w:rPr>
                <w:rFonts w:cs="Times New Roman"/>
                <w:color w:val="000000" w:themeColor="text1"/>
              </w:rPr>
            </w:pPr>
          </w:p>
        </w:tc>
        <w:tc>
          <w:tcPr>
            <w:tcW w:w="1322" w:type="dxa"/>
            <w:shd w:val="clear" w:color="auto" w:fill="auto"/>
          </w:tcPr>
          <w:p w14:paraId="052A80AB" w14:textId="77777777" w:rsidR="0040573C" w:rsidRPr="00C8603F" w:rsidRDefault="0040573C" w:rsidP="00FD025A">
            <w:pPr>
              <w:pStyle w:val="phtablecellleft"/>
              <w:rPr>
                <w:rFonts w:cs="Times New Roman"/>
                <w:color w:val="000000" w:themeColor="text1"/>
              </w:rPr>
            </w:pPr>
          </w:p>
        </w:tc>
        <w:tc>
          <w:tcPr>
            <w:tcW w:w="902" w:type="dxa"/>
            <w:shd w:val="clear" w:color="auto" w:fill="auto"/>
          </w:tcPr>
          <w:p w14:paraId="4A96D9E4" w14:textId="77777777" w:rsidR="0040573C" w:rsidRPr="00C8603F" w:rsidRDefault="0040573C" w:rsidP="00FD025A">
            <w:pPr>
              <w:pStyle w:val="phtablecellleft"/>
              <w:rPr>
                <w:rFonts w:cs="Times New Roman"/>
                <w:color w:val="000000" w:themeColor="text1"/>
              </w:rPr>
            </w:pPr>
          </w:p>
        </w:tc>
        <w:tc>
          <w:tcPr>
            <w:tcW w:w="1522" w:type="dxa"/>
            <w:shd w:val="clear" w:color="auto" w:fill="auto"/>
          </w:tcPr>
          <w:p w14:paraId="1831DB65"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4BBA63D1"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4894369F" w14:textId="77777777" w:rsidR="0040573C" w:rsidRPr="00C8603F" w:rsidRDefault="0040573C" w:rsidP="00FD025A">
            <w:pPr>
              <w:pStyle w:val="phtablecellleft"/>
              <w:rPr>
                <w:rFonts w:cs="Times New Roman"/>
                <w:color w:val="000000" w:themeColor="text1"/>
              </w:rPr>
            </w:pPr>
          </w:p>
        </w:tc>
      </w:tr>
      <w:tr w:rsidR="0040573C" w:rsidRPr="00C8603F" w14:paraId="2AAA3306" w14:textId="77777777" w:rsidTr="00FD025A">
        <w:trPr>
          <w:trHeight w:val="444"/>
        </w:trPr>
        <w:tc>
          <w:tcPr>
            <w:tcW w:w="663" w:type="dxa"/>
            <w:shd w:val="clear" w:color="auto" w:fill="auto"/>
          </w:tcPr>
          <w:p w14:paraId="1AEE29CB" w14:textId="77777777" w:rsidR="0040573C" w:rsidRPr="00C8603F" w:rsidRDefault="0040573C" w:rsidP="00FD025A">
            <w:pPr>
              <w:pStyle w:val="phtablecellleft"/>
              <w:rPr>
                <w:rFonts w:cs="Times New Roman"/>
                <w:color w:val="000000" w:themeColor="text1"/>
              </w:rPr>
            </w:pPr>
          </w:p>
        </w:tc>
        <w:tc>
          <w:tcPr>
            <w:tcW w:w="1043" w:type="dxa"/>
            <w:shd w:val="clear" w:color="auto" w:fill="auto"/>
          </w:tcPr>
          <w:p w14:paraId="3DC60F50" w14:textId="77777777" w:rsidR="0040573C" w:rsidRPr="00C8603F" w:rsidRDefault="0040573C" w:rsidP="00FD025A">
            <w:pPr>
              <w:pStyle w:val="phtablecellleft"/>
              <w:rPr>
                <w:rFonts w:cs="Times New Roman"/>
                <w:color w:val="000000" w:themeColor="text1"/>
              </w:rPr>
            </w:pPr>
          </w:p>
        </w:tc>
        <w:tc>
          <w:tcPr>
            <w:tcW w:w="1080" w:type="dxa"/>
            <w:shd w:val="clear" w:color="auto" w:fill="auto"/>
          </w:tcPr>
          <w:p w14:paraId="72463D3C" w14:textId="77777777" w:rsidR="0040573C" w:rsidRPr="00C8603F" w:rsidRDefault="0040573C" w:rsidP="00FD025A">
            <w:pPr>
              <w:pStyle w:val="phtablecellleft"/>
              <w:rPr>
                <w:rFonts w:cs="Times New Roman"/>
                <w:color w:val="000000" w:themeColor="text1"/>
              </w:rPr>
            </w:pPr>
          </w:p>
        </w:tc>
        <w:tc>
          <w:tcPr>
            <w:tcW w:w="826" w:type="dxa"/>
            <w:shd w:val="clear" w:color="auto" w:fill="auto"/>
          </w:tcPr>
          <w:p w14:paraId="0BA82A73" w14:textId="77777777" w:rsidR="0040573C" w:rsidRPr="00C8603F" w:rsidRDefault="0040573C" w:rsidP="00FD025A">
            <w:pPr>
              <w:pStyle w:val="phtablecellleft"/>
              <w:rPr>
                <w:rFonts w:cs="Times New Roman"/>
                <w:color w:val="000000" w:themeColor="text1"/>
              </w:rPr>
            </w:pPr>
          </w:p>
        </w:tc>
        <w:tc>
          <w:tcPr>
            <w:tcW w:w="1162" w:type="dxa"/>
            <w:shd w:val="clear" w:color="auto" w:fill="auto"/>
          </w:tcPr>
          <w:p w14:paraId="4D7136CC" w14:textId="77777777" w:rsidR="0040573C" w:rsidRPr="00C8603F" w:rsidRDefault="0040573C" w:rsidP="00FD025A">
            <w:pPr>
              <w:pStyle w:val="phtablecellleft"/>
              <w:rPr>
                <w:rFonts w:cs="Times New Roman"/>
                <w:color w:val="000000" w:themeColor="text1"/>
              </w:rPr>
            </w:pPr>
          </w:p>
        </w:tc>
        <w:tc>
          <w:tcPr>
            <w:tcW w:w="1322" w:type="dxa"/>
            <w:shd w:val="clear" w:color="auto" w:fill="auto"/>
          </w:tcPr>
          <w:p w14:paraId="0B5012B8" w14:textId="77777777" w:rsidR="0040573C" w:rsidRPr="00C8603F" w:rsidRDefault="0040573C" w:rsidP="00FD025A">
            <w:pPr>
              <w:pStyle w:val="phtablecellleft"/>
              <w:rPr>
                <w:rFonts w:cs="Times New Roman"/>
                <w:color w:val="000000" w:themeColor="text1"/>
              </w:rPr>
            </w:pPr>
          </w:p>
        </w:tc>
        <w:tc>
          <w:tcPr>
            <w:tcW w:w="902" w:type="dxa"/>
            <w:shd w:val="clear" w:color="auto" w:fill="auto"/>
          </w:tcPr>
          <w:p w14:paraId="19EAD1D2" w14:textId="77777777" w:rsidR="0040573C" w:rsidRPr="00C8603F" w:rsidRDefault="0040573C" w:rsidP="00FD025A">
            <w:pPr>
              <w:pStyle w:val="phtablecellleft"/>
              <w:rPr>
                <w:rFonts w:cs="Times New Roman"/>
                <w:color w:val="000000" w:themeColor="text1"/>
              </w:rPr>
            </w:pPr>
          </w:p>
        </w:tc>
        <w:tc>
          <w:tcPr>
            <w:tcW w:w="1522" w:type="dxa"/>
            <w:shd w:val="clear" w:color="auto" w:fill="auto"/>
          </w:tcPr>
          <w:p w14:paraId="608028DF"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2FACED12"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180FA143" w14:textId="77777777" w:rsidR="0040573C" w:rsidRPr="00C8603F" w:rsidRDefault="0040573C" w:rsidP="00FD025A">
            <w:pPr>
              <w:pStyle w:val="phtablecellleft"/>
              <w:rPr>
                <w:rFonts w:cs="Times New Roman"/>
                <w:color w:val="000000" w:themeColor="text1"/>
              </w:rPr>
            </w:pPr>
          </w:p>
        </w:tc>
      </w:tr>
      <w:tr w:rsidR="0040573C" w:rsidRPr="00C8603F" w14:paraId="12B0AC97" w14:textId="77777777" w:rsidTr="00FD025A">
        <w:trPr>
          <w:trHeight w:val="444"/>
        </w:trPr>
        <w:tc>
          <w:tcPr>
            <w:tcW w:w="663" w:type="dxa"/>
            <w:shd w:val="clear" w:color="auto" w:fill="auto"/>
          </w:tcPr>
          <w:p w14:paraId="5E74430C" w14:textId="77777777" w:rsidR="0040573C" w:rsidRPr="00C8603F" w:rsidRDefault="0040573C" w:rsidP="00FD025A">
            <w:pPr>
              <w:pStyle w:val="phtablecellleft"/>
              <w:rPr>
                <w:rFonts w:cs="Times New Roman"/>
                <w:color w:val="000000" w:themeColor="text1"/>
              </w:rPr>
            </w:pPr>
          </w:p>
        </w:tc>
        <w:tc>
          <w:tcPr>
            <w:tcW w:w="1043" w:type="dxa"/>
            <w:shd w:val="clear" w:color="auto" w:fill="auto"/>
          </w:tcPr>
          <w:p w14:paraId="2D3D0358" w14:textId="77777777" w:rsidR="0040573C" w:rsidRPr="00C8603F" w:rsidRDefault="0040573C" w:rsidP="00FD025A">
            <w:pPr>
              <w:pStyle w:val="phtablecellleft"/>
              <w:rPr>
                <w:rFonts w:cs="Times New Roman"/>
                <w:color w:val="000000" w:themeColor="text1"/>
              </w:rPr>
            </w:pPr>
          </w:p>
        </w:tc>
        <w:tc>
          <w:tcPr>
            <w:tcW w:w="1080" w:type="dxa"/>
            <w:shd w:val="clear" w:color="auto" w:fill="auto"/>
          </w:tcPr>
          <w:p w14:paraId="18B61499" w14:textId="77777777" w:rsidR="0040573C" w:rsidRPr="00C8603F" w:rsidRDefault="0040573C" w:rsidP="00FD025A">
            <w:pPr>
              <w:pStyle w:val="phtablecellleft"/>
              <w:rPr>
                <w:rFonts w:cs="Times New Roman"/>
                <w:color w:val="000000" w:themeColor="text1"/>
              </w:rPr>
            </w:pPr>
          </w:p>
        </w:tc>
        <w:tc>
          <w:tcPr>
            <w:tcW w:w="826" w:type="dxa"/>
            <w:shd w:val="clear" w:color="auto" w:fill="auto"/>
          </w:tcPr>
          <w:p w14:paraId="1C40EBF4" w14:textId="77777777" w:rsidR="0040573C" w:rsidRPr="00C8603F" w:rsidRDefault="0040573C" w:rsidP="00FD025A">
            <w:pPr>
              <w:pStyle w:val="phtablecellleft"/>
              <w:rPr>
                <w:rFonts w:cs="Times New Roman"/>
                <w:color w:val="000000" w:themeColor="text1"/>
              </w:rPr>
            </w:pPr>
          </w:p>
        </w:tc>
        <w:tc>
          <w:tcPr>
            <w:tcW w:w="1162" w:type="dxa"/>
            <w:shd w:val="clear" w:color="auto" w:fill="auto"/>
          </w:tcPr>
          <w:p w14:paraId="01A8B63A" w14:textId="77777777" w:rsidR="0040573C" w:rsidRPr="00C8603F" w:rsidRDefault="0040573C" w:rsidP="00FD025A">
            <w:pPr>
              <w:pStyle w:val="phtablecellleft"/>
              <w:rPr>
                <w:rFonts w:cs="Times New Roman"/>
                <w:color w:val="000000" w:themeColor="text1"/>
              </w:rPr>
            </w:pPr>
          </w:p>
        </w:tc>
        <w:tc>
          <w:tcPr>
            <w:tcW w:w="1322" w:type="dxa"/>
            <w:shd w:val="clear" w:color="auto" w:fill="auto"/>
          </w:tcPr>
          <w:p w14:paraId="40638698" w14:textId="77777777" w:rsidR="0040573C" w:rsidRPr="00C8603F" w:rsidRDefault="0040573C" w:rsidP="00FD025A">
            <w:pPr>
              <w:pStyle w:val="phtablecellleft"/>
              <w:rPr>
                <w:rFonts w:cs="Times New Roman"/>
                <w:color w:val="000000" w:themeColor="text1"/>
              </w:rPr>
            </w:pPr>
          </w:p>
        </w:tc>
        <w:tc>
          <w:tcPr>
            <w:tcW w:w="902" w:type="dxa"/>
            <w:shd w:val="clear" w:color="auto" w:fill="auto"/>
          </w:tcPr>
          <w:p w14:paraId="452F3F8C" w14:textId="77777777" w:rsidR="0040573C" w:rsidRPr="00C8603F" w:rsidRDefault="0040573C" w:rsidP="00FD025A">
            <w:pPr>
              <w:pStyle w:val="phtablecellleft"/>
              <w:rPr>
                <w:rFonts w:cs="Times New Roman"/>
                <w:color w:val="000000" w:themeColor="text1"/>
              </w:rPr>
            </w:pPr>
          </w:p>
        </w:tc>
        <w:tc>
          <w:tcPr>
            <w:tcW w:w="1522" w:type="dxa"/>
            <w:shd w:val="clear" w:color="auto" w:fill="auto"/>
          </w:tcPr>
          <w:p w14:paraId="40A5CA5B"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3350DF80"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409AEE31" w14:textId="77777777" w:rsidR="0040573C" w:rsidRPr="00C8603F" w:rsidRDefault="0040573C" w:rsidP="00FD025A">
            <w:pPr>
              <w:pStyle w:val="phtablecellleft"/>
              <w:rPr>
                <w:rFonts w:cs="Times New Roman"/>
                <w:color w:val="000000" w:themeColor="text1"/>
              </w:rPr>
            </w:pPr>
          </w:p>
        </w:tc>
      </w:tr>
      <w:tr w:rsidR="0040573C" w:rsidRPr="00C8603F" w14:paraId="19363127" w14:textId="77777777" w:rsidTr="00FD025A">
        <w:trPr>
          <w:trHeight w:val="444"/>
        </w:trPr>
        <w:tc>
          <w:tcPr>
            <w:tcW w:w="663" w:type="dxa"/>
            <w:shd w:val="clear" w:color="auto" w:fill="auto"/>
          </w:tcPr>
          <w:p w14:paraId="1ED9C7B8" w14:textId="77777777" w:rsidR="0040573C" w:rsidRPr="00C8603F" w:rsidRDefault="0040573C" w:rsidP="00FD025A">
            <w:pPr>
              <w:pStyle w:val="phtablecellleft"/>
              <w:rPr>
                <w:rFonts w:cs="Times New Roman"/>
                <w:color w:val="000000" w:themeColor="text1"/>
              </w:rPr>
            </w:pPr>
          </w:p>
        </w:tc>
        <w:tc>
          <w:tcPr>
            <w:tcW w:w="1043" w:type="dxa"/>
            <w:shd w:val="clear" w:color="auto" w:fill="auto"/>
          </w:tcPr>
          <w:p w14:paraId="23CF8D6D" w14:textId="77777777" w:rsidR="0040573C" w:rsidRPr="00C8603F" w:rsidRDefault="0040573C" w:rsidP="00FD025A">
            <w:pPr>
              <w:pStyle w:val="phtablecellleft"/>
              <w:rPr>
                <w:rFonts w:cs="Times New Roman"/>
                <w:color w:val="000000" w:themeColor="text1"/>
              </w:rPr>
            </w:pPr>
          </w:p>
        </w:tc>
        <w:tc>
          <w:tcPr>
            <w:tcW w:w="1080" w:type="dxa"/>
            <w:shd w:val="clear" w:color="auto" w:fill="auto"/>
          </w:tcPr>
          <w:p w14:paraId="6C714F2F" w14:textId="77777777" w:rsidR="0040573C" w:rsidRPr="00C8603F" w:rsidRDefault="0040573C" w:rsidP="00FD025A">
            <w:pPr>
              <w:pStyle w:val="phtablecellleft"/>
              <w:rPr>
                <w:rFonts w:cs="Times New Roman"/>
                <w:color w:val="000000" w:themeColor="text1"/>
              </w:rPr>
            </w:pPr>
          </w:p>
        </w:tc>
        <w:tc>
          <w:tcPr>
            <w:tcW w:w="826" w:type="dxa"/>
            <w:shd w:val="clear" w:color="auto" w:fill="auto"/>
          </w:tcPr>
          <w:p w14:paraId="51F7ADF1" w14:textId="77777777" w:rsidR="0040573C" w:rsidRPr="00C8603F" w:rsidRDefault="0040573C" w:rsidP="00FD025A">
            <w:pPr>
              <w:pStyle w:val="phtablecellleft"/>
              <w:rPr>
                <w:rFonts w:cs="Times New Roman"/>
                <w:color w:val="000000" w:themeColor="text1"/>
              </w:rPr>
            </w:pPr>
          </w:p>
        </w:tc>
        <w:tc>
          <w:tcPr>
            <w:tcW w:w="1162" w:type="dxa"/>
            <w:shd w:val="clear" w:color="auto" w:fill="auto"/>
          </w:tcPr>
          <w:p w14:paraId="25D8D7BC" w14:textId="77777777" w:rsidR="0040573C" w:rsidRPr="00C8603F" w:rsidRDefault="0040573C" w:rsidP="00FD025A">
            <w:pPr>
              <w:pStyle w:val="phtablecellleft"/>
              <w:rPr>
                <w:rFonts w:cs="Times New Roman"/>
                <w:color w:val="000000" w:themeColor="text1"/>
              </w:rPr>
            </w:pPr>
          </w:p>
        </w:tc>
        <w:tc>
          <w:tcPr>
            <w:tcW w:w="1322" w:type="dxa"/>
            <w:shd w:val="clear" w:color="auto" w:fill="auto"/>
          </w:tcPr>
          <w:p w14:paraId="0AD91154" w14:textId="77777777" w:rsidR="0040573C" w:rsidRPr="00C8603F" w:rsidRDefault="0040573C" w:rsidP="00FD025A">
            <w:pPr>
              <w:pStyle w:val="phtablecellleft"/>
              <w:rPr>
                <w:rFonts w:cs="Times New Roman"/>
                <w:color w:val="000000" w:themeColor="text1"/>
              </w:rPr>
            </w:pPr>
          </w:p>
        </w:tc>
        <w:tc>
          <w:tcPr>
            <w:tcW w:w="902" w:type="dxa"/>
            <w:shd w:val="clear" w:color="auto" w:fill="auto"/>
          </w:tcPr>
          <w:p w14:paraId="447A88AD" w14:textId="77777777" w:rsidR="0040573C" w:rsidRPr="00C8603F" w:rsidRDefault="0040573C" w:rsidP="00FD025A">
            <w:pPr>
              <w:pStyle w:val="phtablecellleft"/>
              <w:rPr>
                <w:rFonts w:cs="Times New Roman"/>
                <w:color w:val="000000" w:themeColor="text1"/>
              </w:rPr>
            </w:pPr>
          </w:p>
        </w:tc>
        <w:tc>
          <w:tcPr>
            <w:tcW w:w="1522" w:type="dxa"/>
            <w:shd w:val="clear" w:color="auto" w:fill="auto"/>
          </w:tcPr>
          <w:p w14:paraId="2BDA216D"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6A411E7F"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5F3BEE6A" w14:textId="77777777" w:rsidR="0040573C" w:rsidRPr="00C8603F" w:rsidRDefault="0040573C" w:rsidP="00FD025A">
            <w:pPr>
              <w:pStyle w:val="phtablecellleft"/>
              <w:rPr>
                <w:rFonts w:cs="Times New Roman"/>
                <w:color w:val="000000" w:themeColor="text1"/>
              </w:rPr>
            </w:pPr>
          </w:p>
        </w:tc>
      </w:tr>
      <w:tr w:rsidR="0040573C" w:rsidRPr="00C8603F" w14:paraId="70F01023" w14:textId="77777777" w:rsidTr="00FD025A">
        <w:trPr>
          <w:trHeight w:val="444"/>
        </w:trPr>
        <w:tc>
          <w:tcPr>
            <w:tcW w:w="663" w:type="dxa"/>
            <w:shd w:val="clear" w:color="auto" w:fill="auto"/>
          </w:tcPr>
          <w:p w14:paraId="4F085413" w14:textId="77777777" w:rsidR="0040573C" w:rsidRPr="00C8603F" w:rsidRDefault="0040573C" w:rsidP="00FD025A">
            <w:pPr>
              <w:pStyle w:val="phtablecellleft"/>
              <w:rPr>
                <w:rFonts w:cs="Times New Roman"/>
                <w:color w:val="000000" w:themeColor="text1"/>
              </w:rPr>
            </w:pPr>
          </w:p>
        </w:tc>
        <w:tc>
          <w:tcPr>
            <w:tcW w:w="1043" w:type="dxa"/>
            <w:shd w:val="clear" w:color="auto" w:fill="auto"/>
          </w:tcPr>
          <w:p w14:paraId="0D8E2B81" w14:textId="77777777" w:rsidR="0040573C" w:rsidRPr="00C8603F" w:rsidRDefault="0040573C" w:rsidP="00FD025A">
            <w:pPr>
              <w:pStyle w:val="phtablecellleft"/>
              <w:rPr>
                <w:rFonts w:cs="Times New Roman"/>
                <w:color w:val="000000" w:themeColor="text1"/>
              </w:rPr>
            </w:pPr>
          </w:p>
        </w:tc>
        <w:tc>
          <w:tcPr>
            <w:tcW w:w="1080" w:type="dxa"/>
            <w:shd w:val="clear" w:color="auto" w:fill="auto"/>
          </w:tcPr>
          <w:p w14:paraId="2227BC19" w14:textId="77777777" w:rsidR="0040573C" w:rsidRPr="00C8603F" w:rsidRDefault="0040573C" w:rsidP="00FD025A">
            <w:pPr>
              <w:pStyle w:val="phtablecellleft"/>
              <w:rPr>
                <w:rFonts w:cs="Times New Roman"/>
                <w:color w:val="000000" w:themeColor="text1"/>
              </w:rPr>
            </w:pPr>
          </w:p>
        </w:tc>
        <w:tc>
          <w:tcPr>
            <w:tcW w:w="826" w:type="dxa"/>
            <w:shd w:val="clear" w:color="auto" w:fill="auto"/>
          </w:tcPr>
          <w:p w14:paraId="6967C274" w14:textId="77777777" w:rsidR="0040573C" w:rsidRPr="00C8603F" w:rsidRDefault="0040573C" w:rsidP="00FD025A">
            <w:pPr>
              <w:pStyle w:val="phtablecellleft"/>
              <w:rPr>
                <w:rFonts w:cs="Times New Roman"/>
                <w:color w:val="000000" w:themeColor="text1"/>
              </w:rPr>
            </w:pPr>
          </w:p>
        </w:tc>
        <w:tc>
          <w:tcPr>
            <w:tcW w:w="1162" w:type="dxa"/>
            <w:shd w:val="clear" w:color="auto" w:fill="auto"/>
          </w:tcPr>
          <w:p w14:paraId="4C9BBEE5" w14:textId="77777777" w:rsidR="0040573C" w:rsidRPr="00C8603F" w:rsidRDefault="0040573C" w:rsidP="00FD025A">
            <w:pPr>
              <w:pStyle w:val="phtablecellleft"/>
              <w:rPr>
                <w:rFonts w:cs="Times New Roman"/>
                <w:color w:val="000000" w:themeColor="text1"/>
              </w:rPr>
            </w:pPr>
          </w:p>
        </w:tc>
        <w:tc>
          <w:tcPr>
            <w:tcW w:w="1322" w:type="dxa"/>
            <w:shd w:val="clear" w:color="auto" w:fill="auto"/>
          </w:tcPr>
          <w:p w14:paraId="0DF74078" w14:textId="77777777" w:rsidR="0040573C" w:rsidRPr="00C8603F" w:rsidRDefault="0040573C" w:rsidP="00FD025A">
            <w:pPr>
              <w:pStyle w:val="phtablecellleft"/>
              <w:rPr>
                <w:rFonts w:cs="Times New Roman"/>
                <w:color w:val="000000" w:themeColor="text1"/>
              </w:rPr>
            </w:pPr>
          </w:p>
        </w:tc>
        <w:tc>
          <w:tcPr>
            <w:tcW w:w="902" w:type="dxa"/>
            <w:shd w:val="clear" w:color="auto" w:fill="auto"/>
          </w:tcPr>
          <w:p w14:paraId="6170F6EF" w14:textId="77777777" w:rsidR="0040573C" w:rsidRPr="00C8603F" w:rsidRDefault="0040573C" w:rsidP="00FD025A">
            <w:pPr>
              <w:pStyle w:val="phtablecellleft"/>
              <w:rPr>
                <w:rFonts w:cs="Times New Roman"/>
                <w:color w:val="000000" w:themeColor="text1"/>
              </w:rPr>
            </w:pPr>
          </w:p>
        </w:tc>
        <w:tc>
          <w:tcPr>
            <w:tcW w:w="1522" w:type="dxa"/>
            <w:shd w:val="clear" w:color="auto" w:fill="auto"/>
          </w:tcPr>
          <w:p w14:paraId="45BE29A2"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2B4FFA87"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364ADC3E" w14:textId="77777777" w:rsidR="0040573C" w:rsidRPr="00C8603F" w:rsidRDefault="0040573C" w:rsidP="00FD025A">
            <w:pPr>
              <w:pStyle w:val="phtablecellleft"/>
              <w:rPr>
                <w:rFonts w:cs="Times New Roman"/>
                <w:color w:val="000000" w:themeColor="text1"/>
              </w:rPr>
            </w:pPr>
          </w:p>
        </w:tc>
      </w:tr>
      <w:tr w:rsidR="0040573C" w:rsidRPr="00C8603F" w14:paraId="346ABA3D" w14:textId="77777777" w:rsidTr="00FD025A">
        <w:trPr>
          <w:trHeight w:val="444"/>
        </w:trPr>
        <w:tc>
          <w:tcPr>
            <w:tcW w:w="663" w:type="dxa"/>
            <w:shd w:val="clear" w:color="auto" w:fill="auto"/>
          </w:tcPr>
          <w:p w14:paraId="44A7F1D8" w14:textId="77777777" w:rsidR="0040573C" w:rsidRPr="00C8603F" w:rsidRDefault="0040573C" w:rsidP="00FD025A">
            <w:pPr>
              <w:pStyle w:val="phtablecellleft"/>
              <w:rPr>
                <w:rFonts w:cs="Times New Roman"/>
                <w:color w:val="000000" w:themeColor="text1"/>
              </w:rPr>
            </w:pPr>
          </w:p>
        </w:tc>
        <w:tc>
          <w:tcPr>
            <w:tcW w:w="1043" w:type="dxa"/>
            <w:shd w:val="clear" w:color="auto" w:fill="auto"/>
          </w:tcPr>
          <w:p w14:paraId="79F5D14B" w14:textId="77777777" w:rsidR="0040573C" w:rsidRPr="00C8603F" w:rsidRDefault="0040573C" w:rsidP="00FD025A">
            <w:pPr>
              <w:pStyle w:val="phtablecellleft"/>
              <w:rPr>
                <w:rFonts w:cs="Times New Roman"/>
                <w:color w:val="000000" w:themeColor="text1"/>
              </w:rPr>
            </w:pPr>
          </w:p>
        </w:tc>
        <w:tc>
          <w:tcPr>
            <w:tcW w:w="1080" w:type="dxa"/>
            <w:shd w:val="clear" w:color="auto" w:fill="auto"/>
          </w:tcPr>
          <w:p w14:paraId="666B24AD" w14:textId="77777777" w:rsidR="0040573C" w:rsidRPr="00C8603F" w:rsidRDefault="0040573C" w:rsidP="00FD025A">
            <w:pPr>
              <w:pStyle w:val="phtablecellleft"/>
              <w:rPr>
                <w:rFonts w:cs="Times New Roman"/>
                <w:color w:val="000000" w:themeColor="text1"/>
              </w:rPr>
            </w:pPr>
          </w:p>
        </w:tc>
        <w:tc>
          <w:tcPr>
            <w:tcW w:w="826" w:type="dxa"/>
            <w:shd w:val="clear" w:color="auto" w:fill="auto"/>
          </w:tcPr>
          <w:p w14:paraId="376AF98F" w14:textId="77777777" w:rsidR="0040573C" w:rsidRPr="00C8603F" w:rsidRDefault="0040573C" w:rsidP="00FD025A">
            <w:pPr>
              <w:pStyle w:val="phtablecellleft"/>
              <w:rPr>
                <w:rFonts w:cs="Times New Roman"/>
                <w:color w:val="000000" w:themeColor="text1"/>
              </w:rPr>
            </w:pPr>
          </w:p>
        </w:tc>
        <w:tc>
          <w:tcPr>
            <w:tcW w:w="1162" w:type="dxa"/>
            <w:shd w:val="clear" w:color="auto" w:fill="auto"/>
          </w:tcPr>
          <w:p w14:paraId="1DF4AE54" w14:textId="77777777" w:rsidR="0040573C" w:rsidRPr="00C8603F" w:rsidRDefault="0040573C" w:rsidP="00FD025A">
            <w:pPr>
              <w:pStyle w:val="phtablecellleft"/>
              <w:rPr>
                <w:rFonts w:cs="Times New Roman"/>
                <w:color w:val="000000" w:themeColor="text1"/>
              </w:rPr>
            </w:pPr>
          </w:p>
        </w:tc>
        <w:tc>
          <w:tcPr>
            <w:tcW w:w="1322" w:type="dxa"/>
            <w:shd w:val="clear" w:color="auto" w:fill="auto"/>
          </w:tcPr>
          <w:p w14:paraId="4ED09C04" w14:textId="77777777" w:rsidR="0040573C" w:rsidRPr="00C8603F" w:rsidRDefault="0040573C" w:rsidP="00FD025A">
            <w:pPr>
              <w:pStyle w:val="phtablecellleft"/>
              <w:rPr>
                <w:rFonts w:cs="Times New Roman"/>
                <w:color w:val="000000" w:themeColor="text1"/>
              </w:rPr>
            </w:pPr>
          </w:p>
        </w:tc>
        <w:tc>
          <w:tcPr>
            <w:tcW w:w="902" w:type="dxa"/>
            <w:shd w:val="clear" w:color="auto" w:fill="auto"/>
          </w:tcPr>
          <w:p w14:paraId="33FE1494" w14:textId="77777777" w:rsidR="0040573C" w:rsidRPr="00C8603F" w:rsidRDefault="0040573C" w:rsidP="00FD025A">
            <w:pPr>
              <w:pStyle w:val="phtablecellleft"/>
              <w:rPr>
                <w:rFonts w:cs="Times New Roman"/>
                <w:color w:val="000000" w:themeColor="text1"/>
              </w:rPr>
            </w:pPr>
          </w:p>
        </w:tc>
        <w:tc>
          <w:tcPr>
            <w:tcW w:w="1522" w:type="dxa"/>
            <w:shd w:val="clear" w:color="auto" w:fill="auto"/>
          </w:tcPr>
          <w:p w14:paraId="3568446A"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7C155764"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59C6A311" w14:textId="77777777" w:rsidR="0040573C" w:rsidRPr="00C8603F" w:rsidRDefault="0040573C" w:rsidP="00FD025A">
            <w:pPr>
              <w:pStyle w:val="phtablecellleft"/>
              <w:rPr>
                <w:rFonts w:cs="Times New Roman"/>
                <w:color w:val="000000" w:themeColor="text1"/>
              </w:rPr>
            </w:pPr>
          </w:p>
        </w:tc>
      </w:tr>
      <w:tr w:rsidR="0040573C" w:rsidRPr="00C8603F" w14:paraId="05470B34" w14:textId="77777777" w:rsidTr="00FD025A">
        <w:trPr>
          <w:trHeight w:val="444"/>
        </w:trPr>
        <w:tc>
          <w:tcPr>
            <w:tcW w:w="663" w:type="dxa"/>
            <w:shd w:val="clear" w:color="auto" w:fill="auto"/>
          </w:tcPr>
          <w:p w14:paraId="7D7781AF" w14:textId="77777777" w:rsidR="0040573C" w:rsidRPr="00C8603F" w:rsidRDefault="0040573C" w:rsidP="00FD025A">
            <w:pPr>
              <w:pStyle w:val="phtablecellleft"/>
              <w:rPr>
                <w:rFonts w:cs="Times New Roman"/>
                <w:color w:val="000000" w:themeColor="text1"/>
              </w:rPr>
            </w:pPr>
          </w:p>
        </w:tc>
        <w:tc>
          <w:tcPr>
            <w:tcW w:w="1043" w:type="dxa"/>
            <w:shd w:val="clear" w:color="auto" w:fill="auto"/>
          </w:tcPr>
          <w:p w14:paraId="6CB71A5F" w14:textId="77777777" w:rsidR="0040573C" w:rsidRPr="00C8603F" w:rsidRDefault="0040573C" w:rsidP="00FD025A">
            <w:pPr>
              <w:pStyle w:val="phtablecellleft"/>
              <w:rPr>
                <w:rFonts w:cs="Times New Roman"/>
                <w:color w:val="000000" w:themeColor="text1"/>
              </w:rPr>
            </w:pPr>
          </w:p>
        </w:tc>
        <w:tc>
          <w:tcPr>
            <w:tcW w:w="1080" w:type="dxa"/>
            <w:shd w:val="clear" w:color="auto" w:fill="auto"/>
          </w:tcPr>
          <w:p w14:paraId="477B9BD5" w14:textId="77777777" w:rsidR="0040573C" w:rsidRPr="00C8603F" w:rsidRDefault="0040573C" w:rsidP="00FD025A">
            <w:pPr>
              <w:pStyle w:val="phtablecellleft"/>
              <w:rPr>
                <w:rFonts w:cs="Times New Roman"/>
                <w:color w:val="000000" w:themeColor="text1"/>
              </w:rPr>
            </w:pPr>
          </w:p>
        </w:tc>
        <w:tc>
          <w:tcPr>
            <w:tcW w:w="826" w:type="dxa"/>
            <w:shd w:val="clear" w:color="auto" w:fill="auto"/>
          </w:tcPr>
          <w:p w14:paraId="6C1614D1" w14:textId="77777777" w:rsidR="0040573C" w:rsidRPr="00C8603F" w:rsidRDefault="0040573C" w:rsidP="00FD025A">
            <w:pPr>
              <w:pStyle w:val="phtablecellleft"/>
              <w:rPr>
                <w:rFonts w:cs="Times New Roman"/>
                <w:color w:val="000000" w:themeColor="text1"/>
              </w:rPr>
            </w:pPr>
          </w:p>
        </w:tc>
        <w:tc>
          <w:tcPr>
            <w:tcW w:w="1162" w:type="dxa"/>
            <w:shd w:val="clear" w:color="auto" w:fill="auto"/>
          </w:tcPr>
          <w:p w14:paraId="262978FC" w14:textId="77777777" w:rsidR="0040573C" w:rsidRPr="00C8603F" w:rsidRDefault="0040573C" w:rsidP="00FD025A">
            <w:pPr>
              <w:pStyle w:val="phtablecellleft"/>
              <w:rPr>
                <w:rFonts w:cs="Times New Roman"/>
                <w:color w:val="000000" w:themeColor="text1"/>
              </w:rPr>
            </w:pPr>
          </w:p>
        </w:tc>
        <w:tc>
          <w:tcPr>
            <w:tcW w:w="1322" w:type="dxa"/>
            <w:shd w:val="clear" w:color="auto" w:fill="auto"/>
          </w:tcPr>
          <w:p w14:paraId="2013141F" w14:textId="77777777" w:rsidR="0040573C" w:rsidRPr="00C8603F" w:rsidRDefault="0040573C" w:rsidP="00FD025A">
            <w:pPr>
              <w:pStyle w:val="phtablecellleft"/>
              <w:rPr>
                <w:rFonts w:cs="Times New Roman"/>
                <w:color w:val="000000" w:themeColor="text1"/>
              </w:rPr>
            </w:pPr>
          </w:p>
        </w:tc>
        <w:tc>
          <w:tcPr>
            <w:tcW w:w="902" w:type="dxa"/>
            <w:shd w:val="clear" w:color="auto" w:fill="auto"/>
          </w:tcPr>
          <w:p w14:paraId="16F7A20F" w14:textId="77777777" w:rsidR="0040573C" w:rsidRPr="00C8603F" w:rsidRDefault="0040573C" w:rsidP="00FD025A">
            <w:pPr>
              <w:pStyle w:val="phtablecellleft"/>
              <w:rPr>
                <w:rFonts w:cs="Times New Roman"/>
                <w:color w:val="000000" w:themeColor="text1"/>
              </w:rPr>
            </w:pPr>
          </w:p>
        </w:tc>
        <w:tc>
          <w:tcPr>
            <w:tcW w:w="1522" w:type="dxa"/>
            <w:shd w:val="clear" w:color="auto" w:fill="auto"/>
          </w:tcPr>
          <w:p w14:paraId="3510E727"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64808481"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316831B0" w14:textId="77777777" w:rsidR="0040573C" w:rsidRPr="00C8603F" w:rsidRDefault="0040573C" w:rsidP="00FD025A">
            <w:pPr>
              <w:pStyle w:val="phtablecellleft"/>
              <w:rPr>
                <w:rFonts w:cs="Times New Roman"/>
                <w:color w:val="000000" w:themeColor="text1"/>
              </w:rPr>
            </w:pPr>
          </w:p>
        </w:tc>
      </w:tr>
      <w:tr w:rsidR="0040573C" w:rsidRPr="00C8603F" w14:paraId="47A7E3BD" w14:textId="77777777" w:rsidTr="00FD025A">
        <w:trPr>
          <w:trHeight w:val="444"/>
        </w:trPr>
        <w:tc>
          <w:tcPr>
            <w:tcW w:w="663" w:type="dxa"/>
            <w:shd w:val="clear" w:color="auto" w:fill="auto"/>
          </w:tcPr>
          <w:p w14:paraId="11856A56" w14:textId="77777777" w:rsidR="0040573C" w:rsidRPr="00C8603F" w:rsidRDefault="0040573C" w:rsidP="00FD025A">
            <w:pPr>
              <w:pStyle w:val="phtablecellleft"/>
              <w:rPr>
                <w:rFonts w:cs="Times New Roman"/>
                <w:color w:val="000000" w:themeColor="text1"/>
              </w:rPr>
            </w:pPr>
          </w:p>
        </w:tc>
        <w:tc>
          <w:tcPr>
            <w:tcW w:w="1043" w:type="dxa"/>
            <w:shd w:val="clear" w:color="auto" w:fill="auto"/>
          </w:tcPr>
          <w:p w14:paraId="464D31AB" w14:textId="77777777" w:rsidR="0040573C" w:rsidRPr="00C8603F" w:rsidRDefault="0040573C" w:rsidP="00FD025A">
            <w:pPr>
              <w:pStyle w:val="phtablecellleft"/>
              <w:rPr>
                <w:rFonts w:cs="Times New Roman"/>
                <w:color w:val="000000" w:themeColor="text1"/>
              </w:rPr>
            </w:pPr>
          </w:p>
        </w:tc>
        <w:tc>
          <w:tcPr>
            <w:tcW w:w="1080" w:type="dxa"/>
            <w:shd w:val="clear" w:color="auto" w:fill="auto"/>
          </w:tcPr>
          <w:p w14:paraId="1A775174" w14:textId="77777777" w:rsidR="0040573C" w:rsidRPr="00C8603F" w:rsidRDefault="0040573C" w:rsidP="00FD025A">
            <w:pPr>
              <w:pStyle w:val="phtablecellleft"/>
              <w:rPr>
                <w:rFonts w:cs="Times New Roman"/>
                <w:color w:val="000000" w:themeColor="text1"/>
              </w:rPr>
            </w:pPr>
          </w:p>
        </w:tc>
        <w:tc>
          <w:tcPr>
            <w:tcW w:w="826" w:type="dxa"/>
            <w:shd w:val="clear" w:color="auto" w:fill="auto"/>
          </w:tcPr>
          <w:p w14:paraId="6E7C8AEE" w14:textId="77777777" w:rsidR="0040573C" w:rsidRPr="00C8603F" w:rsidRDefault="0040573C" w:rsidP="00FD025A">
            <w:pPr>
              <w:pStyle w:val="phtablecellleft"/>
              <w:rPr>
                <w:rFonts w:cs="Times New Roman"/>
                <w:color w:val="000000" w:themeColor="text1"/>
              </w:rPr>
            </w:pPr>
          </w:p>
        </w:tc>
        <w:tc>
          <w:tcPr>
            <w:tcW w:w="1162" w:type="dxa"/>
            <w:shd w:val="clear" w:color="auto" w:fill="auto"/>
          </w:tcPr>
          <w:p w14:paraId="3AEACAB7" w14:textId="77777777" w:rsidR="0040573C" w:rsidRPr="00C8603F" w:rsidRDefault="0040573C" w:rsidP="00FD025A">
            <w:pPr>
              <w:pStyle w:val="phtablecellleft"/>
              <w:rPr>
                <w:rFonts w:cs="Times New Roman"/>
                <w:color w:val="000000" w:themeColor="text1"/>
              </w:rPr>
            </w:pPr>
          </w:p>
        </w:tc>
        <w:tc>
          <w:tcPr>
            <w:tcW w:w="1322" w:type="dxa"/>
            <w:shd w:val="clear" w:color="auto" w:fill="auto"/>
          </w:tcPr>
          <w:p w14:paraId="5C6FAADE" w14:textId="77777777" w:rsidR="0040573C" w:rsidRPr="00C8603F" w:rsidRDefault="0040573C" w:rsidP="00FD025A">
            <w:pPr>
              <w:pStyle w:val="phtablecellleft"/>
              <w:rPr>
                <w:rFonts w:cs="Times New Roman"/>
                <w:color w:val="000000" w:themeColor="text1"/>
              </w:rPr>
            </w:pPr>
          </w:p>
        </w:tc>
        <w:tc>
          <w:tcPr>
            <w:tcW w:w="902" w:type="dxa"/>
            <w:shd w:val="clear" w:color="auto" w:fill="auto"/>
          </w:tcPr>
          <w:p w14:paraId="42FADF10" w14:textId="77777777" w:rsidR="0040573C" w:rsidRPr="00C8603F" w:rsidRDefault="0040573C" w:rsidP="00FD025A">
            <w:pPr>
              <w:pStyle w:val="phtablecellleft"/>
              <w:rPr>
                <w:rFonts w:cs="Times New Roman"/>
                <w:color w:val="000000" w:themeColor="text1"/>
              </w:rPr>
            </w:pPr>
          </w:p>
        </w:tc>
        <w:tc>
          <w:tcPr>
            <w:tcW w:w="1522" w:type="dxa"/>
            <w:shd w:val="clear" w:color="auto" w:fill="auto"/>
          </w:tcPr>
          <w:p w14:paraId="2D4C4F8A"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63943C18"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48D25230" w14:textId="77777777" w:rsidR="0040573C" w:rsidRPr="00C8603F" w:rsidRDefault="0040573C" w:rsidP="00FD025A">
            <w:pPr>
              <w:pStyle w:val="phtablecellleft"/>
              <w:rPr>
                <w:rFonts w:cs="Times New Roman"/>
                <w:color w:val="000000" w:themeColor="text1"/>
              </w:rPr>
            </w:pPr>
          </w:p>
        </w:tc>
      </w:tr>
      <w:tr w:rsidR="0040573C" w:rsidRPr="00C8603F" w14:paraId="6AA509D8" w14:textId="77777777" w:rsidTr="00FD025A">
        <w:trPr>
          <w:trHeight w:val="444"/>
        </w:trPr>
        <w:tc>
          <w:tcPr>
            <w:tcW w:w="663" w:type="dxa"/>
            <w:shd w:val="clear" w:color="auto" w:fill="auto"/>
          </w:tcPr>
          <w:p w14:paraId="0ED89D82" w14:textId="77777777" w:rsidR="0040573C" w:rsidRPr="00C8603F" w:rsidRDefault="0040573C" w:rsidP="00FD025A">
            <w:pPr>
              <w:pStyle w:val="phtablecellleft"/>
              <w:rPr>
                <w:rFonts w:cs="Times New Roman"/>
                <w:color w:val="000000" w:themeColor="text1"/>
              </w:rPr>
            </w:pPr>
          </w:p>
        </w:tc>
        <w:tc>
          <w:tcPr>
            <w:tcW w:w="1043" w:type="dxa"/>
            <w:shd w:val="clear" w:color="auto" w:fill="auto"/>
          </w:tcPr>
          <w:p w14:paraId="271F4185" w14:textId="77777777" w:rsidR="0040573C" w:rsidRPr="00C8603F" w:rsidRDefault="0040573C" w:rsidP="00FD025A">
            <w:pPr>
              <w:pStyle w:val="phtablecellleft"/>
              <w:rPr>
                <w:rFonts w:cs="Times New Roman"/>
                <w:color w:val="000000" w:themeColor="text1"/>
              </w:rPr>
            </w:pPr>
          </w:p>
        </w:tc>
        <w:tc>
          <w:tcPr>
            <w:tcW w:w="1080" w:type="dxa"/>
            <w:shd w:val="clear" w:color="auto" w:fill="auto"/>
          </w:tcPr>
          <w:p w14:paraId="7521551E" w14:textId="77777777" w:rsidR="0040573C" w:rsidRPr="00C8603F" w:rsidRDefault="0040573C" w:rsidP="00FD025A">
            <w:pPr>
              <w:pStyle w:val="phtablecellleft"/>
              <w:rPr>
                <w:rFonts w:cs="Times New Roman"/>
                <w:color w:val="000000" w:themeColor="text1"/>
              </w:rPr>
            </w:pPr>
          </w:p>
        </w:tc>
        <w:tc>
          <w:tcPr>
            <w:tcW w:w="826" w:type="dxa"/>
            <w:shd w:val="clear" w:color="auto" w:fill="auto"/>
          </w:tcPr>
          <w:p w14:paraId="1ACB5CE2" w14:textId="77777777" w:rsidR="0040573C" w:rsidRPr="00C8603F" w:rsidRDefault="0040573C" w:rsidP="00FD025A">
            <w:pPr>
              <w:pStyle w:val="phtablecellleft"/>
              <w:rPr>
                <w:rFonts w:cs="Times New Roman"/>
                <w:color w:val="000000" w:themeColor="text1"/>
              </w:rPr>
            </w:pPr>
          </w:p>
        </w:tc>
        <w:tc>
          <w:tcPr>
            <w:tcW w:w="1162" w:type="dxa"/>
            <w:shd w:val="clear" w:color="auto" w:fill="auto"/>
          </w:tcPr>
          <w:p w14:paraId="06B6FCAF" w14:textId="77777777" w:rsidR="0040573C" w:rsidRPr="00C8603F" w:rsidRDefault="0040573C" w:rsidP="00FD025A">
            <w:pPr>
              <w:pStyle w:val="phtablecellleft"/>
              <w:rPr>
                <w:rFonts w:cs="Times New Roman"/>
                <w:color w:val="000000" w:themeColor="text1"/>
              </w:rPr>
            </w:pPr>
          </w:p>
        </w:tc>
        <w:tc>
          <w:tcPr>
            <w:tcW w:w="1322" w:type="dxa"/>
            <w:shd w:val="clear" w:color="auto" w:fill="auto"/>
          </w:tcPr>
          <w:p w14:paraId="350869FE" w14:textId="77777777" w:rsidR="0040573C" w:rsidRPr="00C8603F" w:rsidRDefault="0040573C" w:rsidP="00FD025A">
            <w:pPr>
              <w:pStyle w:val="phtablecellleft"/>
              <w:rPr>
                <w:rFonts w:cs="Times New Roman"/>
                <w:color w:val="000000" w:themeColor="text1"/>
              </w:rPr>
            </w:pPr>
          </w:p>
        </w:tc>
        <w:tc>
          <w:tcPr>
            <w:tcW w:w="902" w:type="dxa"/>
            <w:shd w:val="clear" w:color="auto" w:fill="auto"/>
          </w:tcPr>
          <w:p w14:paraId="1ED6F364" w14:textId="77777777" w:rsidR="0040573C" w:rsidRPr="00C8603F" w:rsidRDefault="0040573C" w:rsidP="00FD025A">
            <w:pPr>
              <w:pStyle w:val="phtablecellleft"/>
              <w:rPr>
                <w:rFonts w:cs="Times New Roman"/>
                <w:color w:val="000000" w:themeColor="text1"/>
              </w:rPr>
            </w:pPr>
          </w:p>
        </w:tc>
        <w:tc>
          <w:tcPr>
            <w:tcW w:w="1522" w:type="dxa"/>
            <w:shd w:val="clear" w:color="auto" w:fill="auto"/>
          </w:tcPr>
          <w:p w14:paraId="37440D0F"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48B5C819"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00CA4426" w14:textId="77777777" w:rsidR="0040573C" w:rsidRPr="00C8603F" w:rsidRDefault="0040573C" w:rsidP="00FD025A">
            <w:pPr>
              <w:pStyle w:val="phtablecellleft"/>
              <w:rPr>
                <w:rFonts w:cs="Times New Roman"/>
                <w:color w:val="000000" w:themeColor="text1"/>
              </w:rPr>
            </w:pPr>
          </w:p>
        </w:tc>
      </w:tr>
      <w:tr w:rsidR="0040573C" w:rsidRPr="00C8603F" w14:paraId="16EA0538" w14:textId="77777777" w:rsidTr="00FD025A">
        <w:trPr>
          <w:trHeight w:val="444"/>
        </w:trPr>
        <w:tc>
          <w:tcPr>
            <w:tcW w:w="663" w:type="dxa"/>
            <w:shd w:val="clear" w:color="auto" w:fill="auto"/>
          </w:tcPr>
          <w:p w14:paraId="58778B78" w14:textId="77777777" w:rsidR="0040573C" w:rsidRPr="00C8603F" w:rsidRDefault="0040573C" w:rsidP="00FD025A">
            <w:pPr>
              <w:pStyle w:val="phtablecellleft"/>
              <w:rPr>
                <w:rFonts w:cs="Times New Roman"/>
                <w:color w:val="000000" w:themeColor="text1"/>
              </w:rPr>
            </w:pPr>
          </w:p>
        </w:tc>
        <w:tc>
          <w:tcPr>
            <w:tcW w:w="1043" w:type="dxa"/>
            <w:shd w:val="clear" w:color="auto" w:fill="auto"/>
          </w:tcPr>
          <w:p w14:paraId="7D2E6464" w14:textId="77777777" w:rsidR="0040573C" w:rsidRPr="00C8603F" w:rsidRDefault="0040573C" w:rsidP="00FD025A">
            <w:pPr>
              <w:pStyle w:val="phtablecellleft"/>
              <w:rPr>
                <w:rFonts w:cs="Times New Roman"/>
                <w:color w:val="000000" w:themeColor="text1"/>
              </w:rPr>
            </w:pPr>
          </w:p>
        </w:tc>
        <w:tc>
          <w:tcPr>
            <w:tcW w:w="1080" w:type="dxa"/>
            <w:shd w:val="clear" w:color="auto" w:fill="auto"/>
          </w:tcPr>
          <w:p w14:paraId="77CE3C72" w14:textId="77777777" w:rsidR="0040573C" w:rsidRPr="00C8603F" w:rsidRDefault="0040573C" w:rsidP="00FD025A">
            <w:pPr>
              <w:pStyle w:val="phtablecellleft"/>
              <w:rPr>
                <w:rFonts w:cs="Times New Roman"/>
                <w:color w:val="000000" w:themeColor="text1"/>
              </w:rPr>
            </w:pPr>
          </w:p>
        </w:tc>
        <w:tc>
          <w:tcPr>
            <w:tcW w:w="826" w:type="dxa"/>
            <w:shd w:val="clear" w:color="auto" w:fill="auto"/>
          </w:tcPr>
          <w:p w14:paraId="3DF1E5D0" w14:textId="77777777" w:rsidR="0040573C" w:rsidRPr="00C8603F" w:rsidRDefault="0040573C" w:rsidP="00FD025A">
            <w:pPr>
              <w:pStyle w:val="phtablecellleft"/>
              <w:rPr>
                <w:rFonts w:cs="Times New Roman"/>
                <w:color w:val="000000" w:themeColor="text1"/>
              </w:rPr>
            </w:pPr>
          </w:p>
        </w:tc>
        <w:tc>
          <w:tcPr>
            <w:tcW w:w="1162" w:type="dxa"/>
            <w:shd w:val="clear" w:color="auto" w:fill="auto"/>
          </w:tcPr>
          <w:p w14:paraId="040A34E8" w14:textId="77777777" w:rsidR="0040573C" w:rsidRPr="00C8603F" w:rsidRDefault="0040573C" w:rsidP="00FD025A">
            <w:pPr>
              <w:pStyle w:val="phtablecellleft"/>
              <w:rPr>
                <w:rFonts w:cs="Times New Roman"/>
                <w:color w:val="000000" w:themeColor="text1"/>
              </w:rPr>
            </w:pPr>
          </w:p>
        </w:tc>
        <w:tc>
          <w:tcPr>
            <w:tcW w:w="1322" w:type="dxa"/>
            <w:shd w:val="clear" w:color="auto" w:fill="auto"/>
          </w:tcPr>
          <w:p w14:paraId="169C61AE" w14:textId="77777777" w:rsidR="0040573C" w:rsidRPr="00C8603F" w:rsidRDefault="0040573C" w:rsidP="00FD025A">
            <w:pPr>
              <w:pStyle w:val="phtablecellleft"/>
              <w:rPr>
                <w:rFonts w:cs="Times New Roman"/>
                <w:color w:val="000000" w:themeColor="text1"/>
              </w:rPr>
            </w:pPr>
          </w:p>
        </w:tc>
        <w:tc>
          <w:tcPr>
            <w:tcW w:w="902" w:type="dxa"/>
            <w:shd w:val="clear" w:color="auto" w:fill="auto"/>
          </w:tcPr>
          <w:p w14:paraId="085C08EF" w14:textId="77777777" w:rsidR="0040573C" w:rsidRPr="00C8603F" w:rsidRDefault="0040573C" w:rsidP="00FD025A">
            <w:pPr>
              <w:pStyle w:val="phtablecellleft"/>
              <w:rPr>
                <w:rFonts w:cs="Times New Roman"/>
                <w:color w:val="000000" w:themeColor="text1"/>
              </w:rPr>
            </w:pPr>
          </w:p>
        </w:tc>
        <w:tc>
          <w:tcPr>
            <w:tcW w:w="1522" w:type="dxa"/>
            <w:shd w:val="clear" w:color="auto" w:fill="auto"/>
          </w:tcPr>
          <w:p w14:paraId="4DCF7F8E"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2C5D5669"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13C8BC3C" w14:textId="77777777" w:rsidR="0040573C" w:rsidRPr="00C8603F" w:rsidRDefault="0040573C" w:rsidP="00FD025A">
            <w:pPr>
              <w:pStyle w:val="phtablecellleft"/>
              <w:rPr>
                <w:rFonts w:cs="Times New Roman"/>
                <w:color w:val="000000" w:themeColor="text1"/>
              </w:rPr>
            </w:pPr>
          </w:p>
        </w:tc>
      </w:tr>
      <w:tr w:rsidR="0040573C" w:rsidRPr="00C8603F" w14:paraId="7AC32C40" w14:textId="77777777" w:rsidTr="00FD025A">
        <w:trPr>
          <w:trHeight w:val="444"/>
        </w:trPr>
        <w:tc>
          <w:tcPr>
            <w:tcW w:w="663" w:type="dxa"/>
            <w:shd w:val="clear" w:color="auto" w:fill="auto"/>
          </w:tcPr>
          <w:p w14:paraId="2AD6EA65" w14:textId="77777777" w:rsidR="0040573C" w:rsidRPr="00C8603F" w:rsidRDefault="0040573C" w:rsidP="00FD025A">
            <w:pPr>
              <w:pStyle w:val="phtablecellleft"/>
              <w:rPr>
                <w:rFonts w:cs="Times New Roman"/>
                <w:color w:val="000000" w:themeColor="text1"/>
              </w:rPr>
            </w:pPr>
          </w:p>
        </w:tc>
        <w:tc>
          <w:tcPr>
            <w:tcW w:w="1043" w:type="dxa"/>
            <w:shd w:val="clear" w:color="auto" w:fill="auto"/>
          </w:tcPr>
          <w:p w14:paraId="11EAEF40" w14:textId="77777777" w:rsidR="0040573C" w:rsidRPr="00C8603F" w:rsidRDefault="0040573C" w:rsidP="00FD025A">
            <w:pPr>
              <w:pStyle w:val="phtablecellleft"/>
              <w:rPr>
                <w:rFonts w:cs="Times New Roman"/>
                <w:color w:val="000000" w:themeColor="text1"/>
              </w:rPr>
            </w:pPr>
          </w:p>
        </w:tc>
        <w:tc>
          <w:tcPr>
            <w:tcW w:w="1080" w:type="dxa"/>
            <w:shd w:val="clear" w:color="auto" w:fill="auto"/>
          </w:tcPr>
          <w:p w14:paraId="7CE91375" w14:textId="77777777" w:rsidR="0040573C" w:rsidRPr="00C8603F" w:rsidRDefault="0040573C" w:rsidP="00FD025A">
            <w:pPr>
              <w:pStyle w:val="phtablecellleft"/>
              <w:rPr>
                <w:rFonts w:cs="Times New Roman"/>
                <w:color w:val="000000" w:themeColor="text1"/>
              </w:rPr>
            </w:pPr>
          </w:p>
        </w:tc>
        <w:tc>
          <w:tcPr>
            <w:tcW w:w="826" w:type="dxa"/>
            <w:shd w:val="clear" w:color="auto" w:fill="auto"/>
          </w:tcPr>
          <w:p w14:paraId="149C6BF6" w14:textId="77777777" w:rsidR="0040573C" w:rsidRPr="00C8603F" w:rsidRDefault="0040573C" w:rsidP="00FD025A">
            <w:pPr>
              <w:pStyle w:val="phtablecellleft"/>
              <w:rPr>
                <w:rFonts w:cs="Times New Roman"/>
                <w:color w:val="000000" w:themeColor="text1"/>
              </w:rPr>
            </w:pPr>
          </w:p>
        </w:tc>
        <w:tc>
          <w:tcPr>
            <w:tcW w:w="1162" w:type="dxa"/>
            <w:shd w:val="clear" w:color="auto" w:fill="auto"/>
          </w:tcPr>
          <w:p w14:paraId="4FE68AF7" w14:textId="77777777" w:rsidR="0040573C" w:rsidRPr="00C8603F" w:rsidRDefault="0040573C" w:rsidP="00FD025A">
            <w:pPr>
              <w:pStyle w:val="phtablecellleft"/>
              <w:rPr>
                <w:rFonts w:cs="Times New Roman"/>
                <w:color w:val="000000" w:themeColor="text1"/>
              </w:rPr>
            </w:pPr>
          </w:p>
        </w:tc>
        <w:tc>
          <w:tcPr>
            <w:tcW w:w="1322" w:type="dxa"/>
            <w:shd w:val="clear" w:color="auto" w:fill="auto"/>
          </w:tcPr>
          <w:p w14:paraId="5A6E1453" w14:textId="77777777" w:rsidR="0040573C" w:rsidRPr="00C8603F" w:rsidRDefault="0040573C" w:rsidP="00FD025A">
            <w:pPr>
              <w:pStyle w:val="phtablecellleft"/>
              <w:rPr>
                <w:rFonts w:cs="Times New Roman"/>
                <w:color w:val="000000" w:themeColor="text1"/>
              </w:rPr>
            </w:pPr>
          </w:p>
        </w:tc>
        <w:tc>
          <w:tcPr>
            <w:tcW w:w="902" w:type="dxa"/>
            <w:shd w:val="clear" w:color="auto" w:fill="auto"/>
          </w:tcPr>
          <w:p w14:paraId="4C0E91E3" w14:textId="77777777" w:rsidR="0040573C" w:rsidRPr="00C8603F" w:rsidRDefault="0040573C" w:rsidP="00FD025A">
            <w:pPr>
              <w:pStyle w:val="phtablecellleft"/>
              <w:rPr>
                <w:rFonts w:cs="Times New Roman"/>
                <w:color w:val="000000" w:themeColor="text1"/>
              </w:rPr>
            </w:pPr>
          </w:p>
        </w:tc>
        <w:tc>
          <w:tcPr>
            <w:tcW w:w="1522" w:type="dxa"/>
            <w:shd w:val="clear" w:color="auto" w:fill="auto"/>
          </w:tcPr>
          <w:p w14:paraId="65FF9438"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18E6119F"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4D3EBC1B" w14:textId="77777777" w:rsidR="0040573C" w:rsidRPr="00C8603F" w:rsidRDefault="0040573C" w:rsidP="00FD025A">
            <w:pPr>
              <w:pStyle w:val="phtablecellleft"/>
              <w:rPr>
                <w:rFonts w:cs="Times New Roman"/>
                <w:color w:val="000000" w:themeColor="text1"/>
              </w:rPr>
            </w:pPr>
          </w:p>
        </w:tc>
      </w:tr>
      <w:tr w:rsidR="0040573C" w:rsidRPr="00C8603F" w14:paraId="6E3DC369" w14:textId="77777777" w:rsidTr="00FD025A">
        <w:trPr>
          <w:trHeight w:val="444"/>
        </w:trPr>
        <w:tc>
          <w:tcPr>
            <w:tcW w:w="663" w:type="dxa"/>
            <w:shd w:val="clear" w:color="auto" w:fill="auto"/>
          </w:tcPr>
          <w:p w14:paraId="2C85884A" w14:textId="77777777" w:rsidR="0040573C" w:rsidRPr="00C8603F" w:rsidRDefault="0040573C" w:rsidP="00FD025A">
            <w:pPr>
              <w:pStyle w:val="phtablecellleft"/>
              <w:rPr>
                <w:rFonts w:cs="Times New Roman"/>
                <w:color w:val="000000" w:themeColor="text1"/>
              </w:rPr>
            </w:pPr>
          </w:p>
        </w:tc>
        <w:tc>
          <w:tcPr>
            <w:tcW w:w="1043" w:type="dxa"/>
            <w:shd w:val="clear" w:color="auto" w:fill="auto"/>
          </w:tcPr>
          <w:p w14:paraId="19CA4E3C" w14:textId="77777777" w:rsidR="0040573C" w:rsidRPr="00C8603F" w:rsidRDefault="0040573C" w:rsidP="00FD025A">
            <w:pPr>
              <w:pStyle w:val="phtablecellleft"/>
              <w:rPr>
                <w:rFonts w:cs="Times New Roman"/>
                <w:color w:val="000000" w:themeColor="text1"/>
              </w:rPr>
            </w:pPr>
          </w:p>
        </w:tc>
        <w:tc>
          <w:tcPr>
            <w:tcW w:w="1080" w:type="dxa"/>
            <w:shd w:val="clear" w:color="auto" w:fill="auto"/>
          </w:tcPr>
          <w:p w14:paraId="012814FD" w14:textId="77777777" w:rsidR="0040573C" w:rsidRPr="00C8603F" w:rsidRDefault="0040573C" w:rsidP="00FD025A">
            <w:pPr>
              <w:pStyle w:val="phtablecellleft"/>
              <w:rPr>
                <w:rFonts w:cs="Times New Roman"/>
                <w:color w:val="000000" w:themeColor="text1"/>
              </w:rPr>
            </w:pPr>
          </w:p>
        </w:tc>
        <w:tc>
          <w:tcPr>
            <w:tcW w:w="826" w:type="dxa"/>
            <w:shd w:val="clear" w:color="auto" w:fill="auto"/>
          </w:tcPr>
          <w:p w14:paraId="79B9E26F" w14:textId="77777777" w:rsidR="0040573C" w:rsidRPr="00C8603F" w:rsidRDefault="0040573C" w:rsidP="00FD025A">
            <w:pPr>
              <w:pStyle w:val="phtablecellleft"/>
              <w:rPr>
                <w:rFonts w:cs="Times New Roman"/>
                <w:color w:val="000000" w:themeColor="text1"/>
              </w:rPr>
            </w:pPr>
          </w:p>
        </w:tc>
        <w:tc>
          <w:tcPr>
            <w:tcW w:w="1162" w:type="dxa"/>
            <w:shd w:val="clear" w:color="auto" w:fill="auto"/>
          </w:tcPr>
          <w:p w14:paraId="6B30A2D3" w14:textId="77777777" w:rsidR="0040573C" w:rsidRPr="00C8603F" w:rsidRDefault="0040573C" w:rsidP="00FD025A">
            <w:pPr>
              <w:pStyle w:val="phtablecellleft"/>
              <w:rPr>
                <w:rFonts w:cs="Times New Roman"/>
                <w:color w:val="000000" w:themeColor="text1"/>
              </w:rPr>
            </w:pPr>
          </w:p>
        </w:tc>
        <w:tc>
          <w:tcPr>
            <w:tcW w:w="1322" w:type="dxa"/>
            <w:shd w:val="clear" w:color="auto" w:fill="auto"/>
          </w:tcPr>
          <w:p w14:paraId="43E3709D" w14:textId="77777777" w:rsidR="0040573C" w:rsidRPr="00C8603F" w:rsidRDefault="0040573C" w:rsidP="00FD025A">
            <w:pPr>
              <w:pStyle w:val="phtablecellleft"/>
              <w:rPr>
                <w:rFonts w:cs="Times New Roman"/>
                <w:color w:val="000000" w:themeColor="text1"/>
              </w:rPr>
            </w:pPr>
          </w:p>
        </w:tc>
        <w:tc>
          <w:tcPr>
            <w:tcW w:w="902" w:type="dxa"/>
            <w:shd w:val="clear" w:color="auto" w:fill="auto"/>
          </w:tcPr>
          <w:p w14:paraId="07640989" w14:textId="77777777" w:rsidR="0040573C" w:rsidRPr="00C8603F" w:rsidRDefault="0040573C" w:rsidP="00FD025A">
            <w:pPr>
              <w:pStyle w:val="phtablecellleft"/>
              <w:rPr>
                <w:rFonts w:cs="Times New Roman"/>
                <w:color w:val="000000" w:themeColor="text1"/>
              </w:rPr>
            </w:pPr>
          </w:p>
        </w:tc>
        <w:tc>
          <w:tcPr>
            <w:tcW w:w="1522" w:type="dxa"/>
            <w:shd w:val="clear" w:color="auto" w:fill="auto"/>
          </w:tcPr>
          <w:p w14:paraId="23CE7FB9"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4406A377"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4DB9DC1B" w14:textId="77777777" w:rsidR="0040573C" w:rsidRPr="00C8603F" w:rsidRDefault="0040573C" w:rsidP="00FD025A">
            <w:pPr>
              <w:pStyle w:val="phtablecellleft"/>
              <w:rPr>
                <w:rFonts w:cs="Times New Roman"/>
                <w:color w:val="000000" w:themeColor="text1"/>
              </w:rPr>
            </w:pPr>
          </w:p>
        </w:tc>
      </w:tr>
      <w:tr w:rsidR="0040573C" w:rsidRPr="00C8603F" w14:paraId="24D93810" w14:textId="77777777" w:rsidTr="00FD025A">
        <w:trPr>
          <w:trHeight w:val="444"/>
        </w:trPr>
        <w:tc>
          <w:tcPr>
            <w:tcW w:w="663" w:type="dxa"/>
            <w:shd w:val="clear" w:color="auto" w:fill="auto"/>
          </w:tcPr>
          <w:p w14:paraId="527E778C" w14:textId="77777777" w:rsidR="0040573C" w:rsidRPr="00C8603F" w:rsidRDefault="0040573C" w:rsidP="00FD025A">
            <w:pPr>
              <w:pStyle w:val="phtablecellleft"/>
              <w:rPr>
                <w:rFonts w:cs="Times New Roman"/>
                <w:color w:val="000000" w:themeColor="text1"/>
              </w:rPr>
            </w:pPr>
          </w:p>
        </w:tc>
        <w:tc>
          <w:tcPr>
            <w:tcW w:w="1043" w:type="dxa"/>
            <w:shd w:val="clear" w:color="auto" w:fill="auto"/>
          </w:tcPr>
          <w:p w14:paraId="58BD1EFC" w14:textId="77777777" w:rsidR="0040573C" w:rsidRPr="00C8603F" w:rsidRDefault="0040573C" w:rsidP="00FD025A">
            <w:pPr>
              <w:pStyle w:val="phtablecellleft"/>
              <w:rPr>
                <w:rFonts w:cs="Times New Roman"/>
                <w:color w:val="000000" w:themeColor="text1"/>
              </w:rPr>
            </w:pPr>
          </w:p>
        </w:tc>
        <w:tc>
          <w:tcPr>
            <w:tcW w:w="1080" w:type="dxa"/>
            <w:shd w:val="clear" w:color="auto" w:fill="auto"/>
          </w:tcPr>
          <w:p w14:paraId="6A5A7D50" w14:textId="77777777" w:rsidR="0040573C" w:rsidRPr="00C8603F" w:rsidRDefault="0040573C" w:rsidP="00FD025A">
            <w:pPr>
              <w:pStyle w:val="phtablecellleft"/>
              <w:rPr>
                <w:rFonts w:cs="Times New Roman"/>
                <w:color w:val="000000" w:themeColor="text1"/>
              </w:rPr>
            </w:pPr>
          </w:p>
        </w:tc>
        <w:tc>
          <w:tcPr>
            <w:tcW w:w="826" w:type="dxa"/>
            <w:shd w:val="clear" w:color="auto" w:fill="auto"/>
          </w:tcPr>
          <w:p w14:paraId="2C86691D" w14:textId="77777777" w:rsidR="0040573C" w:rsidRPr="00C8603F" w:rsidRDefault="0040573C" w:rsidP="00FD025A">
            <w:pPr>
              <w:pStyle w:val="phtablecellleft"/>
              <w:rPr>
                <w:rFonts w:cs="Times New Roman"/>
                <w:color w:val="000000" w:themeColor="text1"/>
              </w:rPr>
            </w:pPr>
          </w:p>
        </w:tc>
        <w:tc>
          <w:tcPr>
            <w:tcW w:w="1162" w:type="dxa"/>
            <w:shd w:val="clear" w:color="auto" w:fill="auto"/>
          </w:tcPr>
          <w:p w14:paraId="3B7B4B76" w14:textId="77777777" w:rsidR="0040573C" w:rsidRPr="00C8603F" w:rsidRDefault="0040573C" w:rsidP="00FD025A">
            <w:pPr>
              <w:pStyle w:val="phtablecellleft"/>
              <w:rPr>
                <w:rFonts w:cs="Times New Roman"/>
                <w:color w:val="000000" w:themeColor="text1"/>
              </w:rPr>
            </w:pPr>
          </w:p>
        </w:tc>
        <w:tc>
          <w:tcPr>
            <w:tcW w:w="1322" w:type="dxa"/>
            <w:shd w:val="clear" w:color="auto" w:fill="auto"/>
          </w:tcPr>
          <w:p w14:paraId="040AC41D" w14:textId="77777777" w:rsidR="0040573C" w:rsidRPr="00C8603F" w:rsidRDefault="0040573C" w:rsidP="00FD025A">
            <w:pPr>
              <w:pStyle w:val="phtablecellleft"/>
              <w:rPr>
                <w:rFonts w:cs="Times New Roman"/>
                <w:color w:val="000000" w:themeColor="text1"/>
              </w:rPr>
            </w:pPr>
          </w:p>
        </w:tc>
        <w:tc>
          <w:tcPr>
            <w:tcW w:w="902" w:type="dxa"/>
            <w:shd w:val="clear" w:color="auto" w:fill="auto"/>
          </w:tcPr>
          <w:p w14:paraId="2C1242A3" w14:textId="77777777" w:rsidR="0040573C" w:rsidRPr="00C8603F" w:rsidRDefault="0040573C" w:rsidP="00FD025A">
            <w:pPr>
              <w:pStyle w:val="phtablecellleft"/>
              <w:rPr>
                <w:rFonts w:cs="Times New Roman"/>
                <w:color w:val="000000" w:themeColor="text1"/>
              </w:rPr>
            </w:pPr>
          </w:p>
        </w:tc>
        <w:tc>
          <w:tcPr>
            <w:tcW w:w="1522" w:type="dxa"/>
            <w:shd w:val="clear" w:color="auto" w:fill="auto"/>
          </w:tcPr>
          <w:p w14:paraId="5393203C"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4E488067"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4E72CAC1" w14:textId="77777777" w:rsidR="0040573C" w:rsidRPr="00C8603F" w:rsidRDefault="0040573C" w:rsidP="00FD025A">
            <w:pPr>
              <w:pStyle w:val="phtablecellleft"/>
              <w:rPr>
                <w:rFonts w:cs="Times New Roman"/>
                <w:color w:val="000000" w:themeColor="text1"/>
              </w:rPr>
            </w:pPr>
          </w:p>
        </w:tc>
      </w:tr>
      <w:tr w:rsidR="0040573C" w:rsidRPr="00C8603F" w14:paraId="12BF2DA1" w14:textId="77777777" w:rsidTr="00FD025A">
        <w:trPr>
          <w:trHeight w:val="444"/>
        </w:trPr>
        <w:tc>
          <w:tcPr>
            <w:tcW w:w="663" w:type="dxa"/>
            <w:shd w:val="clear" w:color="auto" w:fill="auto"/>
          </w:tcPr>
          <w:p w14:paraId="3C489182" w14:textId="77777777" w:rsidR="0040573C" w:rsidRPr="00C8603F" w:rsidRDefault="0040573C" w:rsidP="00FD025A">
            <w:pPr>
              <w:pStyle w:val="phtablecellleft"/>
              <w:rPr>
                <w:rFonts w:cs="Times New Roman"/>
                <w:color w:val="000000" w:themeColor="text1"/>
              </w:rPr>
            </w:pPr>
          </w:p>
        </w:tc>
        <w:tc>
          <w:tcPr>
            <w:tcW w:w="1043" w:type="dxa"/>
            <w:shd w:val="clear" w:color="auto" w:fill="auto"/>
          </w:tcPr>
          <w:p w14:paraId="4702FDF2" w14:textId="77777777" w:rsidR="0040573C" w:rsidRPr="00C8603F" w:rsidRDefault="0040573C" w:rsidP="00FD025A">
            <w:pPr>
              <w:pStyle w:val="phtablecellleft"/>
              <w:rPr>
                <w:rFonts w:cs="Times New Roman"/>
                <w:color w:val="000000" w:themeColor="text1"/>
              </w:rPr>
            </w:pPr>
          </w:p>
        </w:tc>
        <w:tc>
          <w:tcPr>
            <w:tcW w:w="1080" w:type="dxa"/>
            <w:shd w:val="clear" w:color="auto" w:fill="auto"/>
          </w:tcPr>
          <w:p w14:paraId="58D4FEF6" w14:textId="77777777" w:rsidR="0040573C" w:rsidRPr="00C8603F" w:rsidRDefault="0040573C" w:rsidP="00FD025A">
            <w:pPr>
              <w:pStyle w:val="phtablecellleft"/>
              <w:rPr>
                <w:rFonts w:cs="Times New Roman"/>
                <w:color w:val="000000" w:themeColor="text1"/>
              </w:rPr>
            </w:pPr>
          </w:p>
        </w:tc>
        <w:tc>
          <w:tcPr>
            <w:tcW w:w="826" w:type="dxa"/>
            <w:shd w:val="clear" w:color="auto" w:fill="auto"/>
          </w:tcPr>
          <w:p w14:paraId="7E45F93B" w14:textId="77777777" w:rsidR="0040573C" w:rsidRPr="00C8603F" w:rsidRDefault="0040573C" w:rsidP="00FD025A">
            <w:pPr>
              <w:pStyle w:val="phtablecellleft"/>
              <w:rPr>
                <w:rFonts w:cs="Times New Roman"/>
                <w:color w:val="000000" w:themeColor="text1"/>
              </w:rPr>
            </w:pPr>
          </w:p>
        </w:tc>
        <w:tc>
          <w:tcPr>
            <w:tcW w:w="1162" w:type="dxa"/>
            <w:shd w:val="clear" w:color="auto" w:fill="auto"/>
          </w:tcPr>
          <w:p w14:paraId="5D7752C7" w14:textId="77777777" w:rsidR="0040573C" w:rsidRPr="00C8603F" w:rsidRDefault="0040573C" w:rsidP="00FD025A">
            <w:pPr>
              <w:pStyle w:val="phtablecellleft"/>
              <w:rPr>
                <w:rFonts w:cs="Times New Roman"/>
                <w:color w:val="000000" w:themeColor="text1"/>
              </w:rPr>
            </w:pPr>
          </w:p>
        </w:tc>
        <w:tc>
          <w:tcPr>
            <w:tcW w:w="1322" w:type="dxa"/>
            <w:shd w:val="clear" w:color="auto" w:fill="auto"/>
          </w:tcPr>
          <w:p w14:paraId="45AF905B" w14:textId="77777777" w:rsidR="0040573C" w:rsidRPr="00C8603F" w:rsidRDefault="0040573C" w:rsidP="00FD025A">
            <w:pPr>
              <w:pStyle w:val="phtablecellleft"/>
              <w:rPr>
                <w:rFonts w:cs="Times New Roman"/>
                <w:color w:val="000000" w:themeColor="text1"/>
              </w:rPr>
            </w:pPr>
          </w:p>
        </w:tc>
        <w:tc>
          <w:tcPr>
            <w:tcW w:w="902" w:type="dxa"/>
            <w:shd w:val="clear" w:color="auto" w:fill="auto"/>
          </w:tcPr>
          <w:p w14:paraId="7B41DAC2" w14:textId="77777777" w:rsidR="0040573C" w:rsidRPr="00C8603F" w:rsidRDefault="0040573C" w:rsidP="00FD025A">
            <w:pPr>
              <w:pStyle w:val="phtablecellleft"/>
              <w:rPr>
                <w:rFonts w:cs="Times New Roman"/>
                <w:color w:val="000000" w:themeColor="text1"/>
              </w:rPr>
            </w:pPr>
          </w:p>
        </w:tc>
        <w:tc>
          <w:tcPr>
            <w:tcW w:w="1522" w:type="dxa"/>
            <w:shd w:val="clear" w:color="auto" w:fill="auto"/>
          </w:tcPr>
          <w:p w14:paraId="28722D4E"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3F40C14F"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3244C17A" w14:textId="77777777" w:rsidR="0040573C" w:rsidRPr="00C8603F" w:rsidRDefault="0040573C" w:rsidP="00FD025A">
            <w:pPr>
              <w:pStyle w:val="phtablecellleft"/>
              <w:rPr>
                <w:rFonts w:cs="Times New Roman"/>
                <w:color w:val="000000" w:themeColor="text1"/>
              </w:rPr>
            </w:pPr>
          </w:p>
        </w:tc>
      </w:tr>
      <w:tr w:rsidR="0040573C" w:rsidRPr="00C8603F" w14:paraId="3F1E04ED" w14:textId="77777777" w:rsidTr="00FD025A">
        <w:trPr>
          <w:trHeight w:val="444"/>
        </w:trPr>
        <w:tc>
          <w:tcPr>
            <w:tcW w:w="663" w:type="dxa"/>
            <w:shd w:val="clear" w:color="auto" w:fill="auto"/>
          </w:tcPr>
          <w:p w14:paraId="4B4637D4" w14:textId="77777777" w:rsidR="0040573C" w:rsidRPr="00C8603F" w:rsidRDefault="0040573C" w:rsidP="00FD025A">
            <w:pPr>
              <w:pStyle w:val="phtablecellleft"/>
              <w:rPr>
                <w:rFonts w:cs="Times New Roman"/>
                <w:color w:val="000000" w:themeColor="text1"/>
              </w:rPr>
            </w:pPr>
          </w:p>
        </w:tc>
        <w:tc>
          <w:tcPr>
            <w:tcW w:w="1043" w:type="dxa"/>
            <w:shd w:val="clear" w:color="auto" w:fill="auto"/>
          </w:tcPr>
          <w:p w14:paraId="5FD89EA6" w14:textId="77777777" w:rsidR="0040573C" w:rsidRPr="00C8603F" w:rsidRDefault="0040573C" w:rsidP="00FD025A">
            <w:pPr>
              <w:pStyle w:val="phtablecellleft"/>
              <w:rPr>
                <w:rFonts w:cs="Times New Roman"/>
                <w:color w:val="000000" w:themeColor="text1"/>
              </w:rPr>
            </w:pPr>
          </w:p>
        </w:tc>
        <w:tc>
          <w:tcPr>
            <w:tcW w:w="1080" w:type="dxa"/>
            <w:shd w:val="clear" w:color="auto" w:fill="auto"/>
          </w:tcPr>
          <w:p w14:paraId="144B2FF5" w14:textId="77777777" w:rsidR="0040573C" w:rsidRPr="00C8603F" w:rsidRDefault="0040573C" w:rsidP="00FD025A">
            <w:pPr>
              <w:pStyle w:val="phtablecellleft"/>
              <w:rPr>
                <w:rFonts w:cs="Times New Roman"/>
                <w:color w:val="000000" w:themeColor="text1"/>
              </w:rPr>
            </w:pPr>
          </w:p>
        </w:tc>
        <w:tc>
          <w:tcPr>
            <w:tcW w:w="826" w:type="dxa"/>
            <w:shd w:val="clear" w:color="auto" w:fill="auto"/>
          </w:tcPr>
          <w:p w14:paraId="237B81D4" w14:textId="77777777" w:rsidR="0040573C" w:rsidRPr="00C8603F" w:rsidRDefault="0040573C" w:rsidP="00FD025A">
            <w:pPr>
              <w:pStyle w:val="phtablecellleft"/>
              <w:rPr>
                <w:rFonts w:cs="Times New Roman"/>
                <w:color w:val="000000" w:themeColor="text1"/>
              </w:rPr>
            </w:pPr>
          </w:p>
        </w:tc>
        <w:tc>
          <w:tcPr>
            <w:tcW w:w="1162" w:type="dxa"/>
            <w:shd w:val="clear" w:color="auto" w:fill="auto"/>
          </w:tcPr>
          <w:p w14:paraId="543061DB" w14:textId="77777777" w:rsidR="0040573C" w:rsidRPr="00C8603F" w:rsidRDefault="0040573C" w:rsidP="00FD025A">
            <w:pPr>
              <w:pStyle w:val="phtablecellleft"/>
              <w:rPr>
                <w:rFonts w:cs="Times New Roman"/>
                <w:color w:val="000000" w:themeColor="text1"/>
              </w:rPr>
            </w:pPr>
          </w:p>
        </w:tc>
        <w:tc>
          <w:tcPr>
            <w:tcW w:w="1322" w:type="dxa"/>
            <w:shd w:val="clear" w:color="auto" w:fill="auto"/>
          </w:tcPr>
          <w:p w14:paraId="5F26DF1B" w14:textId="77777777" w:rsidR="0040573C" w:rsidRPr="00C8603F" w:rsidRDefault="0040573C" w:rsidP="00FD025A">
            <w:pPr>
              <w:pStyle w:val="phtablecellleft"/>
              <w:rPr>
                <w:rFonts w:cs="Times New Roman"/>
                <w:color w:val="000000" w:themeColor="text1"/>
              </w:rPr>
            </w:pPr>
          </w:p>
        </w:tc>
        <w:tc>
          <w:tcPr>
            <w:tcW w:w="902" w:type="dxa"/>
            <w:shd w:val="clear" w:color="auto" w:fill="auto"/>
          </w:tcPr>
          <w:p w14:paraId="7149F2C3" w14:textId="77777777" w:rsidR="0040573C" w:rsidRPr="00C8603F" w:rsidRDefault="0040573C" w:rsidP="00FD025A">
            <w:pPr>
              <w:pStyle w:val="phtablecellleft"/>
              <w:rPr>
                <w:rFonts w:cs="Times New Roman"/>
                <w:color w:val="000000" w:themeColor="text1"/>
              </w:rPr>
            </w:pPr>
          </w:p>
        </w:tc>
        <w:tc>
          <w:tcPr>
            <w:tcW w:w="1522" w:type="dxa"/>
            <w:shd w:val="clear" w:color="auto" w:fill="auto"/>
          </w:tcPr>
          <w:p w14:paraId="3CF30885"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529A9C86"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1073A217" w14:textId="77777777" w:rsidR="0040573C" w:rsidRPr="00C8603F" w:rsidRDefault="0040573C" w:rsidP="00FD025A">
            <w:pPr>
              <w:pStyle w:val="phtablecellleft"/>
              <w:rPr>
                <w:rFonts w:cs="Times New Roman"/>
                <w:color w:val="000000" w:themeColor="text1"/>
              </w:rPr>
            </w:pPr>
          </w:p>
        </w:tc>
      </w:tr>
      <w:tr w:rsidR="0040573C" w:rsidRPr="00C8603F" w14:paraId="09665A32" w14:textId="77777777" w:rsidTr="00FD025A">
        <w:trPr>
          <w:trHeight w:val="444"/>
        </w:trPr>
        <w:tc>
          <w:tcPr>
            <w:tcW w:w="663" w:type="dxa"/>
            <w:shd w:val="clear" w:color="auto" w:fill="auto"/>
          </w:tcPr>
          <w:p w14:paraId="7DAFD741" w14:textId="77777777" w:rsidR="0040573C" w:rsidRPr="00C8603F" w:rsidRDefault="0040573C" w:rsidP="00FD025A">
            <w:pPr>
              <w:pStyle w:val="phtablecellleft"/>
              <w:rPr>
                <w:rFonts w:cs="Times New Roman"/>
                <w:color w:val="000000" w:themeColor="text1"/>
              </w:rPr>
            </w:pPr>
          </w:p>
        </w:tc>
        <w:tc>
          <w:tcPr>
            <w:tcW w:w="1043" w:type="dxa"/>
            <w:shd w:val="clear" w:color="auto" w:fill="auto"/>
          </w:tcPr>
          <w:p w14:paraId="5DE1CCAD" w14:textId="77777777" w:rsidR="0040573C" w:rsidRPr="00C8603F" w:rsidRDefault="0040573C" w:rsidP="00FD025A">
            <w:pPr>
              <w:pStyle w:val="phtablecellleft"/>
              <w:rPr>
                <w:rFonts w:cs="Times New Roman"/>
                <w:color w:val="000000" w:themeColor="text1"/>
              </w:rPr>
            </w:pPr>
          </w:p>
        </w:tc>
        <w:tc>
          <w:tcPr>
            <w:tcW w:w="1080" w:type="dxa"/>
            <w:shd w:val="clear" w:color="auto" w:fill="auto"/>
          </w:tcPr>
          <w:p w14:paraId="3A75F0A0" w14:textId="77777777" w:rsidR="0040573C" w:rsidRPr="00C8603F" w:rsidRDefault="0040573C" w:rsidP="00FD025A">
            <w:pPr>
              <w:pStyle w:val="phtablecellleft"/>
              <w:rPr>
                <w:rFonts w:cs="Times New Roman"/>
                <w:color w:val="000000" w:themeColor="text1"/>
              </w:rPr>
            </w:pPr>
          </w:p>
        </w:tc>
        <w:tc>
          <w:tcPr>
            <w:tcW w:w="826" w:type="dxa"/>
            <w:shd w:val="clear" w:color="auto" w:fill="auto"/>
          </w:tcPr>
          <w:p w14:paraId="599CF38E" w14:textId="77777777" w:rsidR="0040573C" w:rsidRPr="00C8603F" w:rsidRDefault="0040573C" w:rsidP="00FD025A">
            <w:pPr>
              <w:pStyle w:val="phtablecellleft"/>
              <w:rPr>
                <w:rFonts w:cs="Times New Roman"/>
                <w:color w:val="000000" w:themeColor="text1"/>
              </w:rPr>
            </w:pPr>
          </w:p>
        </w:tc>
        <w:tc>
          <w:tcPr>
            <w:tcW w:w="1162" w:type="dxa"/>
            <w:shd w:val="clear" w:color="auto" w:fill="auto"/>
          </w:tcPr>
          <w:p w14:paraId="753868B9" w14:textId="77777777" w:rsidR="0040573C" w:rsidRPr="00C8603F" w:rsidRDefault="0040573C" w:rsidP="00FD025A">
            <w:pPr>
              <w:pStyle w:val="phtablecellleft"/>
              <w:rPr>
                <w:rFonts w:cs="Times New Roman"/>
                <w:color w:val="000000" w:themeColor="text1"/>
              </w:rPr>
            </w:pPr>
          </w:p>
        </w:tc>
        <w:tc>
          <w:tcPr>
            <w:tcW w:w="1322" w:type="dxa"/>
            <w:shd w:val="clear" w:color="auto" w:fill="auto"/>
          </w:tcPr>
          <w:p w14:paraId="10166EC1" w14:textId="77777777" w:rsidR="0040573C" w:rsidRPr="00C8603F" w:rsidRDefault="0040573C" w:rsidP="00FD025A">
            <w:pPr>
              <w:pStyle w:val="phtablecellleft"/>
              <w:rPr>
                <w:rFonts w:cs="Times New Roman"/>
                <w:color w:val="000000" w:themeColor="text1"/>
              </w:rPr>
            </w:pPr>
          </w:p>
        </w:tc>
        <w:tc>
          <w:tcPr>
            <w:tcW w:w="902" w:type="dxa"/>
            <w:shd w:val="clear" w:color="auto" w:fill="auto"/>
          </w:tcPr>
          <w:p w14:paraId="47A3AB2B" w14:textId="77777777" w:rsidR="0040573C" w:rsidRPr="00C8603F" w:rsidRDefault="0040573C" w:rsidP="00FD025A">
            <w:pPr>
              <w:pStyle w:val="phtablecellleft"/>
              <w:rPr>
                <w:rFonts w:cs="Times New Roman"/>
                <w:color w:val="000000" w:themeColor="text1"/>
              </w:rPr>
            </w:pPr>
          </w:p>
        </w:tc>
        <w:tc>
          <w:tcPr>
            <w:tcW w:w="1522" w:type="dxa"/>
            <w:shd w:val="clear" w:color="auto" w:fill="auto"/>
          </w:tcPr>
          <w:p w14:paraId="6CEA6E47"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78959BF1"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1E8C5A06" w14:textId="77777777" w:rsidR="0040573C" w:rsidRPr="00C8603F" w:rsidRDefault="0040573C" w:rsidP="00FD025A">
            <w:pPr>
              <w:pStyle w:val="phtablecellleft"/>
              <w:rPr>
                <w:rFonts w:cs="Times New Roman"/>
                <w:color w:val="000000" w:themeColor="text1"/>
              </w:rPr>
            </w:pPr>
          </w:p>
        </w:tc>
      </w:tr>
      <w:tr w:rsidR="0040573C" w:rsidRPr="00C8603F" w14:paraId="78DEDA2E" w14:textId="77777777" w:rsidTr="00FD025A">
        <w:trPr>
          <w:trHeight w:val="444"/>
        </w:trPr>
        <w:tc>
          <w:tcPr>
            <w:tcW w:w="663" w:type="dxa"/>
            <w:shd w:val="clear" w:color="auto" w:fill="auto"/>
          </w:tcPr>
          <w:p w14:paraId="369EE49D" w14:textId="77777777" w:rsidR="0040573C" w:rsidRPr="00C8603F" w:rsidRDefault="0040573C" w:rsidP="00FD025A">
            <w:pPr>
              <w:pStyle w:val="phtablecellleft"/>
              <w:rPr>
                <w:rFonts w:cs="Times New Roman"/>
                <w:color w:val="000000" w:themeColor="text1"/>
              </w:rPr>
            </w:pPr>
          </w:p>
        </w:tc>
        <w:tc>
          <w:tcPr>
            <w:tcW w:w="1043" w:type="dxa"/>
            <w:shd w:val="clear" w:color="auto" w:fill="auto"/>
          </w:tcPr>
          <w:p w14:paraId="08B53A93" w14:textId="77777777" w:rsidR="0040573C" w:rsidRPr="00C8603F" w:rsidRDefault="0040573C" w:rsidP="00FD025A">
            <w:pPr>
              <w:pStyle w:val="phtablecellleft"/>
              <w:rPr>
                <w:rFonts w:cs="Times New Roman"/>
                <w:color w:val="000000" w:themeColor="text1"/>
              </w:rPr>
            </w:pPr>
          </w:p>
        </w:tc>
        <w:tc>
          <w:tcPr>
            <w:tcW w:w="1080" w:type="dxa"/>
            <w:shd w:val="clear" w:color="auto" w:fill="auto"/>
          </w:tcPr>
          <w:p w14:paraId="2B94BD38" w14:textId="77777777" w:rsidR="0040573C" w:rsidRPr="00C8603F" w:rsidRDefault="0040573C" w:rsidP="00FD025A">
            <w:pPr>
              <w:pStyle w:val="phtablecellleft"/>
              <w:rPr>
                <w:rFonts w:cs="Times New Roman"/>
                <w:color w:val="000000" w:themeColor="text1"/>
              </w:rPr>
            </w:pPr>
          </w:p>
        </w:tc>
        <w:tc>
          <w:tcPr>
            <w:tcW w:w="826" w:type="dxa"/>
            <w:shd w:val="clear" w:color="auto" w:fill="auto"/>
          </w:tcPr>
          <w:p w14:paraId="042BE071" w14:textId="77777777" w:rsidR="0040573C" w:rsidRPr="00C8603F" w:rsidRDefault="0040573C" w:rsidP="00FD025A">
            <w:pPr>
              <w:pStyle w:val="phtablecellleft"/>
              <w:rPr>
                <w:rFonts w:cs="Times New Roman"/>
                <w:color w:val="000000" w:themeColor="text1"/>
              </w:rPr>
            </w:pPr>
          </w:p>
        </w:tc>
        <w:tc>
          <w:tcPr>
            <w:tcW w:w="1162" w:type="dxa"/>
            <w:shd w:val="clear" w:color="auto" w:fill="auto"/>
          </w:tcPr>
          <w:p w14:paraId="224E1363" w14:textId="77777777" w:rsidR="0040573C" w:rsidRPr="00C8603F" w:rsidRDefault="0040573C" w:rsidP="00FD025A">
            <w:pPr>
              <w:pStyle w:val="phtablecellleft"/>
              <w:rPr>
                <w:rFonts w:cs="Times New Roman"/>
                <w:color w:val="000000" w:themeColor="text1"/>
              </w:rPr>
            </w:pPr>
          </w:p>
        </w:tc>
        <w:tc>
          <w:tcPr>
            <w:tcW w:w="1322" w:type="dxa"/>
            <w:shd w:val="clear" w:color="auto" w:fill="auto"/>
          </w:tcPr>
          <w:p w14:paraId="284A899E" w14:textId="77777777" w:rsidR="0040573C" w:rsidRPr="00C8603F" w:rsidRDefault="0040573C" w:rsidP="00FD025A">
            <w:pPr>
              <w:pStyle w:val="phtablecellleft"/>
              <w:rPr>
                <w:rFonts w:cs="Times New Roman"/>
                <w:color w:val="000000" w:themeColor="text1"/>
              </w:rPr>
            </w:pPr>
          </w:p>
        </w:tc>
        <w:tc>
          <w:tcPr>
            <w:tcW w:w="902" w:type="dxa"/>
            <w:shd w:val="clear" w:color="auto" w:fill="auto"/>
          </w:tcPr>
          <w:p w14:paraId="4E8E4545" w14:textId="77777777" w:rsidR="0040573C" w:rsidRPr="00C8603F" w:rsidRDefault="0040573C" w:rsidP="00FD025A">
            <w:pPr>
              <w:pStyle w:val="phtablecellleft"/>
              <w:rPr>
                <w:rFonts w:cs="Times New Roman"/>
                <w:color w:val="000000" w:themeColor="text1"/>
              </w:rPr>
            </w:pPr>
          </w:p>
        </w:tc>
        <w:tc>
          <w:tcPr>
            <w:tcW w:w="1522" w:type="dxa"/>
            <w:shd w:val="clear" w:color="auto" w:fill="auto"/>
          </w:tcPr>
          <w:p w14:paraId="43043DDC"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14C5F9F1"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0A123DF0" w14:textId="77777777" w:rsidR="0040573C" w:rsidRPr="00C8603F" w:rsidRDefault="0040573C" w:rsidP="00FD025A">
            <w:pPr>
              <w:pStyle w:val="phtablecellleft"/>
              <w:rPr>
                <w:rFonts w:cs="Times New Roman"/>
                <w:color w:val="000000" w:themeColor="text1"/>
              </w:rPr>
            </w:pPr>
          </w:p>
        </w:tc>
      </w:tr>
      <w:tr w:rsidR="0040573C" w:rsidRPr="00C8603F" w14:paraId="2F869800" w14:textId="77777777" w:rsidTr="00FD025A">
        <w:trPr>
          <w:trHeight w:val="444"/>
        </w:trPr>
        <w:tc>
          <w:tcPr>
            <w:tcW w:w="663" w:type="dxa"/>
            <w:shd w:val="clear" w:color="auto" w:fill="auto"/>
          </w:tcPr>
          <w:p w14:paraId="1865072E" w14:textId="77777777" w:rsidR="0040573C" w:rsidRPr="00C8603F" w:rsidRDefault="0040573C" w:rsidP="00FD025A">
            <w:pPr>
              <w:pStyle w:val="phtablecellleft"/>
              <w:rPr>
                <w:rFonts w:cs="Times New Roman"/>
                <w:color w:val="000000" w:themeColor="text1"/>
              </w:rPr>
            </w:pPr>
          </w:p>
        </w:tc>
        <w:tc>
          <w:tcPr>
            <w:tcW w:w="1043" w:type="dxa"/>
            <w:shd w:val="clear" w:color="auto" w:fill="auto"/>
          </w:tcPr>
          <w:p w14:paraId="76D13BE9" w14:textId="77777777" w:rsidR="0040573C" w:rsidRPr="00C8603F" w:rsidRDefault="0040573C" w:rsidP="00FD025A">
            <w:pPr>
              <w:pStyle w:val="phtablecellleft"/>
              <w:rPr>
                <w:rFonts w:cs="Times New Roman"/>
                <w:color w:val="000000" w:themeColor="text1"/>
              </w:rPr>
            </w:pPr>
          </w:p>
        </w:tc>
        <w:tc>
          <w:tcPr>
            <w:tcW w:w="1080" w:type="dxa"/>
            <w:shd w:val="clear" w:color="auto" w:fill="auto"/>
          </w:tcPr>
          <w:p w14:paraId="53F44F6E" w14:textId="77777777" w:rsidR="0040573C" w:rsidRPr="00C8603F" w:rsidRDefault="0040573C" w:rsidP="00FD025A">
            <w:pPr>
              <w:pStyle w:val="phtablecellleft"/>
              <w:rPr>
                <w:rFonts w:cs="Times New Roman"/>
                <w:color w:val="000000" w:themeColor="text1"/>
              </w:rPr>
            </w:pPr>
          </w:p>
        </w:tc>
        <w:tc>
          <w:tcPr>
            <w:tcW w:w="826" w:type="dxa"/>
            <w:shd w:val="clear" w:color="auto" w:fill="auto"/>
          </w:tcPr>
          <w:p w14:paraId="5E981D7B" w14:textId="77777777" w:rsidR="0040573C" w:rsidRPr="00C8603F" w:rsidRDefault="0040573C" w:rsidP="00FD025A">
            <w:pPr>
              <w:pStyle w:val="phtablecellleft"/>
              <w:rPr>
                <w:rFonts w:cs="Times New Roman"/>
                <w:color w:val="000000" w:themeColor="text1"/>
              </w:rPr>
            </w:pPr>
          </w:p>
        </w:tc>
        <w:tc>
          <w:tcPr>
            <w:tcW w:w="1162" w:type="dxa"/>
            <w:shd w:val="clear" w:color="auto" w:fill="auto"/>
          </w:tcPr>
          <w:p w14:paraId="0CAFCE74" w14:textId="77777777" w:rsidR="0040573C" w:rsidRPr="00C8603F" w:rsidRDefault="0040573C" w:rsidP="00FD025A">
            <w:pPr>
              <w:pStyle w:val="phtablecellleft"/>
              <w:rPr>
                <w:rFonts w:cs="Times New Roman"/>
                <w:color w:val="000000" w:themeColor="text1"/>
              </w:rPr>
            </w:pPr>
          </w:p>
        </w:tc>
        <w:tc>
          <w:tcPr>
            <w:tcW w:w="1322" w:type="dxa"/>
            <w:shd w:val="clear" w:color="auto" w:fill="auto"/>
          </w:tcPr>
          <w:p w14:paraId="4F8FF8A7" w14:textId="77777777" w:rsidR="0040573C" w:rsidRPr="00C8603F" w:rsidRDefault="0040573C" w:rsidP="00FD025A">
            <w:pPr>
              <w:pStyle w:val="phtablecellleft"/>
              <w:rPr>
                <w:rFonts w:cs="Times New Roman"/>
                <w:color w:val="000000" w:themeColor="text1"/>
              </w:rPr>
            </w:pPr>
          </w:p>
        </w:tc>
        <w:tc>
          <w:tcPr>
            <w:tcW w:w="902" w:type="dxa"/>
            <w:shd w:val="clear" w:color="auto" w:fill="auto"/>
          </w:tcPr>
          <w:p w14:paraId="61430791" w14:textId="77777777" w:rsidR="0040573C" w:rsidRPr="00C8603F" w:rsidRDefault="0040573C" w:rsidP="00FD025A">
            <w:pPr>
              <w:pStyle w:val="phtablecellleft"/>
              <w:rPr>
                <w:rFonts w:cs="Times New Roman"/>
                <w:color w:val="000000" w:themeColor="text1"/>
              </w:rPr>
            </w:pPr>
          </w:p>
        </w:tc>
        <w:tc>
          <w:tcPr>
            <w:tcW w:w="1522" w:type="dxa"/>
            <w:shd w:val="clear" w:color="auto" w:fill="auto"/>
          </w:tcPr>
          <w:p w14:paraId="63862AE7"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2D28C8F8"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10B29EE6" w14:textId="77777777" w:rsidR="0040573C" w:rsidRPr="00C8603F" w:rsidRDefault="0040573C" w:rsidP="00FD025A">
            <w:pPr>
              <w:pStyle w:val="phtablecellleft"/>
              <w:rPr>
                <w:rFonts w:cs="Times New Roman"/>
                <w:color w:val="000000" w:themeColor="text1"/>
              </w:rPr>
            </w:pPr>
          </w:p>
        </w:tc>
      </w:tr>
      <w:tr w:rsidR="0040573C" w:rsidRPr="00C8603F" w14:paraId="45DC559F" w14:textId="77777777" w:rsidTr="00FD025A">
        <w:trPr>
          <w:trHeight w:val="444"/>
        </w:trPr>
        <w:tc>
          <w:tcPr>
            <w:tcW w:w="663" w:type="dxa"/>
            <w:shd w:val="clear" w:color="auto" w:fill="auto"/>
          </w:tcPr>
          <w:p w14:paraId="5982058D" w14:textId="77777777" w:rsidR="0040573C" w:rsidRPr="00C8603F" w:rsidRDefault="0040573C" w:rsidP="00FD025A">
            <w:pPr>
              <w:pStyle w:val="phtablecellleft"/>
              <w:rPr>
                <w:rFonts w:cs="Times New Roman"/>
                <w:color w:val="000000" w:themeColor="text1"/>
              </w:rPr>
            </w:pPr>
          </w:p>
        </w:tc>
        <w:tc>
          <w:tcPr>
            <w:tcW w:w="1043" w:type="dxa"/>
            <w:shd w:val="clear" w:color="auto" w:fill="auto"/>
          </w:tcPr>
          <w:p w14:paraId="6C1BCBFC" w14:textId="77777777" w:rsidR="0040573C" w:rsidRPr="00C8603F" w:rsidRDefault="0040573C" w:rsidP="00FD025A">
            <w:pPr>
              <w:pStyle w:val="phtablecellleft"/>
              <w:rPr>
                <w:rFonts w:cs="Times New Roman"/>
                <w:color w:val="000000" w:themeColor="text1"/>
              </w:rPr>
            </w:pPr>
          </w:p>
        </w:tc>
        <w:tc>
          <w:tcPr>
            <w:tcW w:w="1080" w:type="dxa"/>
            <w:shd w:val="clear" w:color="auto" w:fill="auto"/>
          </w:tcPr>
          <w:p w14:paraId="016D739E" w14:textId="77777777" w:rsidR="0040573C" w:rsidRPr="00C8603F" w:rsidRDefault="0040573C" w:rsidP="00FD025A">
            <w:pPr>
              <w:pStyle w:val="phtablecellleft"/>
              <w:rPr>
                <w:rFonts w:cs="Times New Roman"/>
                <w:color w:val="000000" w:themeColor="text1"/>
              </w:rPr>
            </w:pPr>
          </w:p>
        </w:tc>
        <w:tc>
          <w:tcPr>
            <w:tcW w:w="826" w:type="dxa"/>
            <w:shd w:val="clear" w:color="auto" w:fill="auto"/>
          </w:tcPr>
          <w:p w14:paraId="5EF92B9E" w14:textId="77777777" w:rsidR="0040573C" w:rsidRPr="00C8603F" w:rsidRDefault="0040573C" w:rsidP="00FD025A">
            <w:pPr>
              <w:pStyle w:val="phtablecellleft"/>
              <w:rPr>
                <w:rFonts w:cs="Times New Roman"/>
                <w:color w:val="000000" w:themeColor="text1"/>
              </w:rPr>
            </w:pPr>
          </w:p>
        </w:tc>
        <w:tc>
          <w:tcPr>
            <w:tcW w:w="1162" w:type="dxa"/>
            <w:shd w:val="clear" w:color="auto" w:fill="auto"/>
          </w:tcPr>
          <w:p w14:paraId="180B4796" w14:textId="77777777" w:rsidR="0040573C" w:rsidRPr="00C8603F" w:rsidRDefault="0040573C" w:rsidP="00FD025A">
            <w:pPr>
              <w:pStyle w:val="phtablecellleft"/>
              <w:rPr>
                <w:rFonts w:cs="Times New Roman"/>
                <w:color w:val="000000" w:themeColor="text1"/>
              </w:rPr>
            </w:pPr>
          </w:p>
        </w:tc>
        <w:tc>
          <w:tcPr>
            <w:tcW w:w="1322" w:type="dxa"/>
            <w:shd w:val="clear" w:color="auto" w:fill="auto"/>
          </w:tcPr>
          <w:p w14:paraId="03C5F5C0" w14:textId="77777777" w:rsidR="0040573C" w:rsidRPr="00C8603F" w:rsidRDefault="0040573C" w:rsidP="00FD025A">
            <w:pPr>
              <w:pStyle w:val="phtablecellleft"/>
              <w:rPr>
                <w:rFonts w:cs="Times New Roman"/>
                <w:color w:val="000000" w:themeColor="text1"/>
              </w:rPr>
            </w:pPr>
          </w:p>
        </w:tc>
        <w:tc>
          <w:tcPr>
            <w:tcW w:w="902" w:type="dxa"/>
            <w:shd w:val="clear" w:color="auto" w:fill="auto"/>
          </w:tcPr>
          <w:p w14:paraId="5C717953" w14:textId="77777777" w:rsidR="0040573C" w:rsidRPr="00C8603F" w:rsidRDefault="0040573C" w:rsidP="00FD025A">
            <w:pPr>
              <w:pStyle w:val="phtablecellleft"/>
              <w:rPr>
                <w:rFonts w:cs="Times New Roman"/>
                <w:color w:val="000000" w:themeColor="text1"/>
              </w:rPr>
            </w:pPr>
          </w:p>
        </w:tc>
        <w:tc>
          <w:tcPr>
            <w:tcW w:w="1522" w:type="dxa"/>
            <w:shd w:val="clear" w:color="auto" w:fill="auto"/>
          </w:tcPr>
          <w:p w14:paraId="0848564C"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5A235FB9"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1A1C2C4D" w14:textId="77777777" w:rsidR="0040573C" w:rsidRPr="00C8603F" w:rsidRDefault="0040573C" w:rsidP="00FD025A">
            <w:pPr>
              <w:pStyle w:val="phtablecellleft"/>
              <w:rPr>
                <w:rFonts w:cs="Times New Roman"/>
                <w:color w:val="000000" w:themeColor="text1"/>
              </w:rPr>
            </w:pPr>
          </w:p>
        </w:tc>
      </w:tr>
      <w:tr w:rsidR="0040573C" w:rsidRPr="00C8603F" w14:paraId="44A55328" w14:textId="77777777" w:rsidTr="00FD025A">
        <w:trPr>
          <w:trHeight w:val="444"/>
        </w:trPr>
        <w:tc>
          <w:tcPr>
            <w:tcW w:w="663" w:type="dxa"/>
            <w:shd w:val="clear" w:color="auto" w:fill="auto"/>
          </w:tcPr>
          <w:p w14:paraId="30CD91D3" w14:textId="77777777" w:rsidR="0040573C" w:rsidRPr="00C8603F" w:rsidRDefault="0040573C" w:rsidP="00FD025A">
            <w:pPr>
              <w:pStyle w:val="phtablecellleft"/>
              <w:rPr>
                <w:rFonts w:cs="Times New Roman"/>
                <w:color w:val="000000" w:themeColor="text1"/>
              </w:rPr>
            </w:pPr>
          </w:p>
        </w:tc>
        <w:tc>
          <w:tcPr>
            <w:tcW w:w="1043" w:type="dxa"/>
            <w:shd w:val="clear" w:color="auto" w:fill="auto"/>
          </w:tcPr>
          <w:p w14:paraId="5960160E" w14:textId="77777777" w:rsidR="0040573C" w:rsidRPr="00C8603F" w:rsidRDefault="0040573C" w:rsidP="00FD025A">
            <w:pPr>
              <w:pStyle w:val="phtablecellleft"/>
              <w:rPr>
                <w:rFonts w:cs="Times New Roman"/>
                <w:color w:val="000000" w:themeColor="text1"/>
              </w:rPr>
            </w:pPr>
          </w:p>
        </w:tc>
        <w:tc>
          <w:tcPr>
            <w:tcW w:w="1080" w:type="dxa"/>
            <w:shd w:val="clear" w:color="auto" w:fill="auto"/>
          </w:tcPr>
          <w:p w14:paraId="563AFF16" w14:textId="77777777" w:rsidR="0040573C" w:rsidRPr="00C8603F" w:rsidRDefault="0040573C" w:rsidP="00FD025A">
            <w:pPr>
              <w:pStyle w:val="phtablecellleft"/>
              <w:rPr>
                <w:rFonts w:cs="Times New Roman"/>
                <w:color w:val="000000" w:themeColor="text1"/>
              </w:rPr>
            </w:pPr>
          </w:p>
        </w:tc>
        <w:tc>
          <w:tcPr>
            <w:tcW w:w="826" w:type="dxa"/>
            <w:shd w:val="clear" w:color="auto" w:fill="auto"/>
          </w:tcPr>
          <w:p w14:paraId="3058CD54" w14:textId="77777777" w:rsidR="0040573C" w:rsidRPr="00C8603F" w:rsidRDefault="0040573C" w:rsidP="00FD025A">
            <w:pPr>
              <w:pStyle w:val="phtablecellleft"/>
              <w:rPr>
                <w:rFonts w:cs="Times New Roman"/>
                <w:color w:val="000000" w:themeColor="text1"/>
              </w:rPr>
            </w:pPr>
          </w:p>
        </w:tc>
        <w:tc>
          <w:tcPr>
            <w:tcW w:w="1162" w:type="dxa"/>
            <w:shd w:val="clear" w:color="auto" w:fill="auto"/>
          </w:tcPr>
          <w:p w14:paraId="59C9DD4A" w14:textId="77777777" w:rsidR="0040573C" w:rsidRPr="00C8603F" w:rsidRDefault="0040573C" w:rsidP="00FD025A">
            <w:pPr>
              <w:pStyle w:val="phtablecellleft"/>
              <w:rPr>
                <w:rFonts w:cs="Times New Roman"/>
                <w:color w:val="000000" w:themeColor="text1"/>
              </w:rPr>
            </w:pPr>
          </w:p>
        </w:tc>
        <w:tc>
          <w:tcPr>
            <w:tcW w:w="1322" w:type="dxa"/>
            <w:shd w:val="clear" w:color="auto" w:fill="auto"/>
          </w:tcPr>
          <w:p w14:paraId="303B4E8E" w14:textId="77777777" w:rsidR="0040573C" w:rsidRPr="00C8603F" w:rsidRDefault="0040573C" w:rsidP="00FD025A">
            <w:pPr>
              <w:pStyle w:val="phtablecellleft"/>
              <w:rPr>
                <w:rFonts w:cs="Times New Roman"/>
                <w:color w:val="000000" w:themeColor="text1"/>
              </w:rPr>
            </w:pPr>
          </w:p>
        </w:tc>
        <w:tc>
          <w:tcPr>
            <w:tcW w:w="902" w:type="dxa"/>
            <w:shd w:val="clear" w:color="auto" w:fill="auto"/>
          </w:tcPr>
          <w:p w14:paraId="6E415BEC" w14:textId="77777777" w:rsidR="0040573C" w:rsidRPr="00C8603F" w:rsidRDefault="0040573C" w:rsidP="00FD025A">
            <w:pPr>
              <w:pStyle w:val="phtablecellleft"/>
              <w:rPr>
                <w:rFonts w:cs="Times New Roman"/>
                <w:color w:val="000000" w:themeColor="text1"/>
              </w:rPr>
            </w:pPr>
          </w:p>
        </w:tc>
        <w:tc>
          <w:tcPr>
            <w:tcW w:w="1522" w:type="dxa"/>
            <w:shd w:val="clear" w:color="auto" w:fill="auto"/>
          </w:tcPr>
          <w:p w14:paraId="5C7071BB"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60C7FCA8"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73349E2F" w14:textId="77777777" w:rsidR="0040573C" w:rsidRPr="00C8603F" w:rsidRDefault="0040573C" w:rsidP="00FD025A">
            <w:pPr>
              <w:pStyle w:val="phtablecellleft"/>
              <w:rPr>
                <w:rFonts w:cs="Times New Roman"/>
                <w:color w:val="000000" w:themeColor="text1"/>
              </w:rPr>
            </w:pPr>
          </w:p>
        </w:tc>
      </w:tr>
      <w:tr w:rsidR="0040573C" w:rsidRPr="00C8603F" w14:paraId="3C5B2F14" w14:textId="77777777" w:rsidTr="00FD025A">
        <w:trPr>
          <w:trHeight w:val="444"/>
        </w:trPr>
        <w:tc>
          <w:tcPr>
            <w:tcW w:w="663" w:type="dxa"/>
            <w:shd w:val="clear" w:color="auto" w:fill="auto"/>
          </w:tcPr>
          <w:p w14:paraId="1573F688" w14:textId="77777777" w:rsidR="0040573C" w:rsidRPr="00C8603F" w:rsidRDefault="0040573C" w:rsidP="00FD025A">
            <w:pPr>
              <w:pStyle w:val="phtablecellleft"/>
              <w:rPr>
                <w:rFonts w:cs="Times New Roman"/>
                <w:color w:val="000000" w:themeColor="text1"/>
              </w:rPr>
            </w:pPr>
          </w:p>
        </w:tc>
        <w:tc>
          <w:tcPr>
            <w:tcW w:w="1043" w:type="dxa"/>
            <w:shd w:val="clear" w:color="auto" w:fill="auto"/>
          </w:tcPr>
          <w:p w14:paraId="1CC58072" w14:textId="77777777" w:rsidR="0040573C" w:rsidRPr="00C8603F" w:rsidRDefault="0040573C" w:rsidP="00FD025A">
            <w:pPr>
              <w:pStyle w:val="phtablecellleft"/>
              <w:rPr>
                <w:rFonts w:cs="Times New Roman"/>
                <w:color w:val="000000" w:themeColor="text1"/>
              </w:rPr>
            </w:pPr>
          </w:p>
        </w:tc>
        <w:tc>
          <w:tcPr>
            <w:tcW w:w="1080" w:type="dxa"/>
            <w:shd w:val="clear" w:color="auto" w:fill="auto"/>
          </w:tcPr>
          <w:p w14:paraId="5FDD625D" w14:textId="77777777" w:rsidR="0040573C" w:rsidRPr="00C8603F" w:rsidRDefault="0040573C" w:rsidP="00FD025A">
            <w:pPr>
              <w:pStyle w:val="phtablecellleft"/>
              <w:rPr>
                <w:rFonts w:cs="Times New Roman"/>
                <w:color w:val="000000" w:themeColor="text1"/>
              </w:rPr>
            </w:pPr>
          </w:p>
        </w:tc>
        <w:tc>
          <w:tcPr>
            <w:tcW w:w="826" w:type="dxa"/>
            <w:shd w:val="clear" w:color="auto" w:fill="auto"/>
          </w:tcPr>
          <w:p w14:paraId="4B137887" w14:textId="77777777" w:rsidR="0040573C" w:rsidRPr="00C8603F" w:rsidRDefault="0040573C" w:rsidP="00FD025A">
            <w:pPr>
              <w:pStyle w:val="phtablecellleft"/>
              <w:rPr>
                <w:rFonts w:cs="Times New Roman"/>
                <w:color w:val="000000" w:themeColor="text1"/>
              </w:rPr>
            </w:pPr>
          </w:p>
        </w:tc>
        <w:tc>
          <w:tcPr>
            <w:tcW w:w="1162" w:type="dxa"/>
            <w:shd w:val="clear" w:color="auto" w:fill="auto"/>
          </w:tcPr>
          <w:p w14:paraId="4503BEB7" w14:textId="77777777" w:rsidR="0040573C" w:rsidRPr="00C8603F" w:rsidRDefault="0040573C" w:rsidP="00FD025A">
            <w:pPr>
              <w:pStyle w:val="phtablecellleft"/>
              <w:rPr>
                <w:rFonts w:cs="Times New Roman"/>
                <w:color w:val="000000" w:themeColor="text1"/>
              </w:rPr>
            </w:pPr>
          </w:p>
        </w:tc>
        <w:tc>
          <w:tcPr>
            <w:tcW w:w="1322" w:type="dxa"/>
            <w:shd w:val="clear" w:color="auto" w:fill="auto"/>
          </w:tcPr>
          <w:p w14:paraId="3BB84CFF" w14:textId="77777777" w:rsidR="0040573C" w:rsidRPr="00C8603F" w:rsidRDefault="0040573C" w:rsidP="00FD025A">
            <w:pPr>
              <w:pStyle w:val="phtablecellleft"/>
              <w:rPr>
                <w:rFonts w:cs="Times New Roman"/>
                <w:color w:val="000000" w:themeColor="text1"/>
              </w:rPr>
            </w:pPr>
          </w:p>
        </w:tc>
        <w:tc>
          <w:tcPr>
            <w:tcW w:w="902" w:type="dxa"/>
            <w:shd w:val="clear" w:color="auto" w:fill="auto"/>
          </w:tcPr>
          <w:p w14:paraId="286E964C" w14:textId="77777777" w:rsidR="0040573C" w:rsidRPr="00C8603F" w:rsidRDefault="0040573C" w:rsidP="00FD025A">
            <w:pPr>
              <w:pStyle w:val="phtablecellleft"/>
              <w:rPr>
                <w:rFonts w:cs="Times New Roman"/>
                <w:color w:val="000000" w:themeColor="text1"/>
              </w:rPr>
            </w:pPr>
          </w:p>
        </w:tc>
        <w:tc>
          <w:tcPr>
            <w:tcW w:w="1522" w:type="dxa"/>
            <w:shd w:val="clear" w:color="auto" w:fill="auto"/>
          </w:tcPr>
          <w:p w14:paraId="3588BC46"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59AB9B06"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27672DF7" w14:textId="77777777" w:rsidR="0040573C" w:rsidRPr="00C8603F" w:rsidRDefault="0040573C" w:rsidP="00FD025A">
            <w:pPr>
              <w:pStyle w:val="phtablecellleft"/>
              <w:rPr>
                <w:rFonts w:cs="Times New Roman"/>
                <w:color w:val="000000" w:themeColor="text1"/>
              </w:rPr>
            </w:pPr>
          </w:p>
        </w:tc>
      </w:tr>
      <w:tr w:rsidR="0040573C" w:rsidRPr="00C8603F" w14:paraId="214A6878" w14:textId="77777777" w:rsidTr="00FD025A">
        <w:trPr>
          <w:trHeight w:val="444"/>
        </w:trPr>
        <w:tc>
          <w:tcPr>
            <w:tcW w:w="663" w:type="dxa"/>
            <w:shd w:val="clear" w:color="auto" w:fill="auto"/>
          </w:tcPr>
          <w:p w14:paraId="1129DDA6" w14:textId="77777777" w:rsidR="0040573C" w:rsidRPr="00C8603F" w:rsidRDefault="0040573C" w:rsidP="00FD025A">
            <w:pPr>
              <w:pStyle w:val="phtablecellleft"/>
              <w:rPr>
                <w:rFonts w:cs="Times New Roman"/>
                <w:color w:val="000000" w:themeColor="text1"/>
              </w:rPr>
            </w:pPr>
          </w:p>
        </w:tc>
        <w:tc>
          <w:tcPr>
            <w:tcW w:w="1043" w:type="dxa"/>
            <w:shd w:val="clear" w:color="auto" w:fill="auto"/>
          </w:tcPr>
          <w:p w14:paraId="0E28D272" w14:textId="77777777" w:rsidR="0040573C" w:rsidRPr="00C8603F" w:rsidRDefault="0040573C" w:rsidP="00FD025A">
            <w:pPr>
              <w:pStyle w:val="phtablecellleft"/>
              <w:rPr>
                <w:rFonts w:cs="Times New Roman"/>
                <w:color w:val="000000" w:themeColor="text1"/>
              </w:rPr>
            </w:pPr>
          </w:p>
        </w:tc>
        <w:tc>
          <w:tcPr>
            <w:tcW w:w="1080" w:type="dxa"/>
            <w:shd w:val="clear" w:color="auto" w:fill="auto"/>
          </w:tcPr>
          <w:p w14:paraId="4F1E082D" w14:textId="77777777" w:rsidR="0040573C" w:rsidRPr="00C8603F" w:rsidRDefault="0040573C" w:rsidP="00FD025A">
            <w:pPr>
              <w:pStyle w:val="phtablecellleft"/>
              <w:rPr>
                <w:rFonts w:cs="Times New Roman"/>
                <w:color w:val="000000" w:themeColor="text1"/>
              </w:rPr>
            </w:pPr>
          </w:p>
        </w:tc>
        <w:tc>
          <w:tcPr>
            <w:tcW w:w="826" w:type="dxa"/>
            <w:shd w:val="clear" w:color="auto" w:fill="auto"/>
          </w:tcPr>
          <w:p w14:paraId="4E2C78FE" w14:textId="77777777" w:rsidR="0040573C" w:rsidRPr="00C8603F" w:rsidRDefault="0040573C" w:rsidP="00FD025A">
            <w:pPr>
              <w:pStyle w:val="phtablecellleft"/>
              <w:rPr>
                <w:rFonts w:cs="Times New Roman"/>
                <w:color w:val="000000" w:themeColor="text1"/>
              </w:rPr>
            </w:pPr>
          </w:p>
        </w:tc>
        <w:tc>
          <w:tcPr>
            <w:tcW w:w="1162" w:type="dxa"/>
            <w:shd w:val="clear" w:color="auto" w:fill="auto"/>
          </w:tcPr>
          <w:p w14:paraId="1B2A8F87" w14:textId="77777777" w:rsidR="0040573C" w:rsidRPr="00C8603F" w:rsidRDefault="0040573C" w:rsidP="00FD025A">
            <w:pPr>
              <w:pStyle w:val="phtablecellleft"/>
              <w:rPr>
                <w:rFonts w:cs="Times New Roman"/>
                <w:color w:val="000000" w:themeColor="text1"/>
              </w:rPr>
            </w:pPr>
          </w:p>
        </w:tc>
        <w:tc>
          <w:tcPr>
            <w:tcW w:w="1322" w:type="dxa"/>
            <w:shd w:val="clear" w:color="auto" w:fill="auto"/>
          </w:tcPr>
          <w:p w14:paraId="4AD0ED0F" w14:textId="77777777" w:rsidR="0040573C" w:rsidRPr="00C8603F" w:rsidRDefault="0040573C" w:rsidP="00FD025A">
            <w:pPr>
              <w:pStyle w:val="phtablecellleft"/>
              <w:rPr>
                <w:rFonts w:cs="Times New Roman"/>
                <w:color w:val="000000" w:themeColor="text1"/>
              </w:rPr>
            </w:pPr>
          </w:p>
        </w:tc>
        <w:tc>
          <w:tcPr>
            <w:tcW w:w="902" w:type="dxa"/>
            <w:shd w:val="clear" w:color="auto" w:fill="auto"/>
          </w:tcPr>
          <w:p w14:paraId="4C232912" w14:textId="77777777" w:rsidR="0040573C" w:rsidRPr="00C8603F" w:rsidRDefault="0040573C" w:rsidP="00FD025A">
            <w:pPr>
              <w:pStyle w:val="phtablecellleft"/>
              <w:rPr>
                <w:rFonts w:cs="Times New Roman"/>
                <w:color w:val="000000" w:themeColor="text1"/>
              </w:rPr>
            </w:pPr>
          </w:p>
        </w:tc>
        <w:tc>
          <w:tcPr>
            <w:tcW w:w="1522" w:type="dxa"/>
            <w:shd w:val="clear" w:color="auto" w:fill="auto"/>
          </w:tcPr>
          <w:p w14:paraId="7BEB8275"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14F8CA6D"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277A7E42" w14:textId="77777777" w:rsidR="0040573C" w:rsidRPr="00C8603F" w:rsidRDefault="0040573C" w:rsidP="00FD025A">
            <w:pPr>
              <w:pStyle w:val="phtablecellleft"/>
              <w:rPr>
                <w:rFonts w:cs="Times New Roman"/>
                <w:color w:val="000000" w:themeColor="text1"/>
              </w:rPr>
            </w:pPr>
          </w:p>
        </w:tc>
      </w:tr>
      <w:tr w:rsidR="0040573C" w:rsidRPr="00C8603F" w14:paraId="68CF9F7F" w14:textId="77777777" w:rsidTr="00FD025A">
        <w:trPr>
          <w:trHeight w:val="444"/>
        </w:trPr>
        <w:tc>
          <w:tcPr>
            <w:tcW w:w="663" w:type="dxa"/>
            <w:shd w:val="clear" w:color="auto" w:fill="auto"/>
          </w:tcPr>
          <w:p w14:paraId="3E9689CD" w14:textId="77777777" w:rsidR="0040573C" w:rsidRPr="00C8603F" w:rsidRDefault="0040573C" w:rsidP="00FD025A">
            <w:pPr>
              <w:pStyle w:val="phtablecellleft"/>
              <w:rPr>
                <w:rFonts w:cs="Times New Roman"/>
                <w:color w:val="000000" w:themeColor="text1"/>
              </w:rPr>
            </w:pPr>
          </w:p>
        </w:tc>
        <w:tc>
          <w:tcPr>
            <w:tcW w:w="1043" w:type="dxa"/>
            <w:shd w:val="clear" w:color="auto" w:fill="auto"/>
          </w:tcPr>
          <w:p w14:paraId="30315EE1" w14:textId="77777777" w:rsidR="0040573C" w:rsidRPr="00C8603F" w:rsidRDefault="0040573C" w:rsidP="00FD025A">
            <w:pPr>
              <w:pStyle w:val="phtablecellleft"/>
              <w:rPr>
                <w:rFonts w:cs="Times New Roman"/>
                <w:color w:val="000000" w:themeColor="text1"/>
              </w:rPr>
            </w:pPr>
          </w:p>
        </w:tc>
        <w:tc>
          <w:tcPr>
            <w:tcW w:w="1080" w:type="dxa"/>
            <w:shd w:val="clear" w:color="auto" w:fill="auto"/>
          </w:tcPr>
          <w:p w14:paraId="7111BCAB" w14:textId="77777777" w:rsidR="0040573C" w:rsidRPr="00C8603F" w:rsidRDefault="0040573C" w:rsidP="00FD025A">
            <w:pPr>
              <w:pStyle w:val="phtablecellleft"/>
              <w:rPr>
                <w:rFonts w:cs="Times New Roman"/>
                <w:color w:val="000000" w:themeColor="text1"/>
              </w:rPr>
            </w:pPr>
          </w:p>
        </w:tc>
        <w:tc>
          <w:tcPr>
            <w:tcW w:w="826" w:type="dxa"/>
            <w:shd w:val="clear" w:color="auto" w:fill="auto"/>
          </w:tcPr>
          <w:p w14:paraId="507FF1A5" w14:textId="77777777" w:rsidR="0040573C" w:rsidRPr="00C8603F" w:rsidRDefault="0040573C" w:rsidP="00FD025A">
            <w:pPr>
              <w:pStyle w:val="phtablecellleft"/>
              <w:rPr>
                <w:rFonts w:cs="Times New Roman"/>
                <w:color w:val="000000" w:themeColor="text1"/>
              </w:rPr>
            </w:pPr>
          </w:p>
        </w:tc>
        <w:tc>
          <w:tcPr>
            <w:tcW w:w="1162" w:type="dxa"/>
            <w:shd w:val="clear" w:color="auto" w:fill="auto"/>
          </w:tcPr>
          <w:p w14:paraId="576614CA" w14:textId="77777777" w:rsidR="0040573C" w:rsidRPr="00C8603F" w:rsidRDefault="0040573C" w:rsidP="00FD025A">
            <w:pPr>
              <w:pStyle w:val="phtablecellleft"/>
              <w:rPr>
                <w:rFonts w:cs="Times New Roman"/>
                <w:color w:val="000000" w:themeColor="text1"/>
              </w:rPr>
            </w:pPr>
          </w:p>
        </w:tc>
        <w:tc>
          <w:tcPr>
            <w:tcW w:w="1322" w:type="dxa"/>
            <w:shd w:val="clear" w:color="auto" w:fill="auto"/>
          </w:tcPr>
          <w:p w14:paraId="02387F06" w14:textId="77777777" w:rsidR="0040573C" w:rsidRPr="00C8603F" w:rsidRDefault="0040573C" w:rsidP="00FD025A">
            <w:pPr>
              <w:pStyle w:val="phtablecellleft"/>
              <w:rPr>
                <w:rFonts w:cs="Times New Roman"/>
                <w:color w:val="000000" w:themeColor="text1"/>
              </w:rPr>
            </w:pPr>
          </w:p>
        </w:tc>
        <w:tc>
          <w:tcPr>
            <w:tcW w:w="902" w:type="dxa"/>
            <w:shd w:val="clear" w:color="auto" w:fill="auto"/>
          </w:tcPr>
          <w:p w14:paraId="4C6DC366" w14:textId="77777777" w:rsidR="0040573C" w:rsidRPr="00C8603F" w:rsidRDefault="0040573C" w:rsidP="00FD025A">
            <w:pPr>
              <w:pStyle w:val="phtablecellleft"/>
              <w:rPr>
                <w:rFonts w:cs="Times New Roman"/>
                <w:color w:val="000000" w:themeColor="text1"/>
              </w:rPr>
            </w:pPr>
          </w:p>
        </w:tc>
        <w:tc>
          <w:tcPr>
            <w:tcW w:w="1522" w:type="dxa"/>
            <w:shd w:val="clear" w:color="auto" w:fill="auto"/>
          </w:tcPr>
          <w:p w14:paraId="29EDFF11"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2A5F05F2" w14:textId="77777777" w:rsidR="0040573C" w:rsidRPr="00C8603F" w:rsidRDefault="0040573C" w:rsidP="00FD025A">
            <w:pPr>
              <w:pStyle w:val="phtablecellleft"/>
              <w:rPr>
                <w:rFonts w:cs="Times New Roman"/>
                <w:color w:val="000000" w:themeColor="text1"/>
              </w:rPr>
            </w:pPr>
          </w:p>
        </w:tc>
        <w:tc>
          <w:tcPr>
            <w:tcW w:w="709" w:type="dxa"/>
            <w:shd w:val="clear" w:color="auto" w:fill="auto"/>
          </w:tcPr>
          <w:p w14:paraId="1A73D56E" w14:textId="77777777" w:rsidR="0040573C" w:rsidRPr="00C8603F" w:rsidRDefault="0040573C" w:rsidP="00FD025A">
            <w:pPr>
              <w:pStyle w:val="phtablecellleft"/>
              <w:rPr>
                <w:rFonts w:cs="Times New Roman"/>
                <w:color w:val="000000" w:themeColor="text1"/>
              </w:rPr>
            </w:pPr>
          </w:p>
        </w:tc>
      </w:tr>
    </w:tbl>
    <w:p w14:paraId="45AC4888" w14:textId="77777777" w:rsidR="0040573C" w:rsidRPr="00C8603F" w:rsidRDefault="0040573C" w:rsidP="005F13A6">
      <w:pPr>
        <w:pStyle w:val="phnormal"/>
      </w:pPr>
    </w:p>
    <w:sectPr w:rsidR="0040573C" w:rsidRPr="00C8603F" w:rsidSect="0089265E">
      <w:footerReference w:type="default" r:id="rId141"/>
      <w:footerReference w:type="first" r:id="rId142"/>
      <w:pgSz w:w="11906" w:h="16838"/>
      <w:pgMar w:top="1134" w:right="567" w:bottom="1985"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ABAC78" w14:textId="77777777" w:rsidR="000802D6" w:rsidRDefault="000802D6" w:rsidP="008D4EFA">
      <w:r>
        <w:separator/>
      </w:r>
    </w:p>
  </w:endnote>
  <w:endnote w:type="continuationSeparator" w:id="0">
    <w:p w14:paraId="004FC312" w14:textId="77777777" w:rsidR="000802D6" w:rsidRDefault="000802D6" w:rsidP="008D4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New Roman Полужирный">
    <w:panose1 w:val="02020803070505020304"/>
    <w:charset w:val="01"/>
    <w:family w:val="roman"/>
    <w:pitch w:val="variable"/>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0908785"/>
      <w:docPartObj>
        <w:docPartGallery w:val="Page Numbers (Bottom of Page)"/>
        <w:docPartUnique/>
      </w:docPartObj>
    </w:sdtPr>
    <w:sdtEndPr/>
    <w:sdtContent>
      <w:p w14:paraId="3846D010" w14:textId="384F40C8" w:rsidR="008D4EFA" w:rsidRDefault="008D4EFA">
        <w:pPr>
          <w:pStyle w:val="a6"/>
          <w:jc w:val="center"/>
        </w:pPr>
        <w:r>
          <w:fldChar w:fldCharType="begin"/>
        </w:r>
        <w:r>
          <w:instrText>PAGE   \* MERGEFORMAT</w:instrText>
        </w:r>
        <w:r>
          <w:fldChar w:fldCharType="separate"/>
        </w:r>
        <w:r w:rsidR="0048529B">
          <w:rPr>
            <w:noProof/>
          </w:rPr>
          <w:t>128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5F659" w14:textId="38F540D1" w:rsidR="003E4C05" w:rsidRDefault="003E4C05" w:rsidP="003E4C05">
    <w:pPr>
      <w:pStyle w:val="phtitlepagedocpart"/>
    </w:pPr>
    <w:r>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9896D" w14:textId="77777777" w:rsidR="000802D6" w:rsidRDefault="000802D6" w:rsidP="008D4EFA">
      <w:r>
        <w:separator/>
      </w:r>
    </w:p>
  </w:footnote>
  <w:footnote w:type="continuationSeparator" w:id="0">
    <w:p w14:paraId="37F5CDA9" w14:textId="77777777" w:rsidR="000802D6" w:rsidRDefault="000802D6" w:rsidP="008D4E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90C80"/>
    <w:multiLevelType w:val="multilevel"/>
    <w:tmpl w:val="AA284FE0"/>
    <w:lvl w:ilvl="0">
      <w:start w:val="1"/>
      <w:numFmt w:val="lowerLetter"/>
      <w:pStyle w:val="341"/>
      <w:lvlText w:val="%1)"/>
      <w:lvlJc w:val="left"/>
      <w:pPr>
        <w:tabs>
          <w:tab w:val="num" w:pos="1191"/>
        </w:tabs>
        <w:ind w:left="1191" w:hanging="471"/>
      </w:pPr>
      <w:rPr>
        <w:rFonts w:hint="default"/>
        <w:b w:val="0"/>
        <w:i w:val="0"/>
      </w:rPr>
    </w:lvl>
    <w:lvl w:ilvl="1">
      <w:start w:val="1"/>
      <w:numFmt w:val="decimal"/>
      <w:pStyle w:val="342"/>
      <w:lvlText w:val="%2)"/>
      <w:lvlJc w:val="left"/>
      <w:pPr>
        <w:tabs>
          <w:tab w:val="num" w:pos="1888"/>
        </w:tabs>
        <w:ind w:left="1888" w:hanging="470"/>
      </w:pPr>
      <w:rPr>
        <w:rFonts w:hint="default"/>
      </w:rPr>
    </w:lvl>
    <w:lvl w:ilvl="2">
      <w:start w:val="1"/>
      <w:numFmt w:val="lowerRoman"/>
      <w:pStyle w:val="343"/>
      <w:lvlText w:val="%3)"/>
      <w:lvlJc w:val="left"/>
      <w:pPr>
        <w:tabs>
          <w:tab w:val="num" w:pos="2586"/>
        </w:tabs>
        <w:ind w:left="2586" w:hanging="47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8777E7B"/>
    <w:multiLevelType w:val="hybridMultilevel"/>
    <w:tmpl w:val="1DCC64EC"/>
    <w:lvl w:ilvl="0" w:tplc="1B588328">
      <w:start w:val="1"/>
      <w:numFmt w:val="bullet"/>
      <w:pStyle w:val="3410"/>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AF3711"/>
    <w:multiLevelType w:val="multilevel"/>
    <w:tmpl w:val="61BE3C5E"/>
    <w:lvl w:ilvl="0">
      <w:start w:val="1"/>
      <w:numFmt w:val="decimal"/>
      <w:lvlText w:val="%1"/>
      <w:lvlJc w:val="left"/>
      <w:pPr>
        <w:tabs>
          <w:tab w:val="num" w:pos="1418"/>
        </w:tabs>
        <w:ind w:left="851" w:firstLine="0"/>
      </w:pPr>
      <w:rPr>
        <w:rFonts w:hint="default"/>
      </w:rPr>
    </w:lvl>
    <w:lvl w:ilvl="1">
      <w:start w:val="1"/>
      <w:numFmt w:val="decimal"/>
      <w:lvlText w:val="%1.%2"/>
      <w:lvlJc w:val="left"/>
      <w:pPr>
        <w:tabs>
          <w:tab w:val="num" w:pos="1571"/>
        </w:tabs>
        <w:ind w:left="851" w:firstLine="0"/>
      </w:pPr>
      <w:rPr>
        <w:rFonts w:hint="default"/>
      </w:rPr>
    </w:lvl>
    <w:lvl w:ilvl="2">
      <w:start w:val="1"/>
      <w:numFmt w:val="decimal"/>
      <w:lvlText w:val="%1.%2.%3"/>
      <w:lvlJc w:val="left"/>
      <w:pPr>
        <w:tabs>
          <w:tab w:val="num" w:pos="1843"/>
        </w:tabs>
        <w:ind w:left="851" w:firstLine="0"/>
      </w:pPr>
      <w:rPr>
        <w:rFonts w:hint="default"/>
      </w:rPr>
    </w:lvl>
    <w:lvl w:ilvl="3">
      <w:start w:val="1"/>
      <w:numFmt w:val="decimal"/>
      <w:lvlText w:val="%1.%2.%3.%4"/>
      <w:lvlJc w:val="left"/>
      <w:pPr>
        <w:tabs>
          <w:tab w:val="num" w:pos="1985"/>
        </w:tabs>
        <w:ind w:left="851" w:firstLine="0"/>
      </w:pPr>
      <w:rPr>
        <w:rFonts w:hint="default"/>
      </w:rPr>
    </w:lvl>
    <w:lvl w:ilvl="4">
      <w:start w:val="1"/>
      <w:numFmt w:val="decimal"/>
      <w:lvlText w:val="%1.%2.%3.%4.%5"/>
      <w:lvlJc w:val="left"/>
      <w:pPr>
        <w:tabs>
          <w:tab w:val="num" w:pos="1985"/>
        </w:tabs>
        <w:ind w:left="851" w:firstLine="0"/>
      </w:pPr>
      <w:rPr>
        <w:rFonts w:hint="default"/>
      </w:rPr>
    </w:lvl>
    <w:lvl w:ilvl="5">
      <w:start w:val="1"/>
      <w:numFmt w:val="decimal"/>
      <w:lvlText w:val="%1.%2.%3.%4.%5.%6"/>
      <w:lvlJc w:val="left"/>
      <w:pPr>
        <w:tabs>
          <w:tab w:val="num" w:pos="2268"/>
        </w:tabs>
        <w:ind w:left="851" w:firstLine="0"/>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 w15:restartNumberingAfterBreak="0">
    <w:nsid w:val="11495CF7"/>
    <w:multiLevelType w:val="multilevel"/>
    <w:tmpl w:val="9F1A1698"/>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 w15:restartNumberingAfterBreak="0">
    <w:nsid w:val="13BA77A7"/>
    <w:multiLevelType w:val="multilevel"/>
    <w:tmpl w:val="4258A418"/>
    <w:lvl w:ilvl="0">
      <w:start w:val="1"/>
      <w:numFmt w:val="decimal"/>
      <w:pStyle w:val="ScrollListNumber2"/>
      <w:lvlText w:val="%1)"/>
      <w:lvlJc w:val="left"/>
      <w:pPr>
        <w:tabs>
          <w:tab w:val="num" w:pos="1780"/>
        </w:tabs>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5" w15:restartNumberingAfterBreak="0">
    <w:nsid w:val="19952A7E"/>
    <w:multiLevelType w:val="multilevel"/>
    <w:tmpl w:val="4148CB76"/>
    <w:lvl w:ilvl="0">
      <w:start w:val="1"/>
      <w:numFmt w:val="russianLower"/>
      <w:pStyle w:val="ScrollListNumber"/>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6" w15:restartNumberingAfterBreak="0">
    <w:nsid w:val="3D2504B3"/>
    <w:multiLevelType w:val="multilevel"/>
    <w:tmpl w:val="A5E4AC9E"/>
    <w:lvl w:ilvl="0">
      <w:start w:val="1"/>
      <w:numFmt w:val="bullet"/>
      <w:pStyle w:val="phtableitemizedlist1"/>
      <w:lvlText w:val=""/>
      <w:lvlJc w:val="left"/>
      <w:pPr>
        <w:ind w:left="340" w:hanging="334"/>
      </w:pPr>
      <w:rPr>
        <w:rFonts w:ascii="Symbol" w:hAnsi="Symbol" w:hint="default"/>
      </w:rPr>
    </w:lvl>
    <w:lvl w:ilvl="1">
      <w:start w:val="1"/>
      <w:numFmt w:val="bullet"/>
      <w:pStyle w:val="phtableitemizedlist2"/>
      <w:lvlText w:val=""/>
      <w:lvlJc w:val="left"/>
      <w:pPr>
        <w:ind w:left="686" w:hanging="3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E242107"/>
    <w:multiLevelType w:val="multilevel"/>
    <w:tmpl w:val="DF8697A0"/>
    <w:numStyleLink w:val="phadditiontitle"/>
  </w:abstractNum>
  <w:abstractNum w:abstractNumId="8" w15:restartNumberingAfterBreak="0">
    <w:nsid w:val="3EC42DA7"/>
    <w:multiLevelType w:val="multilevel"/>
    <w:tmpl w:val="AFF01260"/>
    <w:lvl w:ilvl="0">
      <w:start w:val="1"/>
      <w:numFmt w:val="decimal"/>
      <w:pStyle w:val="phtableorderedlist1"/>
      <w:lvlText w:val="%1)"/>
      <w:lvlJc w:val="left"/>
      <w:pPr>
        <w:ind w:left="340" w:hanging="3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1663985"/>
    <w:multiLevelType w:val="multilevel"/>
    <w:tmpl w:val="C70EEF40"/>
    <w:lvl w:ilvl="0">
      <w:start w:val="1"/>
      <w:numFmt w:val="upperLetter"/>
      <w:lvlText w:val="Приложение %1"/>
      <w:lvlJc w:val="left"/>
      <w:pPr>
        <w:tabs>
          <w:tab w:val="num" w:pos="1004"/>
        </w:tabs>
        <w:ind w:left="0" w:firstLine="0"/>
      </w:pPr>
      <w:rPr>
        <w:rFonts w:hint="default"/>
        <w:sz w:val="36"/>
      </w:rPr>
    </w:lvl>
    <w:lvl w:ilvl="1">
      <w:start w:val="1"/>
      <w:numFmt w:val="decimal"/>
      <w:pStyle w:val="3420"/>
      <w:lvlText w:val="%1.%2"/>
      <w:lvlJc w:val="left"/>
      <w:pPr>
        <w:tabs>
          <w:tab w:val="num" w:pos="1474"/>
        </w:tabs>
        <w:ind w:left="720" w:firstLine="0"/>
      </w:pPr>
      <w:rPr>
        <w:rFonts w:ascii="Arial" w:hAnsi="Arial" w:cs="Times New Roman" w:hint="default"/>
        <w:b/>
        <w:bCs w:val="0"/>
        <w:i w:val="0"/>
        <w:iCs w:val="0"/>
        <w:caps w:val="0"/>
        <w:smallCaps w:val="0"/>
        <w:strike w:val="0"/>
        <w:dstrike w:val="0"/>
        <w:noProof w:val="0"/>
        <w:vanish w:val="0"/>
        <w:color w:val="000000"/>
        <w:spacing w:val="0"/>
        <w:kern w:val="0"/>
        <w:position w:val="0"/>
        <w:sz w:val="32"/>
        <w:u w:val="none"/>
        <w:effect w:val="none"/>
        <w:vertAlign w:val="baseline"/>
        <w:em w:val="none"/>
        <w:specVanish w:val="0"/>
      </w:rPr>
    </w:lvl>
    <w:lvl w:ilvl="2">
      <w:start w:val="1"/>
      <w:numFmt w:val="decimal"/>
      <w:pStyle w:val="3430"/>
      <w:lvlText w:val="%1.%2.%3"/>
      <w:lvlJc w:val="left"/>
      <w:pPr>
        <w:tabs>
          <w:tab w:val="num" w:pos="1644"/>
        </w:tabs>
        <w:ind w:left="720" w:firstLine="0"/>
      </w:pPr>
      <w:rPr>
        <w:rFonts w:ascii="Arial" w:hAnsi="Arial"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rPr>
    </w:lvl>
    <w:lvl w:ilvl="3">
      <w:start w:val="1"/>
      <w:numFmt w:val="decimal"/>
      <w:pStyle w:val="344"/>
      <w:lvlText w:val="%1.%2.%3.%4"/>
      <w:lvlJc w:val="left"/>
      <w:pPr>
        <w:tabs>
          <w:tab w:val="num" w:pos="1814"/>
        </w:tabs>
        <w:ind w:left="720" w:firstLine="0"/>
      </w:pPr>
      <w:rPr>
        <w:rFonts w:ascii="Arial" w:hAnsi="Arial" w:hint="default"/>
        <w:b/>
        <w:i w:val="0"/>
        <w:sz w:val="24"/>
      </w:rPr>
    </w:lvl>
    <w:lvl w:ilvl="4">
      <w:start w:val="1"/>
      <w:numFmt w:val="decimal"/>
      <w:pStyle w:val="345"/>
      <w:lvlText w:val="%1.%2.%3.%4.%5"/>
      <w:lvlJc w:val="left"/>
      <w:pPr>
        <w:tabs>
          <w:tab w:val="num" w:pos="1985"/>
        </w:tabs>
        <w:ind w:left="720" w:firstLine="0"/>
      </w:pPr>
      <w:rPr>
        <w:rFonts w:ascii="Arial" w:hAnsi="Arial" w:cs="Times New Roman" w:hint="default"/>
        <w:b w:val="0"/>
        <w:bCs w:val="0"/>
        <w:i/>
        <w:iCs w:val="0"/>
        <w:caps w:val="0"/>
        <w:smallCaps w:val="0"/>
        <w:strike w:val="0"/>
        <w:dstrike w:val="0"/>
        <w:outline w:val="0"/>
        <w:shadow w:val="0"/>
        <w:emboss w:val="0"/>
        <w:imprint w:val="0"/>
        <w:noProof w:val="0"/>
        <w:vanish w:val="0"/>
        <w:spacing w:val="0"/>
        <w:kern w:val="0"/>
        <w:position w:val="0"/>
        <w:sz w:val="24"/>
        <w:u w:val="none"/>
        <w:effect w:val="none"/>
        <w:vertAlign w:val="baseline"/>
        <w:em w:val="none"/>
        <w:lang w:val="x-none" w:eastAsia="x-none"/>
        <w:specVanish w:val="0"/>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0" w15:restartNumberingAfterBreak="0">
    <w:nsid w:val="45772172"/>
    <w:multiLevelType w:val="multilevel"/>
    <w:tmpl w:val="3C4EE2E8"/>
    <w:lvl w:ilvl="0">
      <w:start w:val="1"/>
      <w:numFmt w:val="decimal"/>
      <w:pStyle w:val="phtableorderlist1"/>
      <w:lvlText w:val="%1"/>
      <w:lvlJc w:val="left"/>
      <w:pPr>
        <w:ind w:left="284" w:hanging="28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964" w:hanging="96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304" w:hanging="1304"/>
      </w:pPr>
      <w:rPr>
        <w:rFonts w:hint="default"/>
      </w:rPr>
    </w:lvl>
    <w:lvl w:ilvl="7">
      <w:start w:val="1"/>
      <w:numFmt w:val="decimal"/>
      <w:lvlText w:val="%1.%2.%3.%4.%5.%6.%7.%8"/>
      <w:lvlJc w:val="left"/>
      <w:pPr>
        <w:ind w:left="1474" w:hanging="1474"/>
      </w:pPr>
      <w:rPr>
        <w:rFonts w:hint="default"/>
      </w:rPr>
    </w:lvl>
    <w:lvl w:ilvl="8">
      <w:start w:val="1"/>
      <w:numFmt w:val="decimal"/>
      <w:lvlText w:val="%1.%2.%3.%4.%5.%6.%7.%8.%9"/>
      <w:lvlJc w:val="left"/>
      <w:pPr>
        <w:ind w:left="1644" w:hanging="1644"/>
      </w:pPr>
      <w:rPr>
        <w:rFonts w:hint="default"/>
      </w:rPr>
    </w:lvl>
  </w:abstractNum>
  <w:abstractNum w:abstractNumId="11" w15:restartNumberingAfterBreak="0">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2" w15:restartNumberingAfterBreak="0">
    <w:nsid w:val="54C845EB"/>
    <w:multiLevelType w:val="multilevel"/>
    <w:tmpl w:val="5FAE034C"/>
    <w:lvl w:ilvl="0">
      <w:start w:val="1"/>
      <w:numFmt w:val="russianLower"/>
      <w:pStyle w:val="phtableorderlist"/>
      <w:lvlText w:val="%1)"/>
      <w:lvlJc w:val="left"/>
      <w:pPr>
        <w:ind w:left="340" w:hanging="334"/>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73012FC2"/>
    <w:multiLevelType w:val="multilevel"/>
    <w:tmpl w:val="73FE6D96"/>
    <w:lvl w:ilvl="0">
      <w:start w:val="1"/>
      <w:numFmt w:val="decimal"/>
      <w:pStyle w:val="1"/>
      <w:lvlText w:val="%1"/>
      <w:lvlJc w:val="left"/>
      <w:pPr>
        <w:tabs>
          <w:tab w:val="num" w:pos="1418"/>
        </w:tabs>
        <w:ind w:left="851" w:firstLine="0"/>
      </w:pPr>
      <w:rPr>
        <w:rFonts w:ascii="Times New Roman Полужирный" w:hAnsi="Times New Roman Полужирный" w:hint="default"/>
        <w:b/>
        <w:i w:val="0"/>
        <w:sz w:val="28"/>
      </w:rPr>
    </w:lvl>
    <w:lvl w:ilvl="1">
      <w:start w:val="1"/>
      <w:numFmt w:val="decimal"/>
      <w:pStyle w:val="2"/>
      <w:lvlText w:val="%1.%2"/>
      <w:lvlJc w:val="left"/>
      <w:pPr>
        <w:tabs>
          <w:tab w:val="num" w:pos="1571"/>
        </w:tabs>
        <w:ind w:left="851" w:firstLine="0"/>
      </w:pPr>
      <w:rPr>
        <w:rFonts w:ascii="Times New Roman Полужирный" w:hAnsi="Times New Roman Полужирный" w:hint="default"/>
        <w:b/>
        <w:i w:val="0"/>
        <w:sz w:val="24"/>
      </w:rPr>
    </w:lvl>
    <w:lvl w:ilvl="2">
      <w:start w:val="1"/>
      <w:numFmt w:val="decimal"/>
      <w:pStyle w:val="3"/>
      <w:lvlText w:val="%1.%2.%3"/>
      <w:lvlJc w:val="left"/>
      <w:pPr>
        <w:tabs>
          <w:tab w:val="num" w:pos="1843"/>
        </w:tabs>
        <w:ind w:left="851" w:firstLine="0"/>
      </w:pPr>
      <w:rPr>
        <w:rFonts w:ascii="Times New Roman Полужирный" w:hAnsi="Times New Roman Полужирный" w:hint="default"/>
        <w:b/>
        <w:i w:val="0"/>
        <w:sz w:val="24"/>
      </w:rPr>
    </w:lvl>
    <w:lvl w:ilvl="3">
      <w:start w:val="1"/>
      <w:numFmt w:val="decimal"/>
      <w:pStyle w:val="4"/>
      <w:lvlText w:val="%1.%2.%3.%4"/>
      <w:lvlJc w:val="left"/>
      <w:pPr>
        <w:tabs>
          <w:tab w:val="num" w:pos="1985"/>
        </w:tabs>
        <w:ind w:left="851" w:firstLine="0"/>
      </w:pPr>
      <w:rPr>
        <w:rFonts w:ascii="Times New Roman Полужирный" w:hAnsi="Times New Roman Полужирный" w:hint="default"/>
        <w:b/>
        <w:i w:val="0"/>
        <w:sz w:val="24"/>
      </w:rPr>
    </w:lvl>
    <w:lvl w:ilvl="4">
      <w:start w:val="1"/>
      <w:numFmt w:val="decimal"/>
      <w:pStyle w:val="5"/>
      <w:lvlText w:val="%1.%2.%3.%4.%5"/>
      <w:lvlJc w:val="left"/>
      <w:pPr>
        <w:tabs>
          <w:tab w:val="num" w:pos="1985"/>
        </w:tabs>
        <w:ind w:left="851" w:firstLine="0"/>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pStyle w:val="6"/>
      <w:lvlText w:val="%1.%2.%3.%4.%5.%6"/>
      <w:lvlJc w:val="left"/>
      <w:pPr>
        <w:tabs>
          <w:tab w:val="num" w:pos="2268"/>
        </w:tabs>
        <w:ind w:left="851" w:firstLine="0"/>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16" w15:restartNumberingAfterBreak="0">
    <w:nsid w:val="75161AFA"/>
    <w:multiLevelType w:val="multilevel"/>
    <w:tmpl w:val="BE9AB800"/>
    <w:lvl w:ilvl="0">
      <w:start w:val="1"/>
      <w:numFmt w:val="bullet"/>
      <w:pStyle w:val="ScrollListBullet1"/>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7579686D"/>
    <w:multiLevelType w:val="multilevel"/>
    <w:tmpl w:val="85BE704E"/>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pStyle w:val="ScrollListBullet4"/>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8" w15:restartNumberingAfterBreak="0">
    <w:nsid w:val="7579686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5796870"/>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0" w15:restartNumberingAfterBreak="0">
    <w:nsid w:val="75796871"/>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1" w15:restartNumberingAfterBreak="0">
    <w:nsid w:val="75796872"/>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2" w15:restartNumberingAfterBreak="0">
    <w:nsid w:val="75796875"/>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75796876"/>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4" w15:restartNumberingAfterBreak="0">
    <w:nsid w:val="7579688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5796882"/>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6" w15:restartNumberingAfterBreak="0">
    <w:nsid w:val="75796884"/>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7" w15:restartNumberingAfterBreak="0">
    <w:nsid w:val="75796886"/>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8" w15:restartNumberingAfterBreak="0">
    <w:nsid w:val="7579688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7579688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7579688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579689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7579689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5796893"/>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579689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579689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7579689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57968A3"/>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57968A7"/>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57968A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757968A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57968A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757968A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757968A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757968B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757968B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757968B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757968B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757968BD"/>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757968C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757968C3"/>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1" w15:restartNumberingAfterBreak="0">
    <w:nsid w:val="757968C4"/>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2" w15:restartNumberingAfterBreak="0">
    <w:nsid w:val="757968C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757968C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757968CC"/>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5" w15:restartNumberingAfterBreak="0">
    <w:nsid w:val="757968CD"/>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757968D4"/>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757968D5"/>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8" w15:restartNumberingAfterBreak="0">
    <w:nsid w:val="757968D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9" w15:restartNumberingAfterBreak="0">
    <w:nsid w:val="757968D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757968E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757968E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2" w15:restartNumberingAfterBreak="0">
    <w:nsid w:val="757968E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3" w15:restartNumberingAfterBreak="0">
    <w:nsid w:val="757968E4"/>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757968E5"/>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5" w15:restartNumberingAfterBreak="0">
    <w:nsid w:val="757968E8"/>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6" w15:restartNumberingAfterBreak="0">
    <w:nsid w:val="757968EA"/>
    <w:multiLevelType w:val="multilevel"/>
    <w:tmpl w:val="4148CB76"/>
    <w:lvl w:ilvl="0">
      <w:start w:val="1"/>
      <w:numFmt w:val="russianLower"/>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67" w15:restartNumberingAfterBreak="0">
    <w:nsid w:val="757968ED"/>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757968E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9" w15:restartNumberingAfterBreak="0">
    <w:nsid w:val="757968E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757968F6"/>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757968F7"/>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757968F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7579690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4" w15:restartNumberingAfterBreak="0">
    <w:nsid w:val="7579690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7579690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7579690E"/>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77" w15:restartNumberingAfterBreak="0">
    <w:nsid w:val="7579691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8" w15:restartNumberingAfterBreak="0">
    <w:nsid w:val="75796912"/>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79" w15:restartNumberingAfterBreak="0">
    <w:nsid w:val="75796916"/>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0" w15:restartNumberingAfterBreak="0">
    <w:nsid w:val="7579691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1" w15:restartNumberingAfterBreak="0">
    <w:nsid w:val="7579691A"/>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2" w15:restartNumberingAfterBreak="0">
    <w:nsid w:val="7579691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3" w15:restartNumberingAfterBreak="0">
    <w:nsid w:val="7579692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4" w15:restartNumberingAfterBreak="0">
    <w:nsid w:val="75796923"/>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5" w15:restartNumberingAfterBreak="0">
    <w:nsid w:val="75796926"/>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6" w15:restartNumberingAfterBreak="0">
    <w:nsid w:val="7579692B"/>
    <w:multiLevelType w:val="multilevel"/>
    <w:tmpl w:val="4148CB76"/>
    <w:lvl w:ilvl="0">
      <w:start w:val="1"/>
      <w:numFmt w:val="russianLower"/>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pStyle w:val="40"/>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87" w15:restartNumberingAfterBreak="0">
    <w:nsid w:val="7579692F"/>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8" w15:restartNumberingAfterBreak="0">
    <w:nsid w:val="7579693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9" w15:restartNumberingAfterBreak="0">
    <w:nsid w:val="7579693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0" w15:restartNumberingAfterBreak="0">
    <w:nsid w:val="7579693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1" w15:restartNumberingAfterBreak="0">
    <w:nsid w:val="75796936"/>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2" w15:restartNumberingAfterBreak="0">
    <w:nsid w:val="75796937"/>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3" w15:restartNumberingAfterBreak="0">
    <w:nsid w:val="7579693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4" w15:restartNumberingAfterBreak="0">
    <w:nsid w:val="7579693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5" w15:restartNumberingAfterBreak="0">
    <w:nsid w:val="7579693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6" w15:restartNumberingAfterBreak="0">
    <w:nsid w:val="7579693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7" w15:restartNumberingAfterBreak="0">
    <w:nsid w:val="7579693D"/>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8" w15:restartNumberingAfterBreak="0">
    <w:nsid w:val="7579693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9" w15:restartNumberingAfterBreak="0">
    <w:nsid w:val="7579693F"/>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0" w15:restartNumberingAfterBreak="0">
    <w:nsid w:val="75796941"/>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1" w15:restartNumberingAfterBreak="0">
    <w:nsid w:val="75796945"/>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2" w15:restartNumberingAfterBreak="0">
    <w:nsid w:val="7579694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3" w15:restartNumberingAfterBreak="0">
    <w:nsid w:val="7579694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4" w15:restartNumberingAfterBreak="0">
    <w:nsid w:val="7579694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5" w15:restartNumberingAfterBreak="0">
    <w:nsid w:val="75796956"/>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6" w15:restartNumberingAfterBreak="0">
    <w:nsid w:val="75796957"/>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7" w15:restartNumberingAfterBreak="0">
    <w:nsid w:val="7579695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8" w15:restartNumberingAfterBreak="0">
    <w:nsid w:val="7579695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9" w15:restartNumberingAfterBreak="0">
    <w:nsid w:val="7579695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0" w15:restartNumberingAfterBreak="0">
    <w:nsid w:val="7579695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1" w15:restartNumberingAfterBreak="0">
    <w:nsid w:val="75796964"/>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2" w15:restartNumberingAfterBreak="0">
    <w:nsid w:val="7579696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3" w15:restartNumberingAfterBreak="0">
    <w:nsid w:val="7579696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4" w15:restartNumberingAfterBreak="0">
    <w:nsid w:val="7579696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5" w15:restartNumberingAfterBreak="0">
    <w:nsid w:val="7579696D"/>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6" w15:restartNumberingAfterBreak="0">
    <w:nsid w:val="7579696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7" w15:restartNumberingAfterBreak="0">
    <w:nsid w:val="7579696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8" w15:restartNumberingAfterBreak="0">
    <w:nsid w:val="7579697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9" w15:restartNumberingAfterBreak="0">
    <w:nsid w:val="75796971"/>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20" w15:restartNumberingAfterBreak="0">
    <w:nsid w:val="75796972"/>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21" w15:restartNumberingAfterBreak="0">
    <w:nsid w:val="75796973"/>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2" w15:restartNumberingAfterBreak="0">
    <w:nsid w:val="75796976"/>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3" w15:restartNumberingAfterBreak="0">
    <w:nsid w:val="75796977"/>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4" w15:restartNumberingAfterBreak="0">
    <w:nsid w:val="7579697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5" w15:restartNumberingAfterBreak="0">
    <w:nsid w:val="7579697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6" w15:restartNumberingAfterBreak="0">
    <w:nsid w:val="7579697A"/>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27" w15:restartNumberingAfterBreak="0">
    <w:nsid w:val="7579697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8" w15:restartNumberingAfterBreak="0">
    <w:nsid w:val="7579697D"/>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29" w15:restartNumberingAfterBreak="0">
    <w:nsid w:val="75796980"/>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30" w15:restartNumberingAfterBreak="0">
    <w:nsid w:val="7579698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1" w15:restartNumberingAfterBreak="0">
    <w:nsid w:val="7579698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2" w15:restartNumberingAfterBreak="0">
    <w:nsid w:val="75796983"/>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3" w15:restartNumberingAfterBreak="0">
    <w:nsid w:val="75796984"/>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34" w15:restartNumberingAfterBreak="0">
    <w:nsid w:val="75796985"/>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5" w15:restartNumberingAfterBreak="0">
    <w:nsid w:val="7579698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6" w15:restartNumberingAfterBreak="0">
    <w:nsid w:val="7579698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7" w15:restartNumberingAfterBreak="0">
    <w:nsid w:val="7579698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8" w15:restartNumberingAfterBreak="0">
    <w:nsid w:val="7579698D"/>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9" w15:restartNumberingAfterBreak="0">
    <w:nsid w:val="7579698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40" w15:restartNumberingAfterBreak="0">
    <w:nsid w:val="7579698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41" w15:restartNumberingAfterBreak="0">
    <w:nsid w:val="7579699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42" w15:restartNumberingAfterBreak="0">
    <w:nsid w:val="75796992"/>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num w:numId="1">
    <w:abstractNumId w:val="14"/>
  </w:num>
  <w:num w:numId="2">
    <w:abstractNumId w:val="16"/>
  </w:num>
  <w:num w:numId="3">
    <w:abstractNumId w:val="3"/>
  </w:num>
  <w:num w:numId="4">
    <w:abstractNumId w:val="4"/>
  </w:num>
  <w:num w:numId="5">
    <w:abstractNumId w:val="5"/>
  </w:num>
  <w:num w:numId="6">
    <w:abstractNumId w:val="15"/>
  </w:num>
  <w:num w:numId="7">
    <w:abstractNumId w:val="17"/>
  </w:num>
  <w:num w:numId="8">
    <w:abstractNumId w:val="6"/>
  </w:num>
  <w:num w:numId="9">
    <w:abstractNumId w:val="8"/>
  </w:num>
  <w:num w:numId="10">
    <w:abstractNumId w:val="12"/>
  </w:num>
  <w:num w:numId="11">
    <w:abstractNumId w:val="10"/>
  </w:num>
  <w:num w:numId="12">
    <w:abstractNumId w:val="7"/>
    <w:lvlOverride w:ilvl="0">
      <w:lvl w:ilvl="0">
        <w:start w:val="1"/>
        <w:numFmt w:val="russianUpper"/>
        <w:pStyle w:val="phadditiontitle1"/>
        <w:lvlText w:val="Приложение %1"/>
        <w:lvlJc w:val="left"/>
        <w:pPr>
          <w:ind w:left="360" w:hanging="360"/>
        </w:pPr>
        <w:rPr>
          <w:rFonts w:hint="default"/>
        </w:rPr>
      </w:lvl>
    </w:lvlOverride>
    <w:lvlOverride w:ilvl="1">
      <w:lvl w:ilvl="1">
        <w:start w:val="1"/>
        <w:numFmt w:val="decimal"/>
        <w:pStyle w:val="phadditiontitle2"/>
        <w:lvlText w:val="%1.%2"/>
        <w:lvlJc w:val="left"/>
        <w:pPr>
          <w:tabs>
            <w:tab w:val="num" w:pos="1418"/>
          </w:tabs>
          <w:ind w:left="851" w:firstLine="0"/>
        </w:pPr>
        <w:rPr>
          <w:rFonts w:ascii="Times New Roman" w:hAnsi="Times New Roman" w:hint="default"/>
          <w:sz w:val="24"/>
        </w:rPr>
      </w:lvl>
    </w:lvlOverride>
    <w:lvlOverride w:ilvl="2">
      <w:lvl w:ilvl="2">
        <w:start w:val="1"/>
        <w:numFmt w:val="decimal"/>
        <w:pStyle w:val="phadditiontitle3"/>
        <w:lvlText w:val="%1.%2.%3"/>
        <w:lvlJc w:val="left"/>
        <w:pPr>
          <w:tabs>
            <w:tab w:val="num" w:pos="1701"/>
          </w:tabs>
          <w:ind w:left="851" w:firstLine="0"/>
        </w:pPr>
        <w:rPr>
          <w:rFonts w:ascii="Times New Roman" w:hAnsi="Times New Roman" w:hint="default"/>
          <w:sz w:val="24"/>
          <w:szCs w:val="24"/>
        </w:rPr>
      </w:lvl>
    </w:lvlOverride>
    <w:lvlOverride w:ilvl="3">
      <w:lvl w:ilvl="3">
        <w:start w:val="1"/>
        <w:numFmt w:val="decimal"/>
        <w:lvlText w:val="%1.%2.%3.%4"/>
        <w:lvlJc w:val="left"/>
        <w:pPr>
          <w:tabs>
            <w:tab w:val="num" w:pos="3738"/>
          </w:tabs>
          <w:ind w:left="3738" w:hanging="864"/>
        </w:pPr>
        <w:rPr>
          <w:rFonts w:hint="default"/>
        </w:rPr>
      </w:lvl>
    </w:lvlOverride>
    <w:lvlOverride w:ilvl="4">
      <w:lvl w:ilvl="4">
        <w:start w:val="1"/>
        <w:numFmt w:val="decimal"/>
        <w:lvlText w:val="%1.%2.%3.%4.%5"/>
        <w:lvlJc w:val="left"/>
        <w:pPr>
          <w:tabs>
            <w:tab w:val="num" w:pos="3882"/>
          </w:tabs>
          <w:ind w:left="3882" w:hanging="1008"/>
        </w:pPr>
        <w:rPr>
          <w:rFonts w:hint="default"/>
        </w:rPr>
      </w:lvl>
    </w:lvlOverride>
    <w:lvlOverride w:ilvl="5">
      <w:lvl w:ilvl="5">
        <w:start w:val="1"/>
        <w:numFmt w:val="decimal"/>
        <w:lvlText w:val="%1.%2.%3.%4.%5.%6"/>
        <w:lvlJc w:val="left"/>
        <w:pPr>
          <w:tabs>
            <w:tab w:val="num" w:pos="4026"/>
          </w:tabs>
          <w:ind w:left="4026" w:hanging="1152"/>
        </w:pPr>
        <w:rPr>
          <w:rFonts w:hint="default"/>
        </w:rPr>
      </w:lvl>
    </w:lvlOverride>
    <w:lvlOverride w:ilvl="6">
      <w:lvl w:ilvl="6">
        <w:start w:val="1"/>
        <w:numFmt w:val="decimal"/>
        <w:lvlText w:val="%1.%2.%3.%4.%5.%6.%7"/>
        <w:lvlJc w:val="left"/>
        <w:pPr>
          <w:tabs>
            <w:tab w:val="num" w:pos="4170"/>
          </w:tabs>
          <w:ind w:left="4170" w:hanging="1296"/>
        </w:pPr>
        <w:rPr>
          <w:rFonts w:hint="default"/>
        </w:rPr>
      </w:lvl>
    </w:lvlOverride>
    <w:lvlOverride w:ilvl="7">
      <w:lvl w:ilvl="7">
        <w:start w:val="1"/>
        <w:numFmt w:val="decimal"/>
        <w:lvlText w:val="%1.%2.%3.%4.%5.%6.%7.%8"/>
        <w:lvlJc w:val="left"/>
        <w:pPr>
          <w:tabs>
            <w:tab w:val="num" w:pos="4314"/>
          </w:tabs>
          <w:ind w:left="4314" w:hanging="1440"/>
        </w:pPr>
        <w:rPr>
          <w:rFonts w:hint="default"/>
        </w:rPr>
      </w:lvl>
    </w:lvlOverride>
    <w:lvlOverride w:ilvl="8">
      <w:lvl w:ilvl="8">
        <w:start w:val="1"/>
        <w:numFmt w:val="decimal"/>
        <w:lvlText w:val="%1.%2.%3.%4.%5.%6.%7.%8.%9"/>
        <w:lvlJc w:val="left"/>
        <w:pPr>
          <w:tabs>
            <w:tab w:val="num" w:pos="4458"/>
          </w:tabs>
          <w:ind w:left="4458" w:hanging="1584"/>
        </w:pPr>
        <w:rPr>
          <w:rFonts w:hint="default"/>
        </w:rPr>
      </w:lvl>
    </w:lvlOverride>
  </w:num>
  <w:num w:numId="13">
    <w:abstractNumId w:val="9"/>
  </w:num>
  <w:num w:numId="14">
    <w:abstractNumId w:val="1"/>
    <w:lvlOverride w:ilvl="0">
      <w:startOverride w:val="1"/>
    </w:lvlOverride>
  </w:num>
  <w:num w:numId="15">
    <w:abstractNumId w:val="0"/>
  </w:num>
  <w:num w:numId="16">
    <w:abstractNumId w:val="11"/>
  </w:num>
  <w:num w:numId="17">
    <w:abstractNumId w:val="13"/>
  </w:num>
  <w:num w:numId="18">
    <w:abstractNumId w:val="2"/>
  </w:num>
  <w:num w:numId="19">
    <w:abstractNumId w:val="25"/>
  </w:num>
  <w:num w:numId="20">
    <w:abstractNumId w:val="26"/>
  </w:num>
  <w:num w:numId="21">
    <w:abstractNumId w:val="28"/>
  </w:num>
  <w:num w:numId="22">
    <w:abstractNumId w:val="29"/>
  </w:num>
  <w:num w:numId="23">
    <w:abstractNumId w:val="30"/>
  </w:num>
  <w:num w:numId="24">
    <w:abstractNumId w:val="32"/>
  </w:num>
  <w:num w:numId="25">
    <w:abstractNumId w:val="34"/>
  </w:num>
  <w:num w:numId="26">
    <w:abstractNumId w:val="35"/>
  </w:num>
  <w:num w:numId="27">
    <w:abstractNumId w:val="36"/>
  </w:num>
  <w:num w:numId="28">
    <w:abstractNumId w:val="37"/>
  </w:num>
  <w:num w:numId="29">
    <w:abstractNumId w:val="38"/>
  </w:num>
  <w:num w:numId="30">
    <w:abstractNumId w:val="39"/>
  </w:num>
  <w:num w:numId="31">
    <w:abstractNumId w:val="41"/>
  </w:num>
  <w:num w:numId="32">
    <w:abstractNumId w:val="42"/>
  </w:num>
  <w:num w:numId="33">
    <w:abstractNumId w:val="43"/>
  </w:num>
  <w:num w:numId="34">
    <w:abstractNumId w:val="44"/>
  </w:num>
  <w:num w:numId="35">
    <w:abstractNumId w:val="45"/>
  </w:num>
  <w:num w:numId="36">
    <w:abstractNumId w:val="48"/>
  </w:num>
  <w:num w:numId="37">
    <w:abstractNumId w:val="49"/>
  </w:num>
  <w:num w:numId="38">
    <w:abstractNumId w:val="53"/>
  </w:num>
  <w:num w:numId="39">
    <w:abstractNumId w:val="57"/>
  </w:num>
  <w:num w:numId="40">
    <w:abstractNumId w:val="58"/>
  </w:num>
  <w:num w:numId="41">
    <w:abstractNumId w:val="59"/>
  </w:num>
  <w:num w:numId="42">
    <w:abstractNumId w:val="60"/>
  </w:num>
  <w:num w:numId="43">
    <w:abstractNumId w:val="61"/>
  </w:num>
  <w:num w:numId="44">
    <w:abstractNumId w:val="62"/>
  </w:num>
  <w:num w:numId="45">
    <w:abstractNumId w:val="63"/>
  </w:num>
  <w:num w:numId="46">
    <w:abstractNumId w:val="65"/>
  </w:num>
  <w:num w:numId="47">
    <w:abstractNumId w:val="67"/>
  </w:num>
  <w:num w:numId="48">
    <w:abstractNumId w:val="68"/>
  </w:num>
  <w:num w:numId="49">
    <w:abstractNumId w:val="69"/>
  </w:num>
  <w:num w:numId="50">
    <w:abstractNumId w:val="70"/>
  </w:num>
  <w:num w:numId="51">
    <w:abstractNumId w:val="72"/>
  </w:num>
  <w:num w:numId="52">
    <w:abstractNumId w:val="73"/>
  </w:num>
  <w:num w:numId="53">
    <w:abstractNumId w:val="74"/>
  </w:num>
  <w:num w:numId="54">
    <w:abstractNumId w:val="75"/>
  </w:num>
  <w:num w:numId="55">
    <w:abstractNumId w:val="86"/>
  </w:num>
  <w:num w:numId="56">
    <w:abstractNumId w:val="24"/>
  </w:num>
  <w:num w:numId="57">
    <w:abstractNumId w:val="31"/>
  </w:num>
  <w:num w:numId="58">
    <w:abstractNumId w:val="50"/>
  </w:num>
  <w:num w:numId="59">
    <w:abstractNumId w:val="64"/>
  </w:num>
  <w:num w:numId="60">
    <w:abstractNumId w:val="66"/>
  </w:num>
  <w:num w:numId="61">
    <w:abstractNumId w:val="71"/>
  </w:num>
  <w:num w:numId="62">
    <w:abstractNumId w:val="19"/>
  </w:num>
  <w:num w:numId="63">
    <w:abstractNumId w:val="21"/>
  </w:num>
  <w:num w:numId="64">
    <w:abstractNumId w:val="22"/>
  </w:num>
  <w:num w:numId="65">
    <w:abstractNumId w:val="23"/>
  </w:num>
  <w:num w:numId="66">
    <w:abstractNumId w:val="27"/>
  </w:num>
  <w:num w:numId="67">
    <w:abstractNumId w:val="33"/>
  </w:num>
  <w:num w:numId="68">
    <w:abstractNumId w:val="40"/>
  </w:num>
  <w:num w:numId="69">
    <w:abstractNumId w:val="46"/>
  </w:num>
  <w:num w:numId="70">
    <w:abstractNumId w:val="47"/>
  </w:num>
  <w:num w:numId="71">
    <w:abstractNumId w:val="51"/>
  </w:num>
  <w:num w:numId="72">
    <w:abstractNumId w:val="52"/>
  </w:num>
  <w:num w:numId="73">
    <w:abstractNumId w:val="54"/>
  </w:num>
  <w:num w:numId="74">
    <w:abstractNumId w:val="55"/>
  </w:num>
  <w:num w:numId="75">
    <w:abstractNumId w:val="56"/>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7"/>
  </w:num>
  <w:num w:numId="87">
    <w:abstractNumId w:val="88"/>
  </w:num>
  <w:num w:numId="88">
    <w:abstractNumId w:val="89"/>
  </w:num>
  <w:num w:numId="89">
    <w:abstractNumId w:val="90"/>
  </w:num>
  <w:num w:numId="90">
    <w:abstractNumId w:val="91"/>
  </w:num>
  <w:num w:numId="91">
    <w:abstractNumId w:val="92"/>
  </w:num>
  <w:num w:numId="92">
    <w:abstractNumId w:val="93"/>
  </w:num>
  <w:num w:numId="93">
    <w:abstractNumId w:val="94"/>
  </w:num>
  <w:num w:numId="94">
    <w:abstractNumId w:val="95"/>
  </w:num>
  <w:num w:numId="95">
    <w:abstractNumId w:val="96"/>
  </w:num>
  <w:num w:numId="96">
    <w:abstractNumId w:val="97"/>
  </w:num>
  <w:num w:numId="97">
    <w:abstractNumId w:val="98"/>
  </w:num>
  <w:num w:numId="98">
    <w:abstractNumId w:val="99"/>
  </w:num>
  <w:num w:numId="99">
    <w:abstractNumId w:val="100"/>
  </w:num>
  <w:num w:numId="100">
    <w:abstractNumId w:val="101"/>
  </w:num>
  <w:num w:numId="101">
    <w:abstractNumId w:val="102"/>
  </w:num>
  <w:num w:numId="102">
    <w:abstractNumId w:val="103"/>
  </w:num>
  <w:num w:numId="103">
    <w:abstractNumId w:val="104"/>
  </w:num>
  <w:num w:numId="104">
    <w:abstractNumId w:val="105"/>
  </w:num>
  <w:num w:numId="105">
    <w:abstractNumId w:val="106"/>
  </w:num>
  <w:num w:numId="106">
    <w:abstractNumId w:val="107"/>
  </w:num>
  <w:num w:numId="107">
    <w:abstractNumId w:val="108"/>
  </w:num>
  <w:num w:numId="108">
    <w:abstractNumId w:val="109"/>
  </w:num>
  <w:num w:numId="109">
    <w:abstractNumId w:val="110"/>
  </w:num>
  <w:num w:numId="110">
    <w:abstractNumId w:val="111"/>
  </w:num>
  <w:num w:numId="111">
    <w:abstractNumId w:val="112"/>
  </w:num>
  <w:num w:numId="112">
    <w:abstractNumId w:val="113"/>
  </w:num>
  <w:num w:numId="113">
    <w:abstractNumId w:val="114"/>
  </w:num>
  <w:num w:numId="114">
    <w:abstractNumId w:val="115"/>
  </w:num>
  <w:num w:numId="115">
    <w:abstractNumId w:val="116"/>
  </w:num>
  <w:num w:numId="116">
    <w:abstractNumId w:val="117"/>
  </w:num>
  <w:num w:numId="117">
    <w:abstractNumId w:val="118"/>
  </w:num>
  <w:num w:numId="118">
    <w:abstractNumId w:val="119"/>
  </w:num>
  <w:num w:numId="119">
    <w:abstractNumId w:val="120"/>
  </w:num>
  <w:num w:numId="120">
    <w:abstractNumId w:val="121"/>
  </w:num>
  <w:num w:numId="121">
    <w:abstractNumId w:val="122"/>
  </w:num>
  <w:num w:numId="122">
    <w:abstractNumId w:val="123"/>
  </w:num>
  <w:num w:numId="123">
    <w:abstractNumId w:val="124"/>
  </w:num>
  <w:num w:numId="124">
    <w:abstractNumId w:val="125"/>
  </w:num>
  <w:num w:numId="125">
    <w:abstractNumId w:val="126"/>
  </w:num>
  <w:num w:numId="126">
    <w:abstractNumId w:val="127"/>
  </w:num>
  <w:num w:numId="127">
    <w:abstractNumId w:val="128"/>
  </w:num>
  <w:num w:numId="128">
    <w:abstractNumId w:val="129"/>
  </w:num>
  <w:num w:numId="129">
    <w:abstractNumId w:val="130"/>
  </w:num>
  <w:num w:numId="130">
    <w:abstractNumId w:val="131"/>
  </w:num>
  <w:num w:numId="131">
    <w:abstractNumId w:val="132"/>
  </w:num>
  <w:num w:numId="132">
    <w:abstractNumId w:val="133"/>
  </w:num>
  <w:num w:numId="133">
    <w:abstractNumId w:val="134"/>
  </w:num>
  <w:num w:numId="134">
    <w:abstractNumId w:val="135"/>
  </w:num>
  <w:num w:numId="135">
    <w:abstractNumId w:val="136"/>
  </w:num>
  <w:num w:numId="136">
    <w:abstractNumId w:val="137"/>
  </w:num>
  <w:num w:numId="137">
    <w:abstractNumId w:val="138"/>
  </w:num>
  <w:num w:numId="138">
    <w:abstractNumId w:val="139"/>
  </w:num>
  <w:num w:numId="139">
    <w:abstractNumId w:val="140"/>
  </w:num>
  <w:num w:numId="140">
    <w:abstractNumId w:val="141"/>
  </w:num>
  <w:num w:numId="141">
    <w:abstractNumId w:val="142"/>
  </w:num>
  <w:num w:numId="142">
    <w:abstractNumId w:val="18"/>
  </w:num>
  <w:num w:numId="143">
    <w:abstractNumId w:val="20"/>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F76"/>
    <w:rsid w:val="000802D6"/>
    <w:rsid w:val="00114ABD"/>
    <w:rsid w:val="00124A41"/>
    <w:rsid w:val="00145AF4"/>
    <w:rsid w:val="001C70DA"/>
    <w:rsid w:val="001E46F3"/>
    <w:rsid w:val="00241142"/>
    <w:rsid w:val="00256CB1"/>
    <w:rsid w:val="002C1100"/>
    <w:rsid w:val="002C64DA"/>
    <w:rsid w:val="00373CDA"/>
    <w:rsid w:val="003821A2"/>
    <w:rsid w:val="003B1DAB"/>
    <w:rsid w:val="003E4C05"/>
    <w:rsid w:val="0040573C"/>
    <w:rsid w:val="00432744"/>
    <w:rsid w:val="00433789"/>
    <w:rsid w:val="00461A0B"/>
    <w:rsid w:val="00464DDA"/>
    <w:rsid w:val="0048529B"/>
    <w:rsid w:val="004B640C"/>
    <w:rsid w:val="004C44F0"/>
    <w:rsid w:val="004C4938"/>
    <w:rsid w:val="005F13A6"/>
    <w:rsid w:val="0060791E"/>
    <w:rsid w:val="006653A6"/>
    <w:rsid w:val="006B1328"/>
    <w:rsid w:val="00742807"/>
    <w:rsid w:val="0076445A"/>
    <w:rsid w:val="0076696F"/>
    <w:rsid w:val="00784019"/>
    <w:rsid w:val="007863BD"/>
    <w:rsid w:val="00794455"/>
    <w:rsid w:val="00827BBA"/>
    <w:rsid w:val="0089265E"/>
    <w:rsid w:val="008D4EFA"/>
    <w:rsid w:val="008E6F76"/>
    <w:rsid w:val="0091605D"/>
    <w:rsid w:val="009569D4"/>
    <w:rsid w:val="009A5840"/>
    <w:rsid w:val="009B489F"/>
    <w:rsid w:val="009D0006"/>
    <w:rsid w:val="00A40BF7"/>
    <w:rsid w:val="00A95515"/>
    <w:rsid w:val="00A96F88"/>
    <w:rsid w:val="00AA0989"/>
    <w:rsid w:val="00AB0401"/>
    <w:rsid w:val="00AD155D"/>
    <w:rsid w:val="00AF21AD"/>
    <w:rsid w:val="00B10DC0"/>
    <w:rsid w:val="00C1289F"/>
    <w:rsid w:val="00C2734F"/>
    <w:rsid w:val="00C56F21"/>
    <w:rsid w:val="00C8603F"/>
    <w:rsid w:val="00CF3D79"/>
    <w:rsid w:val="00D171FA"/>
    <w:rsid w:val="00D564F1"/>
    <w:rsid w:val="00DA7A86"/>
    <w:rsid w:val="00E3472C"/>
    <w:rsid w:val="00E51EEF"/>
    <w:rsid w:val="00EB619A"/>
    <w:rsid w:val="00ED3198"/>
    <w:rsid w:val="00F65980"/>
    <w:rsid w:val="00F877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746FC"/>
  <w15:chartTrackingRefBased/>
  <w15:docId w15:val="{5D58F179-E2D6-4894-851D-EB322C63B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0"/>
    <w:lsdException w:name="Plain Table 2" w:uiPriority="0"/>
    <w:lsdException w:name="Plain Table 3" w:uiPriority="0"/>
    <w:lsdException w:name="Plain Table 4" w:uiPriority="44"/>
    <w:lsdException w:name="Plain Table 5" w:uiPriority="0"/>
    <w:lsdException w:name="Grid Table Light" w:uiPriority="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8D4EFA"/>
    <w:pPr>
      <w:spacing w:before="20" w:after="120" w:line="360" w:lineRule="auto"/>
    </w:pPr>
    <w:rPr>
      <w:rFonts w:ascii="Times New Roman" w:eastAsia="Times New Roman" w:hAnsi="Times New Roman" w:cs="Times New Roman"/>
      <w:sz w:val="24"/>
      <w:szCs w:val="24"/>
      <w:lang w:eastAsia="ru-RU"/>
    </w:rPr>
  </w:style>
  <w:style w:type="paragraph" w:styleId="1">
    <w:name w:val="heading 1"/>
    <w:aliases w:val="Scroll Heading 1"/>
    <w:basedOn w:val="phbase"/>
    <w:next w:val="phnormal"/>
    <w:link w:val="10"/>
    <w:qFormat/>
    <w:rsid w:val="001E46F3"/>
    <w:pPr>
      <w:keepNext/>
      <w:keepLines/>
      <w:pageBreakBefore/>
      <w:numPr>
        <w:numId w:val="6"/>
      </w:numPr>
      <w:spacing w:before="360" w:after="360"/>
      <w:ind w:right="-1"/>
      <w:outlineLvl w:val="0"/>
    </w:pPr>
    <w:rPr>
      <w:b/>
      <w:sz w:val="28"/>
      <w:szCs w:val="28"/>
    </w:rPr>
  </w:style>
  <w:style w:type="paragraph" w:styleId="2">
    <w:name w:val="heading 2"/>
    <w:aliases w:val="Scroll Heading 2"/>
    <w:basedOn w:val="phbase"/>
    <w:next w:val="phnormal"/>
    <w:link w:val="20"/>
    <w:qFormat/>
    <w:rsid w:val="001E46F3"/>
    <w:pPr>
      <w:keepNext/>
      <w:keepLines/>
      <w:numPr>
        <w:ilvl w:val="1"/>
        <w:numId w:val="6"/>
      </w:numPr>
      <w:spacing w:before="360" w:after="360"/>
      <w:ind w:right="-2"/>
      <w:outlineLvl w:val="1"/>
    </w:pPr>
    <w:rPr>
      <w:b/>
    </w:rPr>
  </w:style>
  <w:style w:type="paragraph" w:styleId="3">
    <w:name w:val="heading 3"/>
    <w:aliases w:val="Scroll Heading 3"/>
    <w:basedOn w:val="phbase"/>
    <w:next w:val="phnormal"/>
    <w:link w:val="30"/>
    <w:qFormat/>
    <w:rsid w:val="001E46F3"/>
    <w:pPr>
      <w:keepNext/>
      <w:keepLines/>
      <w:numPr>
        <w:ilvl w:val="2"/>
        <w:numId w:val="6"/>
      </w:numPr>
      <w:spacing w:before="360" w:after="240"/>
      <w:outlineLvl w:val="2"/>
    </w:pPr>
    <w:rPr>
      <w:b/>
      <w:bCs/>
    </w:rPr>
  </w:style>
  <w:style w:type="paragraph" w:styleId="4">
    <w:name w:val="heading 4"/>
    <w:aliases w:val="Scroll Heading 4"/>
    <w:basedOn w:val="3"/>
    <w:next w:val="phnormal"/>
    <w:link w:val="41"/>
    <w:qFormat/>
    <w:rsid w:val="001E46F3"/>
    <w:pPr>
      <w:numPr>
        <w:ilvl w:val="3"/>
      </w:numPr>
      <w:outlineLvl w:val="3"/>
    </w:pPr>
  </w:style>
  <w:style w:type="paragraph" w:styleId="5">
    <w:name w:val="heading 5"/>
    <w:aliases w:val="Scroll Heading 5"/>
    <w:basedOn w:val="a"/>
    <w:next w:val="a"/>
    <w:link w:val="50"/>
    <w:uiPriority w:val="9"/>
    <w:unhideWhenUsed/>
    <w:qFormat/>
    <w:rsid w:val="001E46F3"/>
    <w:pPr>
      <w:keepNext/>
      <w:numPr>
        <w:ilvl w:val="4"/>
        <w:numId w:val="6"/>
      </w:numPr>
      <w:spacing w:before="360" w:after="240"/>
      <w:outlineLvl w:val="4"/>
    </w:pPr>
    <w:rPr>
      <w:b/>
      <w:bCs/>
      <w:iCs/>
      <w:szCs w:val="26"/>
    </w:rPr>
  </w:style>
  <w:style w:type="paragraph" w:styleId="6">
    <w:name w:val="heading 6"/>
    <w:aliases w:val="Scroll Heading 6"/>
    <w:basedOn w:val="a"/>
    <w:next w:val="a"/>
    <w:link w:val="60"/>
    <w:uiPriority w:val="9"/>
    <w:unhideWhenUsed/>
    <w:qFormat/>
    <w:rsid w:val="001E46F3"/>
    <w:pPr>
      <w:keepNext/>
      <w:keepLines/>
      <w:numPr>
        <w:ilvl w:val="5"/>
        <w:numId w:val="6"/>
      </w:numPr>
      <w:spacing w:before="240" w:after="240"/>
      <w:outlineLvl w:val="5"/>
    </w:pPr>
    <w:rPr>
      <w:b/>
      <w:bCs/>
      <w:szCs w:val="22"/>
    </w:rPr>
  </w:style>
  <w:style w:type="paragraph" w:styleId="7">
    <w:name w:val="heading 7"/>
    <w:basedOn w:val="a"/>
    <w:next w:val="phnormal"/>
    <w:link w:val="70"/>
    <w:semiHidden/>
    <w:unhideWhenUsed/>
    <w:rsid w:val="002C1100"/>
    <w:pPr>
      <w:keepNext/>
      <w:keepLines/>
      <w:numPr>
        <w:ilvl w:val="6"/>
        <w:numId w:val="18"/>
      </w:numPr>
      <w:spacing w:before="240"/>
      <w:outlineLvl w:val="6"/>
    </w:pPr>
    <w:rPr>
      <w:rFonts w:eastAsiaTheme="majorEastAsia" w:cstheme="majorBidi"/>
      <w:color w:val="7F7F7F" w:themeColor="text1" w:themeTint="80"/>
    </w:rPr>
  </w:style>
  <w:style w:type="paragraph" w:styleId="8">
    <w:name w:val="heading 8"/>
    <w:basedOn w:val="a"/>
    <w:next w:val="phnormal"/>
    <w:link w:val="80"/>
    <w:semiHidden/>
    <w:unhideWhenUsed/>
    <w:rsid w:val="002C1100"/>
    <w:pPr>
      <w:keepNext/>
      <w:keepLines/>
      <w:numPr>
        <w:ilvl w:val="7"/>
        <w:numId w:val="18"/>
      </w:numPr>
      <w:spacing w:before="240"/>
      <w:outlineLvl w:val="7"/>
    </w:pPr>
    <w:rPr>
      <w:rFonts w:eastAsiaTheme="majorEastAsia" w:cstheme="majorBidi"/>
      <w:color w:val="7F7F7F" w:themeColor="text1" w:themeTint="80"/>
      <w:szCs w:val="21"/>
    </w:rPr>
  </w:style>
  <w:style w:type="paragraph" w:styleId="9">
    <w:name w:val="heading 9"/>
    <w:basedOn w:val="a"/>
    <w:next w:val="phnormal"/>
    <w:link w:val="90"/>
    <w:semiHidden/>
    <w:unhideWhenUsed/>
    <w:rsid w:val="002C1100"/>
    <w:pPr>
      <w:keepNext/>
      <w:keepLines/>
      <w:numPr>
        <w:ilvl w:val="8"/>
        <w:numId w:val="18"/>
      </w:numPr>
      <w:spacing w:before="240"/>
      <w:outlineLvl w:val="8"/>
    </w:pPr>
    <w:rPr>
      <w:rFonts w:eastAsiaTheme="majorEastAsia" w:cstheme="majorBidi"/>
      <w:color w:val="7F7F7F" w:themeColor="text1" w:themeTint="8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Scroll Heading 1 Знак"/>
    <w:basedOn w:val="a0"/>
    <w:link w:val="1"/>
    <w:rsid w:val="001E46F3"/>
    <w:rPr>
      <w:rFonts w:ascii="Times New Roman" w:eastAsia="Times New Roman" w:hAnsi="Times New Roman" w:cs="Times New Roman"/>
      <w:b/>
      <w:sz w:val="28"/>
      <w:szCs w:val="28"/>
      <w:lang w:eastAsia="ru-RU"/>
    </w:rPr>
  </w:style>
  <w:style w:type="character" w:customStyle="1" w:styleId="20">
    <w:name w:val="Заголовок 2 Знак"/>
    <w:aliases w:val="Scroll Heading 2 Знак"/>
    <w:basedOn w:val="a0"/>
    <w:link w:val="2"/>
    <w:rsid w:val="001E46F3"/>
    <w:rPr>
      <w:rFonts w:ascii="Times New Roman" w:eastAsia="Times New Roman" w:hAnsi="Times New Roman" w:cs="Times New Roman"/>
      <w:b/>
      <w:sz w:val="24"/>
      <w:szCs w:val="24"/>
      <w:lang w:eastAsia="ru-RU"/>
    </w:rPr>
  </w:style>
  <w:style w:type="character" w:customStyle="1" w:styleId="30">
    <w:name w:val="Заголовок 3 Знак"/>
    <w:aliases w:val="Scroll Heading 3 Знак"/>
    <w:basedOn w:val="a0"/>
    <w:link w:val="3"/>
    <w:rsid w:val="001E46F3"/>
    <w:rPr>
      <w:rFonts w:ascii="Times New Roman" w:eastAsia="Times New Roman" w:hAnsi="Times New Roman" w:cs="Times New Roman"/>
      <w:b/>
      <w:bCs/>
      <w:sz w:val="24"/>
      <w:szCs w:val="24"/>
      <w:lang w:eastAsia="ru-RU"/>
    </w:rPr>
  </w:style>
  <w:style w:type="character" w:customStyle="1" w:styleId="41">
    <w:name w:val="Заголовок 4 Знак"/>
    <w:aliases w:val="Scroll Heading 4 Знак"/>
    <w:basedOn w:val="a0"/>
    <w:link w:val="4"/>
    <w:rsid w:val="001E46F3"/>
    <w:rPr>
      <w:rFonts w:ascii="Times New Roman" w:eastAsia="Times New Roman" w:hAnsi="Times New Roman" w:cs="Times New Roman"/>
      <w:b/>
      <w:bCs/>
      <w:sz w:val="24"/>
      <w:szCs w:val="24"/>
      <w:lang w:eastAsia="ru-RU"/>
    </w:rPr>
  </w:style>
  <w:style w:type="character" w:customStyle="1" w:styleId="50">
    <w:name w:val="Заголовок 5 Знак"/>
    <w:aliases w:val="Scroll Heading 5 Знак"/>
    <w:link w:val="5"/>
    <w:uiPriority w:val="9"/>
    <w:rsid w:val="001E46F3"/>
    <w:rPr>
      <w:rFonts w:ascii="Times New Roman" w:eastAsia="Times New Roman" w:hAnsi="Times New Roman" w:cs="Times New Roman"/>
      <w:b/>
      <w:bCs/>
      <w:iCs/>
      <w:sz w:val="24"/>
      <w:szCs w:val="26"/>
      <w:lang w:eastAsia="ru-RU"/>
    </w:rPr>
  </w:style>
  <w:style w:type="character" w:customStyle="1" w:styleId="60">
    <w:name w:val="Заголовок 6 Знак"/>
    <w:aliases w:val="Scroll Heading 6 Знак"/>
    <w:link w:val="6"/>
    <w:uiPriority w:val="9"/>
    <w:rsid w:val="001E46F3"/>
    <w:rPr>
      <w:rFonts w:ascii="Times New Roman" w:eastAsia="Times New Roman" w:hAnsi="Times New Roman" w:cs="Times New Roman"/>
      <w:b/>
      <w:bCs/>
      <w:sz w:val="24"/>
      <w:lang w:eastAsia="ru-RU"/>
    </w:rPr>
  </w:style>
  <w:style w:type="paragraph" w:customStyle="1" w:styleId="phbase">
    <w:name w:val="ph_base"/>
    <w:link w:val="phbase0"/>
    <w:rsid w:val="001E46F3"/>
    <w:pPr>
      <w:spacing w:after="0" w:line="360" w:lineRule="auto"/>
      <w:jc w:val="both"/>
    </w:pPr>
    <w:rPr>
      <w:rFonts w:ascii="Times New Roman" w:eastAsia="Times New Roman" w:hAnsi="Times New Roman" w:cs="Times New Roman"/>
      <w:sz w:val="24"/>
      <w:szCs w:val="24"/>
      <w:lang w:eastAsia="ru-RU"/>
    </w:rPr>
  </w:style>
  <w:style w:type="paragraph" w:customStyle="1" w:styleId="phadditiontitle1">
    <w:name w:val="ph_addition_title_1"/>
    <w:basedOn w:val="phbase"/>
    <w:next w:val="phnormal"/>
    <w:rsid w:val="001E46F3"/>
    <w:pPr>
      <w:keepNext/>
      <w:keepLines/>
      <w:pageBreakBefore/>
      <w:numPr>
        <w:numId w:val="12"/>
      </w:numPr>
      <w:spacing w:before="360"/>
      <w:jc w:val="center"/>
      <w:outlineLvl w:val="0"/>
    </w:pPr>
    <w:rPr>
      <w:b/>
      <w:sz w:val="28"/>
      <w:szCs w:val="28"/>
    </w:rPr>
  </w:style>
  <w:style w:type="paragraph" w:customStyle="1" w:styleId="phadditiontitle2">
    <w:name w:val="ph_addition_title_2"/>
    <w:basedOn w:val="phbase"/>
    <w:next w:val="phnormal"/>
    <w:rsid w:val="001E46F3"/>
    <w:pPr>
      <w:keepNext/>
      <w:keepLines/>
      <w:numPr>
        <w:ilvl w:val="1"/>
        <w:numId w:val="12"/>
      </w:numPr>
      <w:spacing w:before="360" w:after="360"/>
      <w:outlineLvl w:val="1"/>
    </w:pPr>
    <w:rPr>
      <w:b/>
    </w:rPr>
  </w:style>
  <w:style w:type="paragraph" w:customStyle="1" w:styleId="phadditiontitle3">
    <w:name w:val="ph_addition_title_3"/>
    <w:basedOn w:val="phbase"/>
    <w:next w:val="phnormal"/>
    <w:rsid w:val="001E46F3"/>
    <w:pPr>
      <w:keepNext/>
      <w:keepLines/>
      <w:numPr>
        <w:ilvl w:val="2"/>
        <w:numId w:val="12"/>
      </w:numPr>
      <w:spacing w:before="240" w:after="240"/>
      <w:outlineLvl w:val="2"/>
    </w:pPr>
    <w:rPr>
      <w:b/>
    </w:rPr>
  </w:style>
  <w:style w:type="numbering" w:customStyle="1" w:styleId="phadditiontitle">
    <w:name w:val="ph_additiontitle"/>
    <w:basedOn w:val="a2"/>
    <w:rsid w:val="001E46F3"/>
    <w:pPr>
      <w:numPr>
        <w:numId w:val="16"/>
      </w:numPr>
    </w:pPr>
  </w:style>
  <w:style w:type="paragraph" w:customStyle="1" w:styleId="phbibliography">
    <w:name w:val="ph_bibliography"/>
    <w:basedOn w:val="phbase"/>
    <w:rsid w:val="001E46F3"/>
    <w:pPr>
      <w:numPr>
        <w:numId w:val="1"/>
      </w:numPr>
      <w:spacing w:before="60" w:after="60" w:line="240" w:lineRule="auto"/>
    </w:pPr>
    <w:rPr>
      <w:rFonts w:cs="Arial"/>
      <w:bCs/>
      <w:szCs w:val="28"/>
    </w:rPr>
  </w:style>
  <w:style w:type="paragraph" w:customStyle="1" w:styleId="phcolontituldown">
    <w:name w:val="ph_colontituldown"/>
    <w:basedOn w:val="phbase"/>
    <w:rsid w:val="001E46F3"/>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1E46F3"/>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1E46F3"/>
    <w:pPr>
      <w:ind w:firstLine="720"/>
    </w:pPr>
    <w:rPr>
      <w:vanish/>
      <w:color w:val="0000FF"/>
    </w:rPr>
  </w:style>
  <w:style w:type="paragraph" w:customStyle="1" w:styleId="phconfirmlist">
    <w:name w:val="ph_confirmlist"/>
    <w:basedOn w:val="phbase"/>
    <w:rsid w:val="001E46F3"/>
    <w:pPr>
      <w:spacing w:before="20" w:after="120"/>
      <w:jc w:val="center"/>
    </w:pPr>
    <w:rPr>
      <w:b/>
      <w:caps/>
      <w:sz w:val="28"/>
      <w:szCs w:val="28"/>
    </w:rPr>
  </w:style>
  <w:style w:type="paragraph" w:customStyle="1" w:styleId="phconfirmstamp">
    <w:name w:val="ph_confirmstamp"/>
    <w:basedOn w:val="phbase"/>
    <w:rsid w:val="001E46F3"/>
    <w:pPr>
      <w:spacing w:before="20" w:after="120" w:line="240" w:lineRule="auto"/>
      <w:jc w:val="left"/>
    </w:pPr>
  </w:style>
  <w:style w:type="paragraph" w:customStyle="1" w:styleId="phconfirmstampstamp">
    <w:name w:val="ph_confirmstamp_stamp"/>
    <w:basedOn w:val="phconfirmstamp"/>
    <w:rsid w:val="001E46F3"/>
  </w:style>
  <w:style w:type="paragraph" w:customStyle="1" w:styleId="phconfirmstamptitle">
    <w:name w:val="ph_confirmstamp_title"/>
    <w:basedOn w:val="phconfirmstamp"/>
    <w:next w:val="phconfirmstampstamp"/>
    <w:rsid w:val="001E46F3"/>
    <w:rPr>
      <w:b/>
      <w:caps/>
    </w:rPr>
  </w:style>
  <w:style w:type="paragraph" w:customStyle="1" w:styleId="phcontent">
    <w:name w:val="ph_content"/>
    <w:basedOn w:val="phbase"/>
    <w:next w:val="11"/>
    <w:rsid w:val="001E46F3"/>
    <w:pPr>
      <w:keepNext/>
      <w:keepLines/>
      <w:pageBreakBefore/>
      <w:tabs>
        <w:tab w:val="left" w:pos="1134"/>
        <w:tab w:val="left" w:pos="1440"/>
        <w:tab w:val="left" w:pos="1797"/>
      </w:tabs>
      <w:spacing w:before="360" w:after="360"/>
      <w:jc w:val="center"/>
    </w:pPr>
    <w:rPr>
      <w:rFonts w:cs="Arial"/>
      <w:b/>
      <w:bCs/>
      <w:sz w:val="28"/>
      <w:szCs w:val="28"/>
    </w:rPr>
  </w:style>
  <w:style w:type="paragraph" w:styleId="11">
    <w:name w:val="toc 1"/>
    <w:basedOn w:val="a"/>
    <w:next w:val="a"/>
    <w:autoRedefine/>
    <w:uiPriority w:val="39"/>
    <w:rsid w:val="001E46F3"/>
    <w:pPr>
      <w:tabs>
        <w:tab w:val="left" w:pos="426"/>
        <w:tab w:val="right" w:leader="dot" w:pos="9923"/>
      </w:tabs>
      <w:spacing w:before="120"/>
      <w:ind w:left="425" w:right="567" w:hanging="425"/>
    </w:pPr>
    <w:rPr>
      <w:b/>
    </w:rPr>
  </w:style>
  <w:style w:type="paragraph" w:customStyle="1" w:styleId="phexample">
    <w:name w:val="ph_example"/>
    <w:basedOn w:val="phbase"/>
    <w:rsid w:val="001E46F3"/>
    <w:pPr>
      <w:spacing w:before="20" w:after="120"/>
    </w:pPr>
    <w:rPr>
      <w:b/>
      <w:i/>
      <w:sz w:val="20"/>
    </w:rPr>
  </w:style>
  <w:style w:type="paragraph" w:customStyle="1" w:styleId="phfigure">
    <w:name w:val="ph_figure"/>
    <w:basedOn w:val="phbase"/>
    <w:next w:val="phfiguretitle"/>
    <w:rsid w:val="001E46F3"/>
    <w:pPr>
      <w:keepNext/>
      <w:spacing w:before="20" w:after="120"/>
      <w:jc w:val="center"/>
    </w:pPr>
  </w:style>
  <w:style w:type="paragraph" w:customStyle="1" w:styleId="phfiguregraphic">
    <w:name w:val="ph_figure_graphic"/>
    <w:basedOn w:val="phfigure"/>
    <w:next w:val="phfiguretitle"/>
    <w:rsid w:val="001E46F3"/>
    <w:pPr>
      <w:spacing w:before="120"/>
    </w:pPr>
  </w:style>
  <w:style w:type="paragraph" w:customStyle="1" w:styleId="phfiguretitle">
    <w:name w:val="ph_figure_title"/>
    <w:basedOn w:val="phfigure"/>
    <w:next w:val="phnormal"/>
    <w:rsid w:val="001E46F3"/>
    <w:pPr>
      <w:keepNext w:val="0"/>
      <w:keepLines/>
      <w:spacing w:before="120"/>
    </w:pPr>
    <w:rPr>
      <w:rFonts w:cs="Arial"/>
    </w:rPr>
  </w:style>
  <w:style w:type="paragraph" w:customStyle="1" w:styleId="phfootnote">
    <w:name w:val="ph_footnote"/>
    <w:basedOn w:val="phbase"/>
    <w:rsid w:val="001E46F3"/>
    <w:pPr>
      <w:widowControl w:val="0"/>
    </w:pPr>
    <w:rPr>
      <w:sz w:val="18"/>
    </w:rPr>
  </w:style>
  <w:style w:type="character" w:customStyle="1" w:styleId="phinline">
    <w:name w:val="ph_inline"/>
    <w:basedOn w:val="a0"/>
    <w:rsid w:val="001E46F3"/>
  </w:style>
  <w:style w:type="character" w:customStyle="1" w:styleId="phinline8">
    <w:name w:val="ph_inline_8"/>
    <w:rsid w:val="001E46F3"/>
    <w:rPr>
      <w:sz w:val="16"/>
    </w:rPr>
  </w:style>
  <w:style w:type="character" w:customStyle="1" w:styleId="phinlinebolditalic">
    <w:name w:val="ph_inline_bolditalic"/>
    <w:rsid w:val="001E46F3"/>
    <w:rPr>
      <w:rFonts w:ascii="Times New Roman" w:hAnsi="Times New Roman"/>
      <w:b/>
      <w:bCs/>
      <w:i/>
      <w:noProof/>
      <w:lang w:val="ru-RU" w:eastAsia="ru-RU" w:bidi="ar-SA"/>
    </w:rPr>
  </w:style>
  <w:style w:type="character" w:customStyle="1" w:styleId="phinlinecomputer">
    <w:name w:val="ph_inline_computer"/>
    <w:rsid w:val="001E46F3"/>
    <w:rPr>
      <w:rFonts w:ascii="Courier New" w:hAnsi="Courier New"/>
      <w:sz w:val="24"/>
    </w:rPr>
  </w:style>
  <w:style w:type="character" w:customStyle="1" w:styleId="phinlinefirstterm">
    <w:name w:val="ph_inline_firstterm"/>
    <w:rsid w:val="001E46F3"/>
    <w:rPr>
      <w:i/>
      <w:sz w:val="24"/>
    </w:rPr>
  </w:style>
  <w:style w:type="character" w:customStyle="1" w:styleId="phinlineguiitem">
    <w:name w:val="ph_inline_guiitem"/>
    <w:rsid w:val="001E46F3"/>
    <w:rPr>
      <w:rFonts w:ascii="Times New Roman" w:hAnsi="Times New Roman"/>
      <w:b/>
      <w:bCs/>
      <w:noProof/>
      <w:lang w:val="ru-RU" w:eastAsia="ru-RU" w:bidi="ar-SA"/>
    </w:rPr>
  </w:style>
  <w:style w:type="character" w:customStyle="1" w:styleId="phinlinekeycap">
    <w:name w:val="ph_inline_keycap"/>
    <w:rsid w:val="001E46F3"/>
    <w:rPr>
      <w:b/>
      <w:smallCaps/>
      <w:sz w:val="24"/>
    </w:rPr>
  </w:style>
  <w:style w:type="character" w:customStyle="1" w:styleId="phinlinespace">
    <w:name w:val="ph_inline_space"/>
    <w:rsid w:val="001E46F3"/>
    <w:rPr>
      <w:spacing w:val="60"/>
    </w:rPr>
  </w:style>
  <w:style w:type="character" w:customStyle="1" w:styleId="phinlinesuperline">
    <w:name w:val="ph_inline_superline"/>
    <w:rsid w:val="001E46F3"/>
    <w:rPr>
      <w:vertAlign w:val="superscript"/>
    </w:rPr>
  </w:style>
  <w:style w:type="character" w:customStyle="1" w:styleId="phinlineunderline">
    <w:name w:val="ph_inline_underline"/>
    <w:rsid w:val="001E46F3"/>
    <w:rPr>
      <w:u w:val="single"/>
      <w:lang w:val="ru-RU"/>
    </w:rPr>
  </w:style>
  <w:style w:type="character" w:customStyle="1" w:styleId="phinlineunderlineitalic">
    <w:name w:val="ph_inline_underlineitalic"/>
    <w:rsid w:val="001E46F3"/>
    <w:rPr>
      <w:i/>
      <w:u w:val="single"/>
      <w:lang w:val="ru-RU"/>
    </w:rPr>
  </w:style>
  <w:style w:type="character" w:customStyle="1" w:styleId="phinlineuppercase">
    <w:name w:val="ph_inline_uppercase"/>
    <w:rsid w:val="001E46F3"/>
    <w:rPr>
      <w:caps/>
      <w:lang w:val="ru-RU"/>
    </w:rPr>
  </w:style>
  <w:style w:type="paragraph" w:customStyle="1" w:styleId="phinset">
    <w:name w:val="ph_inset"/>
    <w:basedOn w:val="phnormal"/>
    <w:next w:val="phnormal"/>
    <w:rsid w:val="001E46F3"/>
  </w:style>
  <w:style w:type="paragraph" w:customStyle="1" w:styleId="phinsetcaution">
    <w:name w:val="ph_inset_caution"/>
    <w:basedOn w:val="phinset"/>
    <w:rsid w:val="001E46F3"/>
    <w:pPr>
      <w:keepLines/>
    </w:pPr>
  </w:style>
  <w:style w:type="paragraph" w:customStyle="1" w:styleId="phinsetnote">
    <w:name w:val="ph_inset_note"/>
    <w:basedOn w:val="phinset"/>
    <w:rsid w:val="001E46F3"/>
    <w:pPr>
      <w:keepLines/>
    </w:pPr>
  </w:style>
  <w:style w:type="paragraph" w:customStyle="1" w:styleId="phinsettitle">
    <w:name w:val="ph_inset_title"/>
    <w:basedOn w:val="phinset"/>
    <w:next w:val="phinsetnote"/>
    <w:rsid w:val="001E46F3"/>
    <w:pPr>
      <w:keepNext/>
    </w:pPr>
    <w:rPr>
      <w:caps/>
    </w:rPr>
  </w:style>
  <w:style w:type="paragraph" w:customStyle="1" w:styleId="phinsetwarning">
    <w:name w:val="ph_inset_warning"/>
    <w:basedOn w:val="phinset"/>
    <w:rsid w:val="001E46F3"/>
    <w:pPr>
      <w:keepLines/>
    </w:pPr>
  </w:style>
  <w:style w:type="paragraph" w:customStyle="1" w:styleId="ScrollListBullet1">
    <w:name w:val="Scroll List Bullet 1"/>
    <w:basedOn w:val="phnormal"/>
    <w:link w:val="ScrollListBullet10"/>
    <w:rsid w:val="001E46F3"/>
    <w:pPr>
      <w:numPr>
        <w:numId w:val="2"/>
      </w:numPr>
      <w:ind w:right="-2"/>
    </w:pPr>
    <w:rPr>
      <w:rFonts w:cs="Arial"/>
      <w:lang w:eastAsia="en-US"/>
    </w:rPr>
  </w:style>
  <w:style w:type="paragraph" w:customStyle="1" w:styleId="ScrollListBullet2">
    <w:name w:val="Scroll List Bullet 2"/>
    <w:basedOn w:val="phnormal"/>
    <w:link w:val="ScrollListBullet20"/>
    <w:rsid w:val="001E46F3"/>
    <w:pPr>
      <w:numPr>
        <w:numId w:val="3"/>
      </w:numPr>
    </w:pPr>
  </w:style>
  <w:style w:type="paragraph" w:customStyle="1" w:styleId="ScrollListBullettitle">
    <w:name w:val="Scroll List Bullet_title"/>
    <w:basedOn w:val="phnormal"/>
    <w:next w:val="ScrollListBullet1"/>
    <w:rsid w:val="001E46F3"/>
    <w:pPr>
      <w:keepNext/>
    </w:pPr>
  </w:style>
  <w:style w:type="paragraph" w:customStyle="1" w:styleId="ScrollListNumber2">
    <w:name w:val="Scroll List Number 2"/>
    <w:basedOn w:val="phnormal"/>
    <w:rsid w:val="001E46F3"/>
    <w:pPr>
      <w:numPr>
        <w:numId w:val="4"/>
      </w:numPr>
      <w:ind w:right="-2"/>
    </w:pPr>
  </w:style>
  <w:style w:type="paragraph" w:customStyle="1" w:styleId="ScrollListNumber">
    <w:name w:val="Scroll List Number"/>
    <w:basedOn w:val="phnormal"/>
    <w:rsid w:val="001E46F3"/>
    <w:pPr>
      <w:numPr>
        <w:numId w:val="5"/>
      </w:numPr>
      <w:ind w:right="-2"/>
    </w:pPr>
  </w:style>
  <w:style w:type="paragraph" w:customStyle="1" w:styleId="ScrollListNumbertitle">
    <w:name w:val="Scroll List Number_title"/>
    <w:basedOn w:val="phnormal"/>
    <w:next w:val="ScrollListNumber2"/>
    <w:rsid w:val="001E46F3"/>
    <w:pPr>
      <w:keepNext/>
    </w:pPr>
  </w:style>
  <w:style w:type="paragraph" w:customStyle="1" w:styleId="phnormal">
    <w:name w:val="ph_normal"/>
    <w:basedOn w:val="phbase"/>
    <w:link w:val="phnormal0"/>
    <w:rsid w:val="001E46F3"/>
    <w:pPr>
      <w:ind w:right="-1" w:firstLine="851"/>
    </w:pPr>
  </w:style>
  <w:style w:type="paragraph" w:customStyle="1" w:styleId="phstamp">
    <w:name w:val="ph_stamp"/>
    <w:basedOn w:val="phbase"/>
    <w:rsid w:val="001E46F3"/>
    <w:pPr>
      <w:spacing w:before="20" w:after="20"/>
    </w:pPr>
    <w:rPr>
      <w:sz w:val="16"/>
    </w:rPr>
  </w:style>
  <w:style w:type="paragraph" w:customStyle="1" w:styleId="phstampcenter">
    <w:name w:val="ph_stamp_center"/>
    <w:basedOn w:val="phstamp"/>
    <w:locked/>
    <w:rsid w:val="001E46F3"/>
    <w:pPr>
      <w:tabs>
        <w:tab w:val="left" w:pos="284"/>
      </w:tabs>
      <w:spacing w:before="0" w:after="0"/>
      <w:jc w:val="center"/>
    </w:pPr>
    <w:rPr>
      <w:sz w:val="18"/>
      <w:szCs w:val="18"/>
    </w:rPr>
  </w:style>
  <w:style w:type="paragraph" w:customStyle="1" w:styleId="phstampcenteritalic">
    <w:name w:val="ph_stamp_center_italic"/>
    <w:basedOn w:val="phstamp"/>
    <w:rsid w:val="001E46F3"/>
    <w:pPr>
      <w:jc w:val="center"/>
    </w:pPr>
    <w:rPr>
      <w:bCs/>
      <w:i/>
    </w:rPr>
  </w:style>
  <w:style w:type="paragraph" w:customStyle="1" w:styleId="phstampitalic">
    <w:name w:val="ph_stamp_italic"/>
    <w:basedOn w:val="phstamp"/>
    <w:rsid w:val="001E46F3"/>
    <w:pPr>
      <w:ind w:left="57"/>
    </w:pPr>
    <w:rPr>
      <w:i/>
    </w:rPr>
  </w:style>
  <w:style w:type="paragraph" w:customStyle="1" w:styleId="phtablecell">
    <w:name w:val="ph_table_cell"/>
    <w:basedOn w:val="phbase"/>
    <w:rsid w:val="001E46F3"/>
    <w:pPr>
      <w:spacing w:before="20" w:line="240" w:lineRule="auto"/>
    </w:pPr>
    <w:rPr>
      <w:rFonts w:cs="Arial"/>
      <w:bCs/>
      <w:sz w:val="20"/>
    </w:rPr>
  </w:style>
  <w:style w:type="paragraph" w:customStyle="1" w:styleId="phtablecellcenter">
    <w:name w:val="ph_table_cellcenter"/>
    <w:basedOn w:val="phtablecell"/>
    <w:rsid w:val="001E46F3"/>
    <w:pPr>
      <w:jc w:val="center"/>
    </w:pPr>
  </w:style>
  <w:style w:type="paragraph" w:customStyle="1" w:styleId="phtablecellleft">
    <w:name w:val="ph_table_cellleft"/>
    <w:basedOn w:val="phtablecell"/>
    <w:rsid w:val="001E46F3"/>
    <w:pPr>
      <w:spacing w:after="120"/>
    </w:pPr>
  </w:style>
  <w:style w:type="paragraph" w:customStyle="1" w:styleId="phtablecolcaption">
    <w:name w:val="ph_table_colcaption"/>
    <w:basedOn w:val="phtablecell"/>
    <w:next w:val="phtablecell"/>
    <w:rsid w:val="001E46F3"/>
    <w:pPr>
      <w:keepNext/>
      <w:keepLines/>
      <w:spacing w:before="120" w:after="120"/>
      <w:jc w:val="center"/>
    </w:pPr>
    <w:rPr>
      <w:b/>
    </w:rPr>
  </w:style>
  <w:style w:type="paragraph" w:customStyle="1" w:styleId="phtabletitle">
    <w:name w:val="ph_table_title"/>
    <w:basedOn w:val="phbase"/>
    <w:next w:val="phtablecolcaption"/>
    <w:rsid w:val="001E46F3"/>
    <w:pPr>
      <w:keepNext/>
      <w:spacing w:before="20" w:after="120"/>
    </w:pPr>
  </w:style>
  <w:style w:type="paragraph" w:customStyle="1" w:styleId="phtitlevoid">
    <w:name w:val="ph_title_void"/>
    <w:basedOn w:val="phbase"/>
    <w:next w:val="phnormal"/>
    <w:link w:val="phtitlevoid0"/>
    <w:rsid w:val="001E46F3"/>
    <w:pPr>
      <w:keepNext/>
      <w:keepLines/>
      <w:pageBreakBefore/>
      <w:spacing w:before="120" w:after="120"/>
      <w:jc w:val="center"/>
    </w:pPr>
    <w:rPr>
      <w:rFonts w:cs="Arial"/>
      <w:b/>
      <w:bCs/>
    </w:rPr>
  </w:style>
  <w:style w:type="paragraph" w:customStyle="1" w:styleId="phtitlepage">
    <w:name w:val="ph_titlepage"/>
    <w:basedOn w:val="phbase"/>
    <w:rsid w:val="001E46F3"/>
    <w:pPr>
      <w:spacing w:after="120"/>
      <w:jc w:val="center"/>
    </w:pPr>
    <w:rPr>
      <w:rFonts w:cs="Arial"/>
      <w:szCs w:val="28"/>
      <w:lang w:eastAsia="en-US"/>
    </w:rPr>
  </w:style>
  <w:style w:type="paragraph" w:customStyle="1" w:styleId="phtitlepagecode">
    <w:name w:val="ph_titlepage_code"/>
    <w:basedOn w:val="phtitlepage"/>
    <w:rsid w:val="001E46F3"/>
    <w:pPr>
      <w:spacing w:after="240"/>
    </w:pPr>
    <w:rPr>
      <w:b/>
      <w:sz w:val="26"/>
    </w:rPr>
  </w:style>
  <w:style w:type="paragraph" w:customStyle="1" w:styleId="phtitlepageconfirmstamp">
    <w:name w:val="ph_titlepage_confirmstamp"/>
    <w:basedOn w:val="phbase"/>
    <w:autoRedefine/>
    <w:rsid w:val="001E46F3"/>
    <w:pPr>
      <w:suppressAutoHyphens/>
      <w:spacing w:before="60" w:after="60"/>
    </w:pPr>
    <w:rPr>
      <w:color w:val="000000"/>
    </w:rPr>
  </w:style>
  <w:style w:type="paragraph" w:customStyle="1" w:styleId="phtitlepagecustomer">
    <w:name w:val="ph_titlepage_customer"/>
    <w:basedOn w:val="phtitlepage"/>
    <w:next w:val="phtitlepageconfirmstamp"/>
    <w:rsid w:val="001E46F3"/>
    <w:pPr>
      <w:spacing w:before="240"/>
    </w:pPr>
    <w:rPr>
      <w:b/>
      <w:sz w:val="26"/>
    </w:rPr>
  </w:style>
  <w:style w:type="paragraph" w:customStyle="1" w:styleId="phtitlepagedocpart">
    <w:name w:val="ph_titlepage_docpart"/>
    <w:basedOn w:val="phtitlepage"/>
    <w:next w:val="phtitlepagecode"/>
    <w:rsid w:val="001E46F3"/>
    <w:pPr>
      <w:spacing w:after="0"/>
    </w:pPr>
    <w:rPr>
      <w:b/>
    </w:rPr>
  </w:style>
  <w:style w:type="paragraph" w:customStyle="1" w:styleId="phtitlepagedocument">
    <w:name w:val="ph_titlepage_document"/>
    <w:basedOn w:val="phtitlepage"/>
    <w:autoRedefine/>
    <w:rsid w:val="001E46F3"/>
    <w:pPr>
      <w:spacing w:before="240"/>
    </w:pPr>
    <w:rPr>
      <w:b/>
      <w:sz w:val="26"/>
    </w:rPr>
  </w:style>
  <w:style w:type="paragraph" w:customStyle="1" w:styleId="phtitlepageother">
    <w:name w:val="ph_titlepage_other"/>
    <w:basedOn w:val="phtitlepage"/>
    <w:rsid w:val="001E46F3"/>
  </w:style>
  <w:style w:type="paragraph" w:customStyle="1" w:styleId="phtitlepagesystemfull">
    <w:name w:val="ph_titlepage_system_full"/>
    <w:basedOn w:val="phtitlepage"/>
    <w:next w:val="phtitlepagesystemshort"/>
    <w:rsid w:val="001E46F3"/>
    <w:rPr>
      <w:b/>
      <w:bCs/>
      <w:sz w:val="32"/>
      <w:szCs w:val="32"/>
    </w:rPr>
  </w:style>
  <w:style w:type="paragraph" w:customStyle="1" w:styleId="phtitlepagesystemshort">
    <w:name w:val="ph_titlepage_system_short"/>
    <w:basedOn w:val="phtitlepage"/>
    <w:next w:val="phtitlepageother"/>
    <w:rsid w:val="001E46F3"/>
    <w:rPr>
      <w:b/>
      <w:sz w:val="32"/>
    </w:rPr>
  </w:style>
  <w:style w:type="character" w:styleId="a3">
    <w:name w:val="Hyperlink"/>
    <w:uiPriority w:val="99"/>
    <w:rsid w:val="001E46F3"/>
    <w:rPr>
      <w:color w:val="0000FF"/>
      <w:u w:val="single"/>
    </w:rPr>
  </w:style>
  <w:style w:type="paragraph" w:styleId="a4">
    <w:name w:val="header"/>
    <w:basedOn w:val="a"/>
    <w:link w:val="a5"/>
    <w:rsid w:val="001E46F3"/>
    <w:pPr>
      <w:tabs>
        <w:tab w:val="center" w:pos="4677"/>
        <w:tab w:val="right" w:pos="9355"/>
      </w:tabs>
      <w:jc w:val="center"/>
    </w:pPr>
  </w:style>
  <w:style w:type="character" w:customStyle="1" w:styleId="a5">
    <w:name w:val="Верхний колонтитул Знак"/>
    <w:basedOn w:val="a0"/>
    <w:link w:val="a4"/>
    <w:rsid w:val="001E46F3"/>
    <w:rPr>
      <w:rFonts w:ascii="Times New Roman" w:eastAsia="Times New Roman" w:hAnsi="Times New Roman" w:cs="Times New Roman"/>
      <w:sz w:val="24"/>
      <w:szCs w:val="24"/>
      <w:lang w:eastAsia="ru-RU"/>
    </w:rPr>
  </w:style>
  <w:style w:type="paragraph" w:styleId="HTML">
    <w:name w:val="HTML Address"/>
    <w:basedOn w:val="a"/>
    <w:link w:val="HTML0"/>
    <w:semiHidden/>
    <w:rsid w:val="001E46F3"/>
    <w:rPr>
      <w:i/>
      <w:iCs/>
    </w:rPr>
  </w:style>
  <w:style w:type="character" w:customStyle="1" w:styleId="HTML0">
    <w:name w:val="Адрес HTML Знак"/>
    <w:basedOn w:val="a0"/>
    <w:link w:val="HTML"/>
    <w:semiHidden/>
    <w:rsid w:val="001E46F3"/>
    <w:rPr>
      <w:rFonts w:ascii="Times New Roman" w:eastAsia="Times New Roman" w:hAnsi="Times New Roman" w:cs="Times New Roman"/>
      <w:i/>
      <w:iCs/>
      <w:sz w:val="24"/>
      <w:szCs w:val="24"/>
      <w:lang w:eastAsia="ru-RU"/>
    </w:rPr>
  </w:style>
  <w:style w:type="paragraph" w:styleId="a6">
    <w:name w:val="footer"/>
    <w:basedOn w:val="a"/>
    <w:link w:val="a7"/>
    <w:uiPriority w:val="99"/>
    <w:rsid w:val="001E46F3"/>
    <w:pPr>
      <w:tabs>
        <w:tab w:val="center" w:pos="4677"/>
        <w:tab w:val="right" w:pos="9355"/>
      </w:tabs>
    </w:pPr>
  </w:style>
  <w:style w:type="character" w:customStyle="1" w:styleId="a7">
    <w:name w:val="Нижний колонтитул Знак"/>
    <w:basedOn w:val="a0"/>
    <w:link w:val="a6"/>
    <w:uiPriority w:val="99"/>
    <w:rsid w:val="001E46F3"/>
    <w:rPr>
      <w:rFonts w:ascii="Times New Roman" w:eastAsia="Times New Roman" w:hAnsi="Times New Roman" w:cs="Times New Roman"/>
      <w:sz w:val="24"/>
      <w:szCs w:val="24"/>
      <w:lang w:eastAsia="ru-RU"/>
    </w:rPr>
  </w:style>
  <w:style w:type="paragraph" w:styleId="21">
    <w:name w:val="toc 2"/>
    <w:basedOn w:val="a"/>
    <w:next w:val="a"/>
    <w:autoRedefine/>
    <w:uiPriority w:val="39"/>
    <w:rsid w:val="001E46F3"/>
    <w:pPr>
      <w:tabs>
        <w:tab w:val="left" w:pos="993"/>
        <w:tab w:val="right" w:leader="dot" w:pos="9923"/>
      </w:tabs>
      <w:ind w:left="993" w:right="566" w:hanging="567"/>
    </w:pPr>
  </w:style>
  <w:style w:type="paragraph" w:styleId="31">
    <w:name w:val="toc 3"/>
    <w:basedOn w:val="a"/>
    <w:next w:val="a"/>
    <w:autoRedefine/>
    <w:uiPriority w:val="39"/>
    <w:rsid w:val="001E46F3"/>
    <w:pPr>
      <w:tabs>
        <w:tab w:val="left" w:pos="1843"/>
        <w:tab w:val="right" w:leader="dot" w:pos="9923"/>
      </w:tabs>
      <w:ind w:left="1843" w:right="566" w:hanging="850"/>
    </w:pPr>
    <w:rPr>
      <w:i/>
      <w:iCs/>
    </w:rPr>
  </w:style>
  <w:style w:type="paragraph" w:styleId="42">
    <w:name w:val="toc 4"/>
    <w:basedOn w:val="a"/>
    <w:next w:val="a"/>
    <w:autoRedefine/>
    <w:uiPriority w:val="39"/>
    <w:rsid w:val="001E46F3"/>
    <w:pPr>
      <w:tabs>
        <w:tab w:val="left" w:pos="2977"/>
        <w:tab w:val="right" w:leader="dot" w:pos="9923"/>
      </w:tabs>
      <w:ind w:left="2977" w:right="566" w:hanging="1134"/>
    </w:pPr>
    <w:rPr>
      <w:i/>
      <w:noProof/>
      <w:szCs w:val="21"/>
    </w:rPr>
  </w:style>
  <w:style w:type="paragraph" w:styleId="51">
    <w:name w:val="toc 5"/>
    <w:basedOn w:val="a"/>
    <w:next w:val="a"/>
    <w:autoRedefine/>
    <w:uiPriority w:val="39"/>
    <w:rsid w:val="001E46F3"/>
    <w:pPr>
      <w:tabs>
        <w:tab w:val="left" w:pos="4395"/>
        <w:tab w:val="right" w:leader="dot" w:pos="9923"/>
      </w:tabs>
      <w:ind w:left="4395" w:right="566" w:hanging="1418"/>
    </w:pPr>
  </w:style>
  <w:style w:type="paragraph" w:styleId="61">
    <w:name w:val="toc 6"/>
    <w:basedOn w:val="a"/>
    <w:next w:val="a"/>
    <w:autoRedefine/>
    <w:uiPriority w:val="39"/>
    <w:rsid w:val="001E46F3"/>
    <w:pPr>
      <w:tabs>
        <w:tab w:val="left" w:pos="4536"/>
        <w:tab w:val="right" w:leader="dot" w:pos="9923"/>
      </w:tabs>
      <w:ind w:left="4536" w:right="567" w:hanging="1559"/>
    </w:pPr>
  </w:style>
  <w:style w:type="paragraph" w:styleId="71">
    <w:name w:val="toc 7"/>
    <w:basedOn w:val="a"/>
    <w:next w:val="a"/>
    <w:autoRedefine/>
    <w:rsid w:val="001E46F3"/>
    <w:pPr>
      <w:ind w:left="1440"/>
    </w:pPr>
  </w:style>
  <w:style w:type="paragraph" w:styleId="81">
    <w:name w:val="toc 8"/>
    <w:basedOn w:val="a"/>
    <w:next w:val="a"/>
    <w:autoRedefine/>
    <w:rsid w:val="001E46F3"/>
    <w:pPr>
      <w:ind w:left="1680"/>
    </w:pPr>
  </w:style>
  <w:style w:type="paragraph" w:styleId="91">
    <w:name w:val="toc 9"/>
    <w:basedOn w:val="a"/>
    <w:next w:val="a"/>
    <w:autoRedefine/>
    <w:rsid w:val="001E46F3"/>
    <w:pPr>
      <w:ind w:left="1920"/>
    </w:pPr>
  </w:style>
  <w:style w:type="paragraph" w:styleId="a8">
    <w:name w:val="Body Text"/>
    <w:basedOn w:val="a"/>
    <w:link w:val="a9"/>
    <w:rsid w:val="001E46F3"/>
  </w:style>
  <w:style w:type="character" w:customStyle="1" w:styleId="a9">
    <w:name w:val="Основной текст Знак"/>
    <w:basedOn w:val="a0"/>
    <w:link w:val="a8"/>
    <w:rsid w:val="001E46F3"/>
    <w:rPr>
      <w:rFonts w:ascii="Times New Roman" w:eastAsia="Times New Roman" w:hAnsi="Times New Roman" w:cs="Times New Roman"/>
      <w:sz w:val="24"/>
      <w:szCs w:val="24"/>
      <w:lang w:eastAsia="ru-RU"/>
    </w:rPr>
  </w:style>
  <w:style w:type="paragraph" w:customStyle="1" w:styleId="phheader1withoutnum">
    <w:name w:val="ph_header_1_without_num"/>
    <w:basedOn w:val="1"/>
    <w:next w:val="phnormal"/>
    <w:rsid w:val="001E46F3"/>
    <w:pPr>
      <w:numPr>
        <w:numId w:val="0"/>
      </w:numPr>
      <w:ind w:left="720"/>
    </w:pPr>
  </w:style>
  <w:style w:type="paragraph" w:customStyle="1" w:styleId="phadditontype">
    <w:name w:val="ph_additon_type"/>
    <w:basedOn w:val="phbase"/>
    <w:next w:val="phnormal"/>
    <w:rsid w:val="001E46F3"/>
    <w:pPr>
      <w:jc w:val="center"/>
    </w:pPr>
    <w:rPr>
      <w:i/>
    </w:rPr>
  </w:style>
  <w:style w:type="paragraph" w:customStyle="1" w:styleId="phtablecolcaptionunderline">
    <w:name w:val="ph_table_colcaption_underline"/>
    <w:basedOn w:val="phtablecolcaption"/>
    <w:next w:val="phtablecell"/>
    <w:rsid w:val="001E46F3"/>
    <w:rPr>
      <w:u w:val="single"/>
    </w:rPr>
  </w:style>
  <w:style w:type="paragraph" w:customStyle="1" w:styleId="phstampleft">
    <w:name w:val="ph_stamp_left"/>
    <w:basedOn w:val="phstamp"/>
    <w:rsid w:val="001E46F3"/>
    <w:pPr>
      <w:jc w:val="left"/>
    </w:pPr>
    <w:rPr>
      <w:sz w:val="18"/>
    </w:rPr>
  </w:style>
  <w:style w:type="paragraph" w:styleId="aa">
    <w:name w:val="Document Map"/>
    <w:basedOn w:val="a"/>
    <w:link w:val="ab"/>
    <w:rsid w:val="001E46F3"/>
    <w:pPr>
      <w:shd w:val="clear" w:color="auto" w:fill="000080"/>
    </w:pPr>
    <w:rPr>
      <w:rFonts w:ascii="Tahoma" w:hAnsi="Tahoma" w:cs="Tahoma"/>
      <w:sz w:val="20"/>
    </w:rPr>
  </w:style>
  <w:style w:type="character" w:customStyle="1" w:styleId="ab">
    <w:name w:val="Схема документа Знак"/>
    <w:basedOn w:val="a0"/>
    <w:link w:val="aa"/>
    <w:rsid w:val="001E46F3"/>
    <w:rPr>
      <w:rFonts w:ascii="Tahoma" w:eastAsia="Times New Roman" w:hAnsi="Tahoma" w:cs="Tahoma"/>
      <w:sz w:val="20"/>
      <w:szCs w:val="24"/>
      <w:shd w:val="clear" w:color="auto" w:fill="000080"/>
      <w:lang w:eastAsia="ru-RU"/>
    </w:rPr>
  </w:style>
  <w:style w:type="paragraph" w:customStyle="1" w:styleId="ScrollListBullet3">
    <w:name w:val="Scroll List Bullet 3"/>
    <w:basedOn w:val="ScrollListBullet2"/>
    <w:link w:val="ScrollListBullet30"/>
    <w:autoRedefine/>
    <w:qFormat/>
    <w:rsid w:val="001E46F3"/>
    <w:pPr>
      <w:numPr>
        <w:ilvl w:val="1"/>
      </w:numPr>
      <w:tabs>
        <w:tab w:val="left" w:pos="2127"/>
      </w:tabs>
      <w:ind w:left="2127" w:hanging="426"/>
    </w:pPr>
  </w:style>
  <w:style w:type="paragraph" w:customStyle="1" w:styleId="ScrollListBullet4">
    <w:name w:val="Scroll List Bullet 4"/>
    <w:basedOn w:val="ScrollListBullet3"/>
    <w:autoRedefine/>
    <w:qFormat/>
    <w:rsid w:val="001E46F3"/>
    <w:pPr>
      <w:numPr>
        <w:ilvl w:val="2"/>
        <w:numId w:val="7"/>
      </w:numPr>
      <w:tabs>
        <w:tab w:val="clear" w:pos="2127"/>
      </w:tabs>
      <w:ind w:right="0"/>
    </w:pPr>
    <w:rPr>
      <w:lang w:val="en-US"/>
    </w:rPr>
  </w:style>
  <w:style w:type="character" w:customStyle="1" w:styleId="phbase0">
    <w:name w:val="ph_base Знак"/>
    <w:basedOn w:val="a0"/>
    <w:link w:val="phbase"/>
    <w:rsid w:val="001E46F3"/>
    <w:rPr>
      <w:rFonts w:ascii="Times New Roman" w:eastAsia="Times New Roman" w:hAnsi="Times New Roman" w:cs="Times New Roman"/>
      <w:sz w:val="24"/>
      <w:szCs w:val="24"/>
      <w:lang w:eastAsia="ru-RU"/>
    </w:rPr>
  </w:style>
  <w:style w:type="character" w:customStyle="1" w:styleId="phnormal0">
    <w:name w:val="ph_normal Знак"/>
    <w:basedOn w:val="phbase0"/>
    <w:link w:val="phnormal"/>
    <w:rsid w:val="001E46F3"/>
    <w:rPr>
      <w:rFonts w:ascii="Times New Roman" w:eastAsia="Times New Roman" w:hAnsi="Times New Roman" w:cs="Times New Roman"/>
      <w:sz w:val="24"/>
      <w:szCs w:val="24"/>
      <w:lang w:eastAsia="ru-RU"/>
    </w:rPr>
  </w:style>
  <w:style w:type="character" w:customStyle="1" w:styleId="ScrollListBullet20">
    <w:name w:val="Scroll List Bullet 2 Знак"/>
    <w:basedOn w:val="phnormal0"/>
    <w:link w:val="ScrollListBullet2"/>
    <w:rsid w:val="001E46F3"/>
    <w:rPr>
      <w:rFonts w:ascii="Times New Roman" w:eastAsia="Times New Roman" w:hAnsi="Times New Roman" w:cs="Times New Roman"/>
      <w:sz w:val="24"/>
      <w:szCs w:val="24"/>
      <w:lang w:eastAsia="ru-RU"/>
    </w:rPr>
  </w:style>
  <w:style w:type="character" w:customStyle="1" w:styleId="ScrollListBullet30">
    <w:name w:val="Scroll List Bullet 3 Знак"/>
    <w:basedOn w:val="ScrollListBullet20"/>
    <w:link w:val="ScrollListBullet3"/>
    <w:rsid w:val="001E46F3"/>
    <w:rPr>
      <w:rFonts w:ascii="Times New Roman" w:eastAsia="Times New Roman" w:hAnsi="Times New Roman" w:cs="Times New Roman"/>
      <w:sz w:val="24"/>
      <w:szCs w:val="24"/>
      <w:lang w:eastAsia="ru-RU"/>
    </w:rPr>
  </w:style>
  <w:style w:type="paragraph" w:customStyle="1" w:styleId="phpagenumber">
    <w:name w:val="ph_pagenumber"/>
    <w:basedOn w:val="a6"/>
    <w:link w:val="phpagenumber0"/>
    <w:autoRedefine/>
    <w:qFormat/>
    <w:rsid w:val="001E46F3"/>
    <w:pPr>
      <w:jc w:val="center"/>
    </w:pPr>
  </w:style>
  <w:style w:type="character" w:customStyle="1" w:styleId="phpagenumber0">
    <w:name w:val="ph_pagenumber Знак"/>
    <w:basedOn w:val="a7"/>
    <w:link w:val="phpagenumber"/>
    <w:rsid w:val="001E46F3"/>
    <w:rPr>
      <w:rFonts w:ascii="Times New Roman" w:eastAsia="Times New Roman" w:hAnsi="Times New Roman" w:cs="Times New Roman"/>
      <w:sz w:val="24"/>
      <w:szCs w:val="24"/>
      <w:lang w:eastAsia="ru-RU"/>
    </w:rPr>
  </w:style>
  <w:style w:type="table" w:styleId="ac">
    <w:name w:val="Table Grid"/>
    <w:basedOn w:val="a1"/>
    <w:uiPriority w:val="59"/>
    <w:rsid w:val="001E46F3"/>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tableitemizedlist1">
    <w:name w:val="ph_table_itemizedlist_1"/>
    <w:basedOn w:val="phtablecellleft"/>
    <w:autoRedefine/>
    <w:qFormat/>
    <w:rsid w:val="001E46F3"/>
    <w:pPr>
      <w:numPr>
        <w:numId w:val="8"/>
      </w:numPr>
    </w:pPr>
  </w:style>
  <w:style w:type="paragraph" w:customStyle="1" w:styleId="phtableitemizedlist2">
    <w:name w:val="ph_table_itemizedlist_2"/>
    <w:basedOn w:val="phtableitemizedlist1"/>
    <w:autoRedefine/>
    <w:qFormat/>
    <w:rsid w:val="001E46F3"/>
    <w:pPr>
      <w:numPr>
        <w:ilvl w:val="1"/>
      </w:numPr>
    </w:pPr>
  </w:style>
  <w:style w:type="paragraph" w:customStyle="1" w:styleId="12">
    <w:name w:val="Заголовок_1_Дополнительный"/>
    <w:basedOn w:val="1"/>
    <w:autoRedefine/>
    <w:qFormat/>
    <w:rsid w:val="001E46F3"/>
    <w:pPr>
      <w:numPr>
        <w:numId w:val="0"/>
      </w:numPr>
      <w:ind w:left="851"/>
    </w:pPr>
  </w:style>
  <w:style w:type="paragraph" w:customStyle="1" w:styleId="phtableorderedlist1">
    <w:name w:val="ph_table_orderedlist_1)"/>
    <w:basedOn w:val="phtablecellleft"/>
    <w:autoRedefine/>
    <w:qFormat/>
    <w:rsid w:val="001E46F3"/>
    <w:pPr>
      <w:numPr>
        <w:numId w:val="9"/>
      </w:numPr>
    </w:pPr>
  </w:style>
  <w:style w:type="paragraph" w:customStyle="1" w:styleId="ad">
    <w:name w:val="Текст_программы"/>
    <w:rsid w:val="001E46F3"/>
    <w:pPr>
      <w:spacing w:after="0" w:line="240" w:lineRule="auto"/>
      <w:ind w:firstLine="851"/>
    </w:pPr>
    <w:rPr>
      <w:rFonts w:ascii="Courier New" w:eastAsia="Times New Roman" w:hAnsi="Courier New" w:cs="Times New Roman"/>
      <w:spacing w:val="-2"/>
      <w:sz w:val="24"/>
      <w:szCs w:val="23"/>
      <w:lang w:val="en-US"/>
    </w:rPr>
  </w:style>
  <w:style w:type="paragraph" w:customStyle="1" w:styleId="ph">
    <w:name w:val="ph_Рамка боковик"/>
    <w:basedOn w:val="a"/>
    <w:autoRedefine/>
    <w:qFormat/>
    <w:rsid w:val="001E46F3"/>
    <w:pPr>
      <w:spacing w:after="0" w:line="240" w:lineRule="auto"/>
      <w:jc w:val="center"/>
    </w:pPr>
    <w:rPr>
      <w:rFonts w:ascii="Arial" w:hAnsi="Arial" w:cs="Arial"/>
      <w:i/>
      <w:sz w:val="16"/>
      <w:szCs w:val="16"/>
    </w:rPr>
  </w:style>
  <w:style w:type="paragraph" w:customStyle="1" w:styleId="ph0">
    <w:name w:val="ph_Рамка_гориз_слева_мал"/>
    <w:basedOn w:val="a"/>
    <w:autoRedefine/>
    <w:qFormat/>
    <w:rsid w:val="001E46F3"/>
    <w:pPr>
      <w:spacing w:after="20" w:line="240" w:lineRule="auto"/>
      <w:ind w:left="57"/>
    </w:pPr>
    <w:rPr>
      <w:rFonts w:ascii="Arial" w:hAnsi="Arial" w:cs="Arial"/>
      <w:i/>
      <w:sz w:val="16"/>
      <w:szCs w:val="16"/>
    </w:rPr>
  </w:style>
  <w:style w:type="paragraph" w:customStyle="1" w:styleId="phtableorderlist">
    <w:name w:val="ph_table_orderlist_абв"/>
    <w:basedOn w:val="phtablecellleft"/>
    <w:autoRedefine/>
    <w:qFormat/>
    <w:rsid w:val="001E46F3"/>
    <w:pPr>
      <w:numPr>
        <w:numId w:val="10"/>
      </w:numPr>
    </w:pPr>
  </w:style>
  <w:style w:type="paragraph" w:customStyle="1" w:styleId="phtableorderlist1">
    <w:name w:val="ph_table_orderlist_1_бок"/>
    <w:basedOn w:val="phtablecellleft"/>
    <w:autoRedefine/>
    <w:qFormat/>
    <w:rsid w:val="001E46F3"/>
    <w:pPr>
      <w:numPr>
        <w:numId w:val="11"/>
      </w:numPr>
    </w:pPr>
  </w:style>
  <w:style w:type="paragraph" w:customStyle="1" w:styleId="ph1">
    <w:name w:val="ph_Рамка_гориз_цент_мал"/>
    <w:basedOn w:val="ph0"/>
    <w:autoRedefine/>
    <w:qFormat/>
    <w:rsid w:val="001E46F3"/>
    <w:pPr>
      <w:ind w:left="0"/>
      <w:jc w:val="center"/>
    </w:pPr>
  </w:style>
  <w:style w:type="paragraph" w:customStyle="1" w:styleId="ph2">
    <w:name w:val="ph_Рамка_гориз_круп"/>
    <w:basedOn w:val="a"/>
    <w:autoRedefine/>
    <w:qFormat/>
    <w:rsid w:val="001E46F3"/>
    <w:pPr>
      <w:spacing w:after="20" w:line="240" w:lineRule="auto"/>
      <w:jc w:val="center"/>
    </w:pPr>
    <w:rPr>
      <w:rFonts w:ascii="Arial" w:hAnsi="Arial"/>
      <w:i/>
    </w:rPr>
  </w:style>
  <w:style w:type="paragraph" w:styleId="ae">
    <w:name w:val="caption"/>
    <w:basedOn w:val="a"/>
    <w:next w:val="a"/>
    <w:link w:val="af"/>
    <w:uiPriority w:val="35"/>
    <w:unhideWhenUsed/>
    <w:qFormat/>
    <w:rsid w:val="001E46F3"/>
    <w:pPr>
      <w:spacing w:before="0" w:after="200" w:line="240" w:lineRule="auto"/>
    </w:pPr>
    <w:rPr>
      <w:b/>
      <w:bCs/>
      <w:color w:val="4472C4" w:themeColor="accent1"/>
      <w:sz w:val="18"/>
      <w:szCs w:val="18"/>
    </w:rPr>
  </w:style>
  <w:style w:type="character" w:customStyle="1" w:styleId="ScrollListBullet10">
    <w:name w:val="Scroll List Bullet 1 Знак"/>
    <w:link w:val="ScrollListBullet1"/>
    <w:rsid w:val="001E46F3"/>
    <w:rPr>
      <w:rFonts w:ascii="Times New Roman" w:eastAsia="Times New Roman" w:hAnsi="Times New Roman" w:cs="Arial"/>
      <w:sz w:val="24"/>
      <w:szCs w:val="24"/>
    </w:rPr>
  </w:style>
  <w:style w:type="character" w:customStyle="1" w:styleId="phnormal1">
    <w:name w:val="ph_normal Знак Знак"/>
    <w:rsid w:val="001E46F3"/>
    <w:rPr>
      <w:rFonts w:ascii="Times New Roman" w:hAnsi="Times New Roman"/>
      <w:sz w:val="24"/>
    </w:rPr>
  </w:style>
  <w:style w:type="character" w:customStyle="1" w:styleId="phtitlevoid0">
    <w:name w:val="ph_title_void Знак"/>
    <w:link w:val="phtitlevoid"/>
    <w:rsid w:val="001E46F3"/>
    <w:rPr>
      <w:rFonts w:ascii="Times New Roman" w:eastAsia="Times New Roman" w:hAnsi="Times New Roman" w:cs="Arial"/>
      <w:b/>
      <w:bCs/>
      <w:sz w:val="24"/>
      <w:szCs w:val="24"/>
      <w:lang w:eastAsia="ru-RU"/>
    </w:rPr>
  </w:style>
  <w:style w:type="paragraph" w:customStyle="1" w:styleId="af0">
    <w:name w:val="_Табл_Текст"/>
    <w:basedOn w:val="a"/>
    <w:rsid w:val="001E46F3"/>
  </w:style>
  <w:style w:type="character" w:styleId="af1">
    <w:name w:val="annotation reference"/>
    <w:basedOn w:val="a0"/>
    <w:uiPriority w:val="99"/>
    <w:semiHidden/>
    <w:unhideWhenUsed/>
    <w:rsid w:val="001E46F3"/>
    <w:rPr>
      <w:sz w:val="16"/>
      <w:szCs w:val="16"/>
    </w:rPr>
  </w:style>
  <w:style w:type="paragraph" w:styleId="af2">
    <w:name w:val="annotation text"/>
    <w:basedOn w:val="a"/>
    <w:link w:val="af3"/>
    <w:uiPriority w:val="99"/>
    <w:unhideWhenUsed/>
    <w:rsid w:val="001E46F3"/>
    <w:pPr>
      <w:spacing w:line="240" w:lineRule="auto"/>
    </w:pPr>
    <w:rPr>
      <w:sz w:val="20"/>
    </w:rPr>
  </w:style>
  <w:style w:type="character" w:customStyle="1" w:styleId="af3">
    <w:name w:val="Текст примечания Знак"/>
    <w:basedOn w:val="a0"/>
    <w:link w:val="af2"/>
    <w:uiPriority w:val="99"/>
    <w:rsid w:val="001E46F3"/>
    <w:rPr>
      <w:rFonts w:ascii="Times New Roman" w:eastAsia="Times New Roman" w:hAnsi="Times New Roman" w:cs="Times New Roman"/>
      <w:sz w:val="20"/>
      <w:szCs w:val="24"/>
      <w:lang w:eastAsia="ru-RU"/>
    </w:rPr>
  </w:style>
  <w:style w:type="paragraph" w:styleId="af4">
    <w:name w:val="annotation subject"/>
    <w:basedOn w:val="af2"/>
    <w:next w:val="af2"/>
    <w:link w:val="af5"/>
    <w:uiPriority w:val="99"/>
    <w:semiHidden/>
    <w:unhideWhenUsed/>
    <w:rsid w:val="001E46F3"/>
    <w:rPr>
      <w:b/>
      <w:bCs/>
    </w:rPr>
  </w:style>
  <w:style w:type="character" w:customStyle="1" w:styleId="af5">
    <w:name w:val="Тема примечания Знак"/>
    <w:basedOn w:val="af3"/>
    <w:link w:val="af4"/>
    <w:uiPriority w:val="99"/>
    <w:semiHidden/>
    <w:rsid w:val="001E46F3"/>
    <w:rPr>
      <w:rFonts w:ascii="Times New Roman" w:eastAsia="Times New Roman" w:hAnsi="Times New Roman" w:cs="Times New Roman"/>
      <w:b/>
      <w:bCs/>
      <w:sz w:val="20"/>
      <w:szCs w:val="24"/>
      <w:lang w:eastAsia="ru-RU"/>
    </w:rPr>
  </w:style>
  <w:style w:type="paragraph" w:styleId="af6">
    <w:name w:val="Balloon Text"/>
    <w:basedOn w:val="a"/>
    <w:link w:val="af7"/>
    <w:uiPriority w:val="99"/>
    <w:semiHidden/>
    <w:unhideWhenUsed/>
    <w:rsid w:val="001E46F3"/>
    <w:pPr>
      <w:spacing w:before="0"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1E46F3"/>
    <w:rPr>
      <w:rFonts w:ascii="Tahoma" w:eastAsia="Times New Roman" w:hAnsi="Tahoma" w:cs="Tahoma"/>
      <w:sz w:val="16"/>
      <w:szCs w:val="16"/>
      <w:lang w:eastAsia="ru-RU"/>
    </w:rPr>
  </w:style>
  <w:style w:type="paragraph" w:styleId="af8">
    <w:name w:val="List Paragraph"/>
    <w:basedOn w:val="a"/>
    <w:uiPriority w:val="34"/>
    <w:qFormat/>
    <w:rsid w:val="001E46F3"/>
    <w:pPr>
      <w:ind w:left="720"/>
      <w:contextualSpacing/>
    </w:pPr>
  </w:style>
  <w:style w:type="paragraph" w:styleId="af9">
    <w:name w:val="No Spacing"/>
    <w:uiPriority w:val="1"/>
    <w:qFormat/>
    <w:rsid w:val="001E46F3"/>
    <w:pPr>
      <w:spacing w:after="0" w:line="240" w:lineRule="auto"/>
      <w:jc w:val="both"/>
    </w:pPr>
    <w:rPr>
      <w:rFonts w:ascii="Times New Roman" w:eastAsia="Times New Roman" w:hAnsi="Times New Roman" w:cs="Times New Roman"/>
      <w:sz w:val="24"/>
      <w:szCs w:val="24"/>
      <w:lang w:eastAsia="ru-RU"/>
    </w:rPr>
  </w:style>
  <w:style w:type="paragraph" w:styleId="afa">
    <w:name w:val="Intense Quote"/>
    <w:basedOn w:val="a"/>
    <w:next w:val="a"/>
    <w:link w:val="afb"/>
    <w:uiPriority w:val="30"/>
    <w:qFormat/>
    <w:rsid w:val="001E46F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b">
    <w:name w:val="Выделенная цитата Знак"/>
    <w:basedOn w:val="a0"/>
    <w:link w:val="afa"/>
    <w:uiPriority w:val="30"/>
    <w:rsid w:val="001E46F3"/>
    <w:rPr>
      <w:rFonts w:ascii="Times New Roman" w:eastAsia="Times New Roman" w:hAnsi="Times New Roman" w:cs="Times New Roman"/>
      <w:i/>
      <w:iCs/>
      <w:color w:val="4472C4" w:themeColor="accent1"/>
      <w:sz w:val="24"/>
      <w:szCs w:val="24"/>
      <w:lang w:eastAsia="ru-RU"/>
    </w:rPr>
  </w:style>
  <w:style w:type="character" w:styleId="afc">
    <w:name w:val="Emphasis"/>
    <w:basedOn w:val="a0"/>
    <w:uiPriority w:val="20"/>
    <w:qFormat/>
    <w:rsid w:val="001E46F3"/>
    <w:rPr>
      <w:i/>
      <w:iCs/>
    </w:rPr>
  </w:style>
  <w:style w:type="paragraph" w:styleId="afd">
    <w:name w:val="Title"/>
    <w:basedOn w:val="a"/>
    <w:next w:val="a"/>
    <w:link w:val="afe"/>
    <w:uiPriority w:val="10"/>
    <w:qFormat/>
    <w:rsid w:val="001E46F3"/>
    <w:pPr>
      <w:spacing w:before="0" w:after="0" w:line="240" w:lineRule="auto"/>
      <w:contextualSpacing/>
    </w:pPr>
    <w:rPr>
      <w:rFonts w:eastAsiaTheme="majorEastAsia"/>
      <w:spacing w:val="-10"/>
      <w:kern w:val="28"/>
      <w:sz w:val="56"/>
      <w:szCs w:val="56"/>
    </w:rPr>
  </w:style>
  <w:style w:type="character" w:customStyle="1" w:styleId="afe">
    <w:name w:val="Заголовок Знак"/>
    <w:basedOn w:val="a0"/>
    <w:link w:val="afd"/>
    <w:uiPriority w:val="10"/>
    <w:rsid w:val="001E46F3"/>
    <w:rPr>
      <w:rFonts w:ascii="Times New Roman" w:eastAsiaTheme="majorEastAsia" w:hAnsi="Times New Roman" w:cs="Times New Roman"/>
      <w:spacing w:val="-10"/>
      <w:kern w:val="28"/>
      <w:sz w:val="56"/>
      <w:szCs w:val="56"/>
      <w:lang w:eastAsia="ru-RU"/>
    </w:rPr>
  </w:style>
  <w:style w:type="character" w:styleId="aff">
    <w:name w:val="Book Title"/>
    <w:basedOn w:val="a0"/>
    <w:uiPriority w:val="33"/>
    <w:qFormat/>
    <w:rsid w:val="001E46F3"/>
    <w:rPr>
      <w:b/>
      <w:bCs/>
      <w:i/>
      <w:iCs/>
      <w:spacing w:val="5"/>
    </w:rPr>
  </w:style>
  <w:style w:type="paragraph" w:styleId="aff0">
    <w:name w:val="TOC Heading"/>
    <w:next w:val="a"/>
    <w:uiPriority w:val="39"/>
    <w:unhideWhenUsed/>
    <w:qFormat/>
    <w:rsid w:val="001E46F3"/>
    <w:pPr>
      <w:keepNext/>
      <w:keepLines/>
      <w:pageBreakBefore/>
      <w:spacing w:before="360" w:after="360" w:line="360" w:lineRule="auto"/>
      <w:jc w:val="center"/>
    </w:pPr>
    <w:rPr>
      <w:rFonts w:ascii="Times New Roman Полужирный" w:eastAsiaTheme="majorEastAsia" w:hAnsi="Times New Roman Полужирный" w:cstheme="majorBidi"/>
      <w:b/>
      <w:color w:val="000000" w:themeColor="text1"/>
      <w:kern w:val="32"/>
      <w:sz w:val="28"/>
      <w:szCs w:val="28"/>
    </w:rPr>
  </w:style>
  <w:style w:type="character" w:styleId="aff1">
    <w:name w:val="Placeholder Text"/>
    <w:basedOn w:val="a0"/>
    <w:rsid w:val="001E46F3"/>
    <w:rPr>
      <w:color w:val="808080"/>
    </w:rPr>
  </w:style>
  <w:style w:type="paragraph" w:customStyle="1" w:styleId="34">
    <w:name w:val="34_ТЛ_Название_документа_Сокращенное"/>
    <w:basedOn w:val="a"/>
    <w:next w:val="a"/>
    <w:rsid w:val="001E46F3"/>
    <w:pPr>
      <w:spacing w:before="0"/>
      <w:jc w:val="center"/>
    </w:pPr>
    <w:rPr>
      <w:rFonts w:ascii="Arial" w:hAnsi="Arial" w:cs="Arial"/>
      <w:b/>
      <w:szCs w:val="28"/>
      <w:lang w:eastAsia="en-US"/>
    </w:rPr>
  </w:style>
  <w:style w:type="paragraph" w:customStyle="1" w:styleId="340">
    <w:name w:val="34_ТЛ_Обозначение_документа"/>
    <w:basedOn w:val="a"/>
    <w:next w:val="a"/>
    <w:rsid w:val="001E46F3"/>
    <w:pPr>
      <w:spacing w:before="0" w:after="240"/>
      <w:jc w:val="center"/>
    </w:pPr>
    <w:rPr>
      <w:rFonts w:ascii="Arial" w:hAnsi="Arial" w:cs="Arial"/>
      <w:szCs w:val="28"/>
      <w:lang w:eastAsia="en-US"/>
    </w:rPr>
  </w:style>
  <w:style w:type="paragraph" w:customStyle="1" w:styleId="346">
    <w:name w:val="34_ТЛ_Название_документа_Полное"/>
    <w:basedOn w:val="a"/>
    <w:next w:val="34"/>
    <w:rsid w:val="001E46F3"/>
    <w:pPr>
      <w:spacing w:before="0"/>
      <w:jc w:val="center"/>
    </w:pPr>
    <w:rPr>
      <w:rFonts w:ascii="Arial" w:hAnsi="Arial" w:cs="Arial"/>
      <w:b/>
      <w:bCs/>
      <w:caps/>
      <w:sz w:val="28"/>
      <w:szCs w:val="32"/>
      <w:lang w:eastAsia="en-US"/>
    </w:rPr>
  </w:style>
  <w:style w:type="paragraph" w:customStyle="1" w:styleId="347">
    <w:name w:val="34_ТЛ_Тип_документа"/>
    <w:basedOn w:val="a"/>
    <w:next w:val="340"/>
    <w:rsid w:val="001E46F3"/>
    <w:pPr>
      <w:spacing w:before="0"/>
      <w:jc w:val="center"/>
    </w:pPr>
    <w:rPr>
      <w:rFonts w:ascii="Arial" w:hAnsi="Arial" w:cs="Arial"/>
      <w:szCs w:val="28"/>
      <w:lang w:eastAsia="en-US"/>
    </w:rPr>
  </w:style>
  <w:style w:type="paragraph" w:customStyle="1" w:styleId="348">
    <w:name w:val="34_Абзац_Обычный"/>
    <w:link w:val="349"/>
    <w:qFormat/>
    <w:rsid w:val="005F13A6"/>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349">
    <w:name w:val="34_Абзац_Обычный Знак"/>
    <w:link w:val="348"/>
    <w:rsid w:val="005F13A6"/>
    <w:rPr>
      <w:rFonts w:ascii="Times New Roman" w:eastAsia="Times New Roman" w:hAnsi="Times New Roman" w:cs="Times New Roman"/>
      <w:sz w:val="24"/>
      <w:szCs w:val="20"/>
      <w:lang w:eastAsia="ru-RU"/>
    </w:rPr>
  </w:style>
  <w:style w:type="paragraph" w:customStyle="1" w:styleId="aff2">
    <w:name w:val="РИШ_Основной текст"/>
    <w:basedOn w:val="a"/>
    <w:qFormat/>
    <w:rsid w:val="005F13A6"/>
    <w:pPr>
      <w:spacing w:after="200"/>
      <w:ind w:firstLine="851"/>
      <w:contextualSpacing/>
    </w:pPr>
    <w:rPr>
      <w:rFonts w:eastAsia="Calibri"/>
      <w:lang w:eastAsia="en-US"/>
    </w:rPr>
  </w:style>
  <w:style w:type="paragraph" w:customStyle="1" w:styleId="3420">
    <w:name w:val="34_Заголовок_2_Приложение"/>
    <w:basedOn w:val="a"/>
    <w:next w:val="a"/>
    <w:qFormat/>
    <w:rsid w:val="00241142"/>
    <w:pPr>
      <w:keepNext/>
      <w:keepLines/>
      <w:numPr>
        <w:ilvl w:val="1"/>
        <w:numId w:val="13"/>
      </w:numPr>
      <w:tabs>
        <w:tab w:val="clear" w:pos="1474"/>
        <w:tab w:val="num" w:pos="2160"/>
      </w:tabs>
      <w:spacing w:before="480" w:after="240"/>
      <w:ind w:left="2160" w:hanging="360"/>
      <w:outlineLvl w:val="1"/>
    </w:pPr>
    <w:rPr>
      <w:rFonts w:ascii="Arial" w:hAnsi="Arial"/>
      <w:b/>
      <w:sz w:val="32"/>
    </w:rPr>
  </w:style>
  <w:style w:type="paragraph" w:customStyle="1" w:styleId="3430">
    <w:name w:val="34_Заголовок_3_Приложение"/>
    <w:basedOn w:val="a"/>
    <w:next w:val="a"/>
    <w:rsid w:val="00241142"/>
    <w:pPr>
      <w:keepNext/>
      <w:keepLines/>
      <w:numPr>
        <w:ilvl w:val="2"/>
        <w:numId w:val="13"/>
      </w:numPr>
      <w:tabs>
        <w:tab w:val="clear" w:pos="1644"/>
        <w:tab w:val="num" w:pos="2880"/>
      </w:tabs>
      <w:spacing w:before="480" w:after="240"/>
      <w:ind w:left="2880" w:hanging="360"/>
      <w:outlineLvl w:val="2"/>
    </w:pPr>
    <w:rPr>
      <w:rFonts w:ascii="Arial" w:hAnsi="Arial"/>
      <w:b/>
      <w:sz w:val="28"/>
      <w:szCs w:val="22"/>
    </w:rPr>
  </w:style>
  <w:style w:type="paragraph" w:customStyle="1" w:styleId="341">
    <w:name w:val="34_Список_Нум_1"/>
    <w:basedOn w:val="a"/>
    <w:qFormat/>
    <w:rsid w:val="00241142"/>
    <w:pPr>
      <w:numPr>
        <w:numId w:val="15"/>
      </w:numPr>
      <w:tabs>
        <w:tab w:val="clear" w:pos="1191"/>
        <w:tab w:val="num" w:pos="1209"/>
      </w:tabs>
      <w:spacing w:before="0" w:after="0"/>
      <w:ind w:left="1209" w:hanging="360"/>
    </w:pPr>
    <w:rPr>
      <w:szCs w:val="20"/>
    </w:rPr>
  </w:style>
  <w:style w:type="paragraph" w:customStyle="1" w:styleId="342">
    <w:name w:val="34_Список_Нум_2"/>
    <w:basedOn w:val="a"/>
    <w:link w:val="3421"/>
    <w:qFormat/>
    <w:rsid w:val="00241142"/>
    <w:pPr>
      <w:numPr>
        <w:ilvl w:val="1"/>
        <w:numId w:val="15"/>
      </w:numPr>
      <w:spacing w:before="0" w:after="0"/>
    </w:pPr>
    <w:rPr>
      <w:szCs w:val="20"/>
    </w:rPr>
  </w:style>
  <w:style w:type="character" w:customStyle="1" w:styleId="3421">
    <w:name w:val="34_Список_Нум_2 Знак"/>
    <w:link w:val="342"/>
    <w:rsid w:val="00241142"/>
    <w:rPr>
      <w:rFonts w:ascii="Times New Roman" w:eastAsia="Times New Roman" w:hAnsi="Times New Roman" w:cs="Times New Roman"/>
      <w:sz w:val="24"/>
      <w:szCs w:val="20"/>
      <w:lang w:eastAsia="ru-RU"/>
    </w:rPr>
  </w:style>
  <w:style w:type="paragraph" w:customStyle="1" w:styleId="345">
    <w:name w:val="34_Заголовок_5_Приложение"/>
    <w:basedOn w:val="a"/>
    <w:next w:val="a"/>
    <w:qFormat/>
    <w:rsid w:val="00241142"/>
    <w:pPr>
      <w:keepNext/>
      <w:keepLines/>
      <w:numPr>
        <w:ilvl w:val="4"/>
        <w:numId w:val="13"/>
      </w:numPr>
      <w:tabs>
        <w:tab w:val="clear" w:pos="1985"/>
        <w:tab w:val="num" w:pos="4320"/>
      </w:tabs>
      <w:spacing w:before="480" w:after="240"/>
      <w:ind w:left="4320" w:hanging="360"/>
    </w:pPr>
    <w:rPr>
      <w:rFonts w:ascii="Arial" w:hAnsi="Arial"/>
      <w:i/>
      <w:szCs w:val="20"/>
    </w:rPr>
  </w:style>
  <w:style w:type="paragraph" w:customStyle="1" w:styleId="343">
    <w:name w:val="34_Список_Нум_3"/>
    <w:basedOn w:val="a"/>
    <w:qFormat/>
    <w:rsid w:val="00241142"/>
    <w:pPr>
      <w:numPr>
        <w:ilvl w:val="2"/>
        <w:numId w:val="15"/>
      </w:numPr>
      <w:tabs>
        <w:tab w:val="clear" w:pos="2586"/>
        <w:tab w:val="num" w:pos="1209"/>
      </w:tabs>
      <w:spacing w:before="0" w:after="0"/>
      <w:ind w:left="1209" w:hanging="360"/>
    </w:pPr>
    <w:rPr>
      <w:szCs w:val="20"/>
    </w:rPr>
  </w:style>
  <w:style w:type="paragraph" w:customStyle="1" w:styleId="344">
    <w:name w:val="34_Заголовок_4_Приложение"/>
    <w:basedOn w:val="a"/>
    <w:next w:val="a"/>
    <w:rsid w:val="00241142"/>
    <w:pPr>
      <w:keepNext/>
      <w:keepLines/>
      <w:numPr>
        <w:ilvl w:val="3"/>
        <w:numId w:val="13"/>
      </w:numPr>
      <w:tabs>
        <w:tab w:val="clear" w:pos="1814"/>
        <w:tab w:val="num" w:pos="3600"/>
      </w:tabs>
      <w:spacing w:before="480" w:after="240"/>
      <w:ind w:left="3600" w:hanging="360"/>
      <w:outlineLvl w:val="3"/>
    </w:pPr>
    <w:rPr>
      <w:rFonts w:ascii="Arial" w:hAnsi="Arial"/>
      <w:b/>
      <w:szCs w:val="20"/>
    </w:rPr>
  </w:style>
  <w:style w:type="paragraph" w:customStyle="1" w:styleId="3410">
    <w:name w:val="34_Таблица_Список_Марк_1"/>
    <w:basedOn w:val="a"/>
    <w:rsid w:val="00241142"/>
    <w:pPr>
      <w:numPr>
        <w:numId w:val="14"/>
      </w:numPr>
      <w:spacing w:before="0" w:after="0" w:line="240" w:lineRule="auto"/>
    </w:pPr>
    <w:rPr>
      <w:sz w:val="20"/>
      <w:szCs w:val="20"/>
      <w:lang w:val="x-none"/>
    </w:rPr>
  </w:style>
  <w:style w:type="paragraph" w:customStyle="1" w:styleId="aff3">
    <w:name w:val="Рисунок изображение"/>
    <w:basedOn w:val="a"/>
    <w:qFormat/>
    <w:rsid w:val="00241142"/>
    <w:pPr>
      <w:keepNext/>
      <w:jc w:val="center"/>
    </w:pPr>
    <w:rPr>
      <w:rFonts w:ascii="Arial" w:hAnsi="Arial"/>
      <w:sz w:val="22"/>
      <w:szCs w:val="22"/>
    </w:rPr>
  </w:style>
  <w:style w:type="paragraph" w:customStyle="1" w:styleId="aff4">
    <w:name w:val="РИШ_Нумерованный список"/>
    <w:basedOn w:val="a"/>
    <w:qFormat/>
    <w:rsid w:val="005F13A6"/>
    <w:pPr>
      <w:contextualSpacing/>
    </w:pPr>
    <w:rPr>
      <w:rFonts w:eastAsia="Calibri"/>
      <w:lang w:eastAsia="en-US"/>
    </w:rPr>
  </w:style>
  <w:style w:type="paragraph" w:customStyle="1" w:styleId="aff5">
    <w:name w:val="РИШ_Рисунок"/>
    <w:basedOn w:val="a"/>
    <w:qFormat/>
    <w:rsid w:val="005F13A6"/>
    <w:pPr>
      <w:spacing w:before="200" w:after="100"/>
      <w:contextualSpacing/>
      <w:jc w:val="center"/>
    </w:pPr>
    <w:rPr>
      <w:rFonts w:eastAsia="Calibri"/>
      <w:noProof/>
    </w:rPr>
  </w:style>
  <w:style w:type="paragraph" w:customStyle="1" w:styleId="-">
    <w:name w:val="Гост-абзац"/>
    <w:basedOn w:val="a"/>
    <w:link w:val="-0"/>
    <w:qFormat/>
    <w:rsid w:val="005F13A6"/>
    <w:pPr>
      <w:spacing w:before="240"/>
      <w:ind w:left="851" w:firstLine="851"/>
    </w:pPr>
    <w:rPr>
      <w:lang w:bidi="en-US"/>
    </w:rPr>
  </w:style>
  <w:style w:type="character" w:customStyle="1" w:styleId="-0">
    <w:name w:val="Гост-абзац Знак"/>
    <w:link w:val="-"/>
    <w:rsid w:val="005F13A6"/>
    <w:rPr>
      <w:rFonts w:ascii="Times New Roman" w:eastAsia="Times New Roman" w:hAnsi="Times New Roman" w:cs="Times New Roman"/>
      <w:sz w:val="24"/>
      <w:szCs w:val="24"/>
      <w:lang w:eastAsia="ru-RU" w:bidi="en-US"/>
    </w:rPr>
  </w:style>
  <w:style w:type="paragraph" w:customStyle="1" w:styleId="3411">
    <w:name w:val="34_Заголовок_1_Приложение"/>
    <w:basedOn w:val="348"/>
    <w:next w:val="a"/>
    <w:qFormat/>
    <w:rsid w:val="00C56F21"/>
    <w:pPr>
      <w:pageBreakBefore/>
      <w:tabs>
        <w:tab w:val="num" w:pos="1004"/>
        <w:tab w:val="center" w:pos="1985"/>
      </w:tabs>
      <w:spacing w:after="240"/>
      <w:ind w:firstLine="0"/>
      <w:jc w:val="center"/>
      <w:outlineLvl w:val="0"/>
    </w:pPr>
    <w:rPr>
      <w:rFonts w:ascii="Arial" w:hAnsi="Arial"/>
      <w:b/>
      <w:sz w:val="36"/>
      <w:szCs w:val="28"/>
    </w:rPr>
  </w:style>
  <w:style w:type="table" w:customStyle="1" w:styleId="ScrollTableNormal">
    <w:name w:val="Scroll Table Normal"/>
    <w:basedOn w:val="a1"/>
    <w:uiPriority w:val="99"/>
    <w:qFormat/>
    <w:rsid w:val="00AD155D"/>
    <w:pPr>
      <w:spacing w:after="0" w:line="240" w:lineRule="auto"/>
      <w:ind w:left="108" w:right="108"/>
      <w:jc w:val="both"/>
    </w:pPr>
    <w:rPr>
      <w:rFonts w:ascii="Times New Roman" w:eastAsia="Times New Roman" w:hAnsi="Times New Roman" w:cs="Times New Roman"/>
      <w:color w:val="000000" w:themeColor="text1"/>
      <w:sz w:val="20"/>
      <w:szCs w:val="24"/>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wordWrap/>
        <w:spacing w:beforeLines="0" w:before="0" w:beforeAutospacing="0" w:afterLines="0" w:after="0" w:afterAutospacing="0" w:line="240" w:lineRule="auto"/>
        <w:ind w:leftChars="0" w:left="108" w:rightChars="0" w:right="108" w:firstLineChars="0" w:firstLine="0"/>
        <w:contextualSpacing w:val="0"/>
        <w:mirrorIndents w:val="0"/>
        <w:jc w:val="center"/>
        <w:outlineLvl w:val="9"/>
      </w:pPr>
      <w:rPr>
        <w:rFonts w:ascii="Times New Roman" w:hAnsi="Times New Roman"/>
        <w:b/>
        <w:bCs w:val="0"/>
        <w:i w:val="0"/>
        <w:iCs w:val="0"/>
        <w:color w:val="262626" w:themeColor="text1" w:themeTint="D9"/>
        <w:sz w:val="20"/>
      </w:rPr>
      <w:tblPr/>
      <w:trPr>
        <w:cantSplit/>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vAlign w:val="center"/>
      </w:tcPr>
    </w:tblStylePr>
    <w:tblStylePr w:type="lastRow">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firstCo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b/>
        <w:color w:val="auto"/>
        <w:sz w:val="20"/>
      </w:rPr>
      <w:tblPr/>
      <w:tcPr>
        <w:shd w:val="clear" w:color="auto" w:fill="FFFFFF" w:themeFill="background1"/>
      </w:tcPr>
    </w:tblStylePr>
    <w:tblStylePr w:type="lastCol">
      <w:pPr>
        <w:wordWrap/>
        <w:spacing w:beforeLines="0" w:before="0" w:beforeAutospacing="0" w:afterLines="0" w:after="0" w:afterAutospacing="0" w:line="240" w:lineRule="auto"/>
        <w:ind w:leftChars="0" w:left="108" w:rightChars="0" w:right="108" w:firstLineChars="0" w:firstLine="0"/>
        <w:contextualSpacing w:val="0"/>
        <w:mirrorIndents w:val="0"/>
        <w:jc w:val="both"/>
      </w:pPr>
      <w:rPr>
        <w:rFonts w:ascii="Times New Roman" w:hAnsi="Times New Roman"/>
        <w:sz w:val="20"/>
      </w:rPr>
    </w:tblStylePr>
    <w:tblStylePr w:type="band1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1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2"/>
      </w:rPr>
    </w:tblStylePr>
    <w:tblStylePr w:type="s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s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style>
  <w:style w:type="paragraph" w:customStyle="1" w:styleId="ScrollListBullet">
    <w:name w:val="Scroll List Bullet"/>
    <w:basedOn w:val="a"/>
    <w:link w:val="ScrollListBullet0"/>
    <w:rsid w:val="00AD155D"/>
    <w:pPr>
      <w:tabs>
        <w:tab w:val="num" w:pos="1315"/>
      </w:tabs>
      <w:spacing w:before="0" w:after="0"/>
      <w:ind w:left="1316" w:hanging="465"/>
    </w:pPr>
    <w:rPr>
      <w:rFonts w:cs="Arial"/>
      <w:color w:val="000000" w:themeColor="text1"/>
      <w:lang w:eastAsia="en-US"/>
    </w:rPr>
  </w:style>
  <w:style w:type="character" w:customStyle="1" w:styleId="ScrollListBullet0">
    <w:name w:val="Scroll List Bullet Знак"/>
    <w:link w:val="ScrollListBullet"/>
    <w:rsid w:val="00AD155D"/>
    <w:rPr>
      <w:rFonts w:ascii="Times New Roman" w:eastAsia="Times New Roman" w:hAnsi="Times New Roman" w:cs="Arial"/>
      <w:color w:val="000000" w:themeColor="text1"/>
      <w:sz w:val="24"/>
      <w:szCs w:val="24"/>
    </w:rPr>
  </w:style>
  <w:style w:type="table" w:customStyle="1" w:styleId="ScrollInfo">
    <w:name w:val="Scroll Info"/>
    <w:basedOn w:val="a1"/>
    <w:uiPriority w:val="99"/>
    <w:qFormat/>
    <w:rsid w:val="002C1100"/>
    <w:pPr>
      <w:spacing w:before="20" w:after="120" w:line="360" w:lineRule="auto"/>
      <w:ind w:firstLine="851"/>
      <w:jc w:val="both"/>
    </w:pPr>
    <w:rPr>
      <w:rFonts w:ascii="Times New Roman" w:eastAsia="Times New Roman" w:hAnsi="Times New Roman" w:cs="Times New Roman"/>
      <w:color w:val="000000" w:themeColor="text1"/>
      <w:sz w:val="24"/>
      <w:szCs w:val="24"/>
      <w:lang w:val="en-US"/>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paragraph" w:styleId="aff6">
    <w:name w:val="Normal (Web)"/>
    <w:basedOn w:val="a"/>
    <w:uiPriority w:val="99"/>
    <w:unhideWhenUsed/>
    <w:rsid w:val="002C1100"/>
    <w:pPr>
      <w:spacing w:before="100" w:beforeAutospacing="1" w:after="100" w:afterAutospacing="1" w:line="240" w:lineRule="auto"/>
    </w:pPr>
  </w:style>
  <w:style w:type="character" w:styleId="aff7">
    <w:name w:val="Strong"/>
    <w:basedOn w:val="a0"/>
    <w:uiPriority w:val="22"/>
    <w:qFormat/>
    <w:rsid w:val="002C1100"/>
    <w:rPr>
      <w:b/>
      <w:bCs/>
    </w:rPr>
  </w:style>
  <w:style w:type="character" w:customStyle="1" w:styleId="70">
    <w:name w:val="Заголовок 7 Знак"/>
    <w:basedOn w:val="a0"/>
    <w:link w:val="7"/>
    <w:semiHidden/>
    <w:rsid w:val="002C1100"/>
    <w:rPr>
      <w:rFonts w:ascii="Times New Roman" w:eastAsiaTheme="majorEastAsia" w:hAnsi="Times New Roman" w:cstheme="majorBidi"/>
      <w:color w:val="7F7F7F" w:themeColor="text1" w:themeTint="80"/>
      <w:sz w:val="24"/>
      <w:szCs w:val="24"/>
      <w:lang w:eastAsia="ru-RU"/>
    </w:rPr>
  </w:style>
  <w:style w:type="character" w:customStyle="1" w:styleId="80">
    <w:name w:val="Заголовок 8 Знак"/>
    <w:basedOn w:val="a0"/>
    <w:link w:val="8"/>
    <w:semiHidden/>
    <w:rsid w:val="002C1100"/>
    <w:rPr>
      <w:rFonts w:ascii="Times New Roman" w:eastAsiaTheme="majorEastAsia" w:hAnsi="Times New Roman" w:cstheme="majorBidi"/>
      <w:color w:val="7F7F7F" w:themeColor="text1" w:themeTint="80"/>
      <w:sz w:val="24"/>
      <w:szCs w:val="21"/>
      <w:lang w:eastAsia="ru-RU"/>
    </w:rPr>
  </w:style>
  <w:style w:type="character" w:customStyle="1" w:styleId="90">
    <w:name w:val="Заголовок 9 Знак"/>
    <w:basedOn w:val="a0"/>
    <w:link w:val="9"/>
    <w:semiHidden/>
    <w:rsid w:val="002C1100"/>
    <w:rPr>
      <w:rFonts w:ascii="Times New Roman" w:eastAsiaTheme="majorEastAsia" w:hAnsi="Times New Roman" w:cstheme="majorBidi"/>
      <w:color w:val="7F7F7F" w:themeColor="text1" w:themeTint="80"/>
      <w:sz w:val="24"/>
      <w:szCs w:val="21"/>
      <w:lang w:eastAsia="ru-RU"/>
    </w:rPr>
  </w:style>
  <w:style w:type="character" w:styleId="aff8">
    <w:name w:val="page number"/>
    <w:basedOn w:val="a0"/>
    <w:rsid w:val="002C1100"/>
    <w:rPr>
      <w:rFonts w:ascii="Arial" w:hAnsi="Arial"/>
      <w:sz w:val="20"/>
    </w:rPr>
  </w:style>
  <w:style w:type="numbering" w:styleId="111111">
    <w:name w:val="Outline List 2"/>
    <w:rsid w:val="002C1100"/>
    <w:pPr>
      <w:numPr>
        <w:numId w:val="17"/>
      </w:numPr>
    </w:pPr>
  </w:style>
  <w:style w:type="table" w:customStyle="1" w:styleId="ScrollSectionColumn">
    <w:name w:val="Scroll Section Column"/>
    <w:basedOn w:val="a1"/>
    <w:uiPriority w:val="99"/>
    <w:rsid w:val="002C1100"/>
    <w:pPr>
      <w:spacing w:after="0" w:line="240" w:lineRule="auto"/>
    </w:pPr>
    <w:rPr>
      <w:rFonts w:ascii="Times New Roman" w:eastAsia="Times New Roman" w:hAnsi="Times New Roman" w:cs="Times New Roman"/>
      <w:color w:val="000000" w:themeColor="text1"/>
      <w:sz w:val="20"/>
      <w:szCs w:val="24"/>
      <w:lang w:val="en-US"/>
    </w:rPr>
    <w:tblPr/>
    <w:tblStylePr w:type="firstRow">
      <w:pPr>
        <w:jc w:val="center"/>
      </w:pPr>
      <w:rPr>
        <w:rFonts w:ascii="Times New Roman" w:hAnsi="Times New Roman"/>
        <w:sz w:val="20"/>
      </w:rPr>
      <w:tblPr/>
      <w:trPr>
        <w:tblHeader/>
      </w:trPr>
      <w:tcPr>
        <w:vAlign w:val="center"/>
      </w:tcPr>
    </w:tblStylePr>
    <w:tblStylePr w:type="firstCol">
      <w:rPr>
        <w:rFonts w:ascii="Times New Roman" w:hAnsi="Times New Roman"/>
        <w:sz w:val="20"/>
      </w:rPr>
    </w:tblStylePr>
    <w:tblStylePr w:type="lastCol">
      <w:rPr>
        <w:rFonts w:ascii="Times New Roman" w:hAnsi="Times New Roman"/>
        <w:sz w:val="20"/>
      </w:rPr>
    </w:tblStylePr>
  </w:style>
  <w:style w:type="table" w:customStyle="1" w:styleId="ScrollTip">
    <w:name w:val="Scroll Tip"/>
    <w:basedOn w:val="a1"/>
    <w:uiPriority w:val="99"/>
    <w:qFormat/>
    <w:rsid w:val="002C1100"/>
    <w:pPr>
      <w:spacing w:before="20" w:after="120" w:line="360" w:lineRule="auto"/>
      <w:ind w:firstLine="851"/>
    </w:pPr>
    <w:rPr>
      <w:rFonts w:ascii="Times New Roman" w:eastAsia="Times New Roman" w:hAnsi="Times New Roman" w:cs="Times New Roman"/>
      <w:color w:val="000000" w:themeColor="text1"/>
      <w:sz w:val="24"/>
      <w:szCs w:val="24"/>
      <w:lang w:val="en-US"/>
    </w:rPr>
    <w:tblPr>
      <w:tblCellMar>
        <w:top w:w="173" w:type="dxa"/>
        <w:left w:w="58" w:type="dxa"/>
        <w:bottom w:w="259" w:type="dxa"/>
        <w:right w:w="58" w:type="dxa"/>
      </w:tblCellMar>
    </w:tblPr>
    <w:tcPr>
      <w:shd w:val="clear" w:color="auto" w:fill="auto"/>
    </w:tcPr>
  </w:style>
  <w:style w:type="table" w:customStyle="1" w:styleId="ScrollWarning">
    <w:name w:val="Scroll Warning"/>
    <w:basedOn w:val="a1"/>
    <w:uiPriority w:val="99"/>
    <w:qFormat/>
    <w:rsid w:val="002C1100"/>
    <w:pPr>
      <w:spacing w:before="20" w:after="120" w:line="360" w:lineRule="auto"/>
      <w:ind w:firstLine="851"/>
      <w:jc w:val="both"/>
    </w:pPr>
    <w:rPr>
      <w:rFonts w:ascii="Times New Roman" w:eastAsia="Times New Roman" w:hAnsi="Times New Roman" w:cs="Times New Roman"/>
      <w:color w:val="000000" w:themeColor="text1"/>
      <w:sz w:val="24"/>
      <w:szCs w:val="24"/>
      <w:lang w:val="en-US"/>
    </w:rPr>
    <w:tblPr>
      <w:tblCellMar>
        <w:top w:w="173" w:type="dxa"/>
        <w:left w:w="58" w:type="dxa"/>
        <w:bottom w:w="259" w:type="dxa"/>
        <w:right w:w="58" w:type="dxa"/>
      </w:tblCellMar>
    </w:tblPr>
    <w:tcPr>
      <w:shd w:val="clear" w:color="auto" w:fill="FFFFFF" w:themeFill="background1"/>
    </w:tcPr>
  </w:style>
  <w:style w:type="table" w:customStyle="1" w:styleId="ScrollCode">
    <w:name w:val="Scroll Code"/>
    <w:basedOn w:val="a1"/>
    <w:uiPriority w:val="99"/>
    <w:qFormat/>
    <w:rsid w:val="002C1100"/>
    <w:pPr>
      <w:spacing w:after="0" w:line="240" w:lineRule="auto"/>
    </w:pPr>
    <w:rPr>
      <w:rFonts w:ascii="Courier New" w:eastAsia="Times New Roman" w:hAnsi="Courier New" w:cs="Times New Roman"/>
      <w:sz w:val="24"/>
      <w:szCs w:val="24"/>
      <w:lang w:val="en-US"/>
    </w:rPr>
    <w:tblPr>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173" w:type="dxa"/>
        <w:left w:w="58" w:type="dxa"/>
        <w:bottom w:w="259" w:type="dxa"/>
        <w:right w:w="58" w:type="dxa"/>
      </w:tblCellMar>
    </w:tblPr>
    <w:trPr>
      <w:tblCellSpacing w:w="0" w:type="dxa"/>
    </w:trPr>
  </w:style>
  <w:style w:type="table" w:customStyle="1" w:styleId="ScrollPanel">
    <w:name w:val="Scroll Panel"/>
    <w:basedOn w:val="-1"/>
    <w:uiPriority w:val="99"/>
    <w:qFormat/>
    <w:rsid w:val="002C1100"/>
    <w:pPr>
      <w:jc w:val="center"/>
    </w:pPr>
    <w:rPr>
      <w:color w:val="000000" w:themeColor="text1"/>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58" w:type="dxa"/>
        <w:bottom w:w="113" w:type="dxa"/>
        <w:right w:w="58" w:type="dxa"/>
      </w:tblCellMar>
    </w:tblPr>
    <w:tcPr>
      <w:shd w:val="clear" w:color="auto" w:fill="FFFFFF" w:themeFill="background1"/>
    </w:tcPr>
    <w:tblStylePr w:type="firstRow">
      <w:pPr>
        <w:keepNext/>
        <w:pageBreakBefore w:val="0"/>
        <w:wordWrap/>
        <w:spacing w:beforeLines="0" w:before="120" w:beforeAutospacing="0" w:afterLines="0" w:after="120" w:afterAutospacing="0" w:line="360" w:lineRule="auto"/>
        <w:ind w:leftChars="0" w:left="0" w:rightChars="0" w:right="0" w:firstLineChars="0" w:firstLine="0"/>
        <w:contextualSpacing w:val="0"/>
        <w:mirrorIndents w:val="0"/>
        <w:jc w:val="center"/>
      </w:pPr>
      <w:rPr>
        <w:rFonts w:ascii="Times New Roman" w:hAnsi="Times New Roman"/>
        <w:b/>
        <w:color w:val="auto"/>
        <w:sz w:val="20"/>
      </w:rPr>
      <w:tblPr>
        <w:tblCellMar>
          <w:top w:w="113" w:type="dxa"/>
          <w:left w:w="108" w:type="dxa"/>
          <w:bottom w:w="113" w:type="dxa"/>
          <w:right w:w="10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vAlign w:val="center"/>
      </w:tcPr>
    </w:tblStylePr>
  </w:style>
  <w:style w:type="table" w:customStyle="1" w:styleId="ScrollNote">
    <w:name w:val="Scroll Note"/>
    <w:basedOn w:val="a1"/>
    <w:uiPriority w:val="99"/>
    <w:qFormat/>
    <w:rsid w:val="002C1100"/>
    <w:pPr>
      <w:spacing w:after="0" w:line="240" w:lineRule="auto"/>
      <w:ind w:firstLine="851"/>
      <w:jc w:val="both"/>
    </w:pPr>
    <w:rPr>
      <w:rFonts w:ascii="Times New Roman" w:eastAsia="Times New Roman" w:hAnsi="Times New Roman" w:cs="Times New Roman"/>
      <w:color w:val="000000" w:themeColor="text1"/>
      <w:sz w:val="24"/>
      <w:szCs w:val="24"/>
      <w:lang w:val="en-US"/>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Quote">
    <w:name w:val="Scroll Quote"/>
    <w:basedOn w:val="a1"/>
    <w:uiPriority w:val="99"/>
    <w:qFormat/>
    <w:rsid w:val="002C1100"/>
    <w:pPr>
      <w:spacing w:after="0" w:line="240" w:lineRule="auto"/>
      <w:ind w:left="173" w:right="259"/>
    </w:pPr>
    <w:rPr>
      <w:rFonts w:ascii="Times New Roman" w:eastAsia="Times New Roman" w:hAnsi="Times New Roman" w:cs="Times New Roman"/>
      <w:color w:val="000000" w:themeColor="text1"/>
      <w:sz w:val="20"/>
      <w:szCs w:val="24"/>
      <w:lang w:val="en-US"/>
    </w:rPr>
    <w:tblPr>
      <w:tblCellMar>
        <w:left w:w="58" w:type="dxa"/>
        <w:right w:w="58" w:type="dxa"/>
      </w:tblCellMar>
    </w:tblPr>
    <w:tblStylePr w:type="firstRow">
      <w:pPr>
        <w:jc w:val="center"/>
      </w:pPr>
      <w:tblPr/>
      <w:trPr>
        <w:tblHeader/>
      </w:trPr>
      <w:tcPr>
        <w:vAlign w:val="center"/>
      </w:tcPr>
    </w:tblStylePr>
    <w:tblStylePr w:type="firstCol">
      <w:tblPr/>
      <w:tcPr>
        <w:tcBorders>
          <w:left w:val="single" w:sz="4" w:space="0" w:color="6199C9"/>
        </w:tcBorders>
      </w:tcPr>
    </w:tblStylePr>
  </w:style>
  <w:style w:type="paragraph" w:styleId="aff9">
    <w:name w:val="Plain Text"/>
    <w:basedOn w:val="a"/>
    <w:link w:val="affa"/>
    <w:rsid w:val="002C1100"/>
    <w:rPr>
      <w:rFonts w:ascii="Courier New" w:hAnsi="Courier New" w:cs="Courier New"/>
      <w:szCs w:val="20"/>
    </w:rPr>
  </w:style>
  <w:style w:type="character" w:customStyle="1" w:styleId="affa">
    <w:name w:val="Текст Знак"/>
    <w:basedOn w:val="a0"/>
    <w:link w:val="aff9"/>
    <w:rsid w:val="002C1100"/>
    <w:rPr>
      <w:rFonts w:ascii="Courier New" w:eastAsia="Times New Roman" w:hAnsi="Courier New" w:cs="Courier New"/>
      <w:sz w:val="24"/>
      <w:szCs w:val="20"/>
      <w:lang w:eastAsia="ru-RU"/>
    </w:rPr>
  </w:style>
  <w:style w:type="paragraph" w:customStyle="1" w:styleId="SublineHeader">
    <w:name w:val="Subline Header"/>
    <w:basedOn w:val="afd"/>
    <w:qFormat/>
    <w:rsid w:val="002C1100"/>
    <w:rPr>
      <w:b/>
      <w:bCs/>
      <w:color w:val="A6A6A6" w:themeColor="background1" w:themeShade="A6"/>
      <w:sz w:val="28"/>
      <w:shd w:val="clear" w:color="auto" w:fill="FFFFFF"/>
    </w:rPr>
  </w:style>
  <w:style w:type="paragraph" w:customStyle="1" w:styleId="SublineHeaderLevel2">
    <w:name w:val="SublineHeader Level2"/>
    <w:basedOn w:val="SublineHeader"/>
    <w:qFormat/>
    <w:rsid w:val="002C1100"/>
    <w:rPr>
      <w:sz w:val="24"/>
      <w:szCs w:val="24"/>
    </w:rPr>
  </w:style>
  <w:style w:type="character" w:styleId="affb">
    <w:name w:val="Intense Emphasis"/>
    <w:basedOn w:val="a0"/>
    <w:rsid w:val="002C1100"/>
    <w:rPr>
      <w:i/>
      <w:iCs/>
      <w:color w:val="7F7F7F" w:themeColor="text1" w:themeTint="80"/>
    </w:rPr>
  </w:style>
  <w:style w:type="character" w:styleId="affc">
    <w:name w:val="Intense Reference"/>
    <w:basedOn w:val="a0"/>
    <w:rsid w:val="002C1100"/>
    <w:rPr>
      <w:b/>
      <w:bCs/>
      <w:smallCaps/>
      <w:color w:val="7F7F7F" w:themeColor="text1" w:themeTint="80"/>
      <w:spacing w:val="5"/>
    </w:rPr>
  </w:style>
  <w:style w:type="table" w:styleId="13">
    <w:name w:val="Plain Table 1"/>
    <w:aliases w:val="KoronaPay"/>
    <w:basedOn w:val="a1"/>
    <w:rsid w:val="002C1100"/>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57" w:type="dxa"/>
      </w:tblCellMar>
    </w:tblPr>
    <w:tblStylePr w:type="firstRow">
      <w:pPr>
        <w:jc w:val="center"/>
      </w:pPr>
      <w:rPr>
        <w:b/>
        <w:bCs/>
      </w:rPr>
      <w:tblPr/>
      <w:tcPr>
        <w:shd w:val="clear" w:color="auto" w:fill="D9D9D9" w:themeFill="background1" w:themeFillShade="D9"/>
        <w:vAlign w:val="center"/>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styleId="22">
    <w:name w:val="Plain Table 2"/>
    <w:basedOn w:val="a1"/>
    <w:rsid w:val="002C1100"/>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1"/>
    <w:uiPriority w:val="99"/>
    <w:rsid w:val="002C1100"/>
    <w:pPr>
      <w:spacing w:after="0" w:line="240" w:lineRule="auto"/>
    </w:pPr>
    <w:rPr>
      <w:rFonts w:ascii="Times New Roman" w:eastAsia="Times New Roman" w:hAnsi="Times New Roman" w:cs="Times New Roman"/>
      <w:sz w:val="24"/>
      <w:szCs w:val="24"/>
      <w:lang w:val="en-US"/>
    </w:rPr>
    <w:tblPr/>
  </w:style>
  <w:style w:type="paragraph" w:styleId="14">
    <w:name w:val="index 1"/>
    <w:basedOn w:val="a"/>
    <w:next w:val="a"/>
    <w:autoRedefine/>
    <w:uiPriority w:val="99"/>
    <w:unhideWhenUsed/>
    <w:rsid w:val="002C1100"/>
    <w:pPr>
      <w:ind w:left="200" w:hanging="200"/>
    </w:pPr>
    <w:rPr>
      <w:szCs w:val="18"/>
    </w:rPr>
  </w:style>
  <w:style w:type="paragraph" w:styleId="23">
    <w:name w:val="index 2"/>
    <w:basedOn w:val="a"/>
    <w:next w:val="a"/>
    <w:autoRedefine/>
    <w:unhideWhenUsed/>
    <w:rsid w:val="002C1100"/>
    <w:pPr>
      <w:ind w:left="400" w:hanging="200"/>
    </w:pPr>
    <w:rPr>
      <w:rFonts w:asciiTheme="minorHAnsi" w:hAnsiTheme="minorHAnsi"/>
      <w:sz w:val="18"/>
      <w:szCs w:val="18"/>
    </w:rPr>
  </w:style>
  <w:style w:type="paragraph" w:styleId="32">
    <w:name w:val="index 3"/>
    <w:basedOn w:val="a"/>
    <w:next w:val="a"/>
    <w:autoRedefine/>
    <w:unhideWhenUsed/>
    <w:rsid w:val="002C1100"/>
    <w:pPr>
      <w:ind w:left="600" w:hanging="200"/>
    </w:pPr>
    <w:rPr>
      <w:rFonts w:asciiTheme="minorHAnsi" w:hAnsiTheme="minorHAnsi"/>
      <w:sz w:val="18"/>
      <w:szCs w:val="18"/>
    </w:rPr>
  </w:style>
  <w:style w:type="paragraph" w:styleId="43">
    <w:name w:val="index 4"/>
    <w:basedOn w:val="a"/>
    <w:next w:val="a"/>
    <w:autoRedefine/>
    <w:unhideWhenUsed/>
    <w:rsid w:val="002C1100"/>
    <w:pPr>
      <w:ind w:left="800" w:hanging="200"/>
    </w:pPr>
    <w:rPr>
      <w:rFonts w:asciiTheme="minorHAnsi" w:hAnsiTheme="minorHAnsi"/>
      <w:sz w:val="18"/>
      <w:szCs w:val="18"/>
    </w:rPr>
  </w:style>
  <w:style w:type="paragraph" w:styleId="52">
    <w:name w:val="index 5"/>
    <w:basedOn w:val="a"/>
    <w:next w:val="a"/>
    <w:autoRedefine/>
    <w:unhideWhenUsed/>
    <w:rsid w:val="002C1100"/>
    <w:pPr>
      <w:ind w:left="1000" w:hanging="200"/>
    </w:pPr>
    <w:rPr>
      <w:rFonts w:asciiTheme="minorHAnsi" w:hAnsiTheme="minorHAnsi"/>
      <w:sz w:val="18"/>
      <w:szCs w:val="18"/>
    </w:rPr>
  </w:style>
  <w:style w:type="paragraph" w:styleId="62">
    <w:name w:val="index 6"/>
    <w:basedOn w:val="a"/>
    <w:next w:val="a"/>
    <w:autoRedefine/>
    <w:unhideWhenUsed/>
    <w:rsid w:val="002C1100"/>
    <w:pPr>
      <w:ind w:left="1200" w:hanging="200"/>
    </w:pPr>
    <w:rPr>
      <w:rFonts w:asciiTheme="minorHAnsi" w:hAnsiTheme="minorHAnsi"/>
      <w:sz w:val="18"/>
      <w:szCs w:val="18"/>
    </w:rPr>
  </w:style>
  <w:style w:type="paragraph" w:styleId="72">
    <w:name w:val="index 7"/>
    <w:basedOn w:val="a"/>
    <w:next w:val="a"/>
    <w:autoRedefine/>
    <w:unhideWhenUsed/>
    <w:rsid w:val="002C1100"/>
    <w:pPr>
      <w:ind w:left="1400" w:hanging="200"/>
    </w:pPr>
    <w:rPr>
      <w:rFonts w:asciiTheme="minorHAnsi" w:hAnsiTheme="minorHAnsi"/>
      <w:sz w:val="18"/>
      <w:szCs w:val="18"/>
    </w:rPr>
  </w:style>
  <w:style w:type="paragraph" w:styleId="82">
    <w:name w:val="index 8"/>
    <w:basedOn w:val="a"/>
    <w:next w:val="a"/>
    <w:autoRedefine/>
    <w:unhideWhenUsed/>
    <w:rsid w:val="002C1100"/>
    <w:pPr>
      <w:ind w:left="1600" w:hanging="200"/>
    </w:pPr>
    <w:rPr>
      <w:rFonts w:asciiTheme="minorHAnsi" w:hAnsiTheme="minorHAnsi"/>
      <w:sz w:val="18"/>
      <w:szCs w:val="18"/>
    </w:rPr>
  </w:style>
  <w:style w:type="paragraph" w:styleId="92">
    <w:name w:val="index 9"/>
    <w:basedOn w:val="a"/>
    <w:next w:val="a"/>
    <w:autoRedefine/>
    <w:unhideWhenUsed/>
    <w:rsid w:val="002C1100"/>
    <w:pPr>
      <w:ind w:left="1800" w:hanging="200"/>
    </w:pPr>
    <w:rPr>
      <w:rFonts w:asciiTheme="minorHAnsi" w:hAnsiTheme="minorHAnsi"/>
      <w:sz w:val="18"/>
      <w:szCs w:val="18"/>
    </w:rPr>
  </w:style>
  <w:style w:type="paragraph" w:styleId="affd">
    <w:name w:val="index heading"/>
    <w:basedOn w:val="a"/>
    <w:next w:val="14"/>
    <w:unhideWhenUsed/>
    <w:rsid w:val="002C1100"/>
    <w:pPr>
      <w:spacing w:before="240"/>
      <w:jc w:val="center"/>
    </w:pPr>
    <w:rPr>
      <w:rFonts w:asciiTheme="minorHAnsi" w:hAnsiTheme="minorHAnsi"/>
      <w:b/>
      <w:bCs/>
      <w:sz w:val="26"/>
      <w:szCs w:val="26"/>
    </w:rPr>
  </w:style>
  <w:style w:type="paragraph" w:customStyle="1" w:styleId="affe">
    <w:name w:val="Подпись к таблице"/>
    <w:basedOn w:val="ScrollTitleTable"/>
    <w:link w:val="afff"/>
    <w:qFormat/>
    <w:rsid w:val="002C1100"/>
  </w:style>
  <w:style w:type="character" w:customStyle="1" w:styleId="af">
    <w:name w:val="Название объекта Знак"/>
    <w:basedOn w:val="a0"/>
    <w:link w:val="ae"/>
    <w:uiPriority w:val="35"/>
    <w:rsid w:val="002C1100"/>
    <w:rPr>
      <w:rFonts w:ascii="Times New Roman" w:eastAsia="Times New Roman" w:hAnsi="Times New Roman" w:cs="Times New Roman"/>
      <w:b/>
      <w:bCs/>
      <w:color w:val="4472C4" w:themeColor="accent1"/>
      <w:sz w:val="18"/>
      <w:szCs w:val="18"/>
      <w:lang w:eastAsia="ru-RU"/>
    </w:rPr>
  </w:style>
  <w:style w:type="character" w:customStyle="1" w:styleId="afff">
    <w:name w:val="Подпись к таблице Знак"/>
    <w:basedOn w:val="af"/>
    <w:link w:val="affe"/>
    <w:rsid w:val="002C1100"/>
    <w:rPr>
      <w:rFonts w:ascii="Times New Roman" w:eastAsia="Times New Roman" w:hAnsi="Times New Roman" w:cs="Times New Roman"/>
      <w:b/>
      <w:bCs/>
      <w:color w:val="4472C4" w:themeColor="accent1"/>
      <w:sz w:val="18"/>
      <w:szCs w:val="18"/>
      <w:lang w:eastAsia="ru-RU"/>
    </w:rPr>
  </w:style>
  <w:style w:type="paragraph" w:styleId="afff0">
    <w:name w:val="table of figures"/>
    <w:basedOn w:val="a"/>
    <w:next w:val="a"/>
    <w:uiPriority w:val="99"/>
    <w:unhideWhenUsed/>
    <w:rsid w:val="002C1100"/>
  </w:style>
  <w:style w:type="paragraph" w:customStyle="1" w:styleId="4KP">
    <w:name w:val="Верхний_колонтитул_4KP"/>
    <w:link w:val="4KP0"/>
    <w:qFormat/>
    <w:rsid w:val="002C1100"/>
    <w:pPr>
      <w:spacing w:after="0" w:line="240" w:lineRule="auto"/>
      <w:jc w:val="right"/>
    </w:pPr>
    <w:rPr>
      <w:rFonts w:ascii="Verdana" w:eastAsia="Times New Roman" w:hAnsi="Verdana" w:cs="Times New Roman"/>
      <w:i/>
      <w:color w:val="404040" w:themeColor="text1" w:themeTint="BF"/>
      <w:sz w:val="18"/>
      <w:szCs w:val="18"/>
      <w:lang w:eastAsia="ru-RU"/>
    </w:rPr>
  </w:style>
  <w:style w:type="character" w:customStyle="1" w:styleId="4KP0">
    <w:name w:val="Верхний_колонтитул_4KP Знак"/>
    <w:basedOn w:val="a5"/>
    <w:link w:val="4KP"/>
    <w:rsid w:val="002C1100"/>
    <w:rPr>
      <w:rFonts w:ascii="Verdana" w:eastAsia="Times New Roman" w:hAnsi="Verdana" w:cs="Times New Roman"/>
      <w:i/>
      <w:color w:val="404040" w:themeColor="text1" w:themeTint="BF"/>
      <w:sz w:val="18"/>
      <w:szCs w:val="18"/>
      <w:lang w:eastAsia="ru-RU"/>
    </w:rPr>
  </w:style>
  <w:style w:type="paragraph" w:customStyle="1" w:styleId="4KP1">
    <w:name w:val="Нижний_колонтитул_4KP"/>
    <w:link w:val="4KP2"/>
    <w:qFormat/>
    <w:rsid w:val="002C1100"/>
    <w:pPr>
      <w:spacing w:after="0" w:line="240" w:lineRule="auto"/>
    </w:pPr>
    <w:rPr>
      <w:rFonts w:ascii="Verdana" w:eastAsia="Times New Roman" w:hAnsi="Verdana" w:cs="Times New Roman"/>
      <w:i/>
      <w:color w:val="404040" w:themeColor="text1" w:themeTint="BF"/>
      <w:sz w:val="18"/>
      <w:szCs w:val="24"/>
      <w:lang w:eastAsia="ru-RU"/>
    </w:rPr>
  </w:style>
  <w:style w:type="character" w:customStyle="1" w:styleId="4KP2">
    <w:name w:val="Нижний_колонтитул_4KP Знак"/>
    <w:basedOn w:val="a7"/>
    <w:link w:val="4KP1"/>
    <w:rsid w:val="002C1100"/>
    <w:rPr>
      <w:rFonts w:ascii="Verdana" w:eastAsia="Times New Roman" w:hAnsi="Verdana" w:cs="Times New Roman"/>
      <w:i/>
      <w:color w:val="404040" w:themeColor="text1" w:themeTint="BF"/>
      <w:sz w:val="18"/>
      <w:szCs w:val="24"/>
      <w:lang w:eastAsia="ru-RU"/>
    </w:rPr>
  </w:style>
  <w:style w:type="paragraph" w:customStyle="1" w:styleId="afff1">
    <w:name w:val="Предупреждение"/>
    <w:basedOn w:val="a"/>
    <w:link w:val="afff2"/>
    <w:qFormat/>
    <w:rsid w:val="002C1100"/>
    <w:pPr>
      <w:shd w:val="clear" w:color="auto" w:fill="FEB19C"/>
    </w:pPr>
    <w:rPr>
      <w:i/>
    </w:rPr>
  </w:style>
  <w:style w:type="character" w:customStyle="1" w:styleId="afff2">
    <w:name w:val="Предупреждение Знак"/>
    <w:basedOn w:val="a0"/>
    <w:link w:val="afff1"/>
    <w:rsid w:val="002C1100"/>
    <w:rPr>
      <w:rFonts w:ascii="Times New Roman" w:eastAsia="Times New Roman" w:hAnsi="Times New Roman" w:cs="Times New Roman"/>
      <w:i/>
      <w:sz w:val="24"/>
      <w:szCs w:val="24"/>
      <w:shd w:val="clear" w:color="auto" w:fill="FEB19C"/>
      <w:lang w:eastAsia="ru-RU"/>
    </w:rPr>
  </w:style>
  <w:style w:type="paragraph" w:customStyle="1" w:styleId="afff3">
    <w:name w:val="Примечание"/>
    <w:basedOn w:val="a"/>
    <w:link w:val="afff4"/>
    <w:qFormat/>
    <w:rsid w:val="002C1100"/>
    <w:pPr>
      <w:shd w:val="clear" w:color="auto" w:fill="D9D9D9" w:themeFill="background1" w:themeFillShade="D9"/>
    </w:pPr>
    <w:rPr>
      <w:i/>
    </w:rPr>
  </w:style>
  <w:style w:type="character" w:customStyle="1" w:styleId="afff4">
    <w:name w:val="Примечание Знак"/>
    <w:basedOn w:val="a0"/>
    <w:link w:val="afff3"/>
    <w:rsid w:val="002C1100"/>
    <w:rPr>
      <w:rFonts w:ascii="Times New Roman" w:eastAsia="Times New Roman" w:hAnsi="Times New Roman" w:cs="Times New Roman"/>
      <w:i/>
      <w:sz w:val="24"/>
      <w:szCs w:val="24"/>
      <w:shd w:val="clear" w:color="auto" w:fill="D9D9D9" w:themeFill="background1" w:themeFillShade="D9"/>
      <w:lang w:eastAsia="ru-RU"/>
    </w:rPr>
  </w:style>
  <w:style w:type="paragraph" w:customStyle="1" w:styleId="afff5">
    <w:name w:val="Текст цитаты"/>
    <w:basedOn w:val="a"/>
    <w:link w:val="afff6"/>
    <w:qFormat/>
    <w:rsid w:val="002C1100"/>
    <w:pPr>
      <w:pBdr>
        <w:left w:val="single" w:sz="12" w:space="4" w:color="7F7F7F" w:themeColor="text1" w:themeTint="80"/>
      </w:pBdr>
      <w:ind w:left="284"/>
    </w:pPr>
    <w:rPr>
      <w:i/>
      <w:color w:val="595959" w:themeColor="text1" w:themeTint="A6"/>
    </w:rPr>
  </w:style>
  <w:style w:type="character" w:customStyle="1" w:styleId="afff6">
    <w:name w:val="Текст цитаты Знак"/>
    <w:basedOn w:val="a0"/>
    <w:link w:val="afff5"/>
    <w:rsid w:val="002C1100"/>
    <w:rPr>
      <w:rFonts w:ascii="Times New Roman" w:eastAsia="Times New Roman" w:hAnsi="Times New Roman" w:cs="Times New Roman"/>
      <w:i/>
      <w:color w:val="595959" w:themeColor="text1" w:themeTint="A6"/>
      <w:sz w:val="24"/>
      <w:szCs w:val="24"/>
      <w:lang w:eastAsia="ru-RU"/>
    </w:rPr>
  </w:style>
  <w:style w:type="paragraph" w:customStyle="1" w:styleId="afff7">
    <w:name w:val="Титульный"/>
    <w:basedOn w:val="a"/>
    <w:link w:val="afff8"/>
    <w:qFormat/>
    <w:rsid w:val="002C1100"/>
    <w:pPr>
      <w:spacing w:line="300" w:lineRule="auto"/>
      <w:jc w:val="center"/>
    </w:pPr>
    <w:rPr>
      <w:rFonts w:ascii="Tahoma" w:eastAsiaTheme="majorEastAsia" w:hAnsi="Tahoma" w:cs="Arial"/>
      <w:b/>
      <w:bCs/>
      <w:color w:val="404040"/>
      <w:spacing w:val="-10"/>
      <w:kern w:val="28"/>
      <w:sz w:val="36"/>
      <w:szCs w:val="32"/>
      <w:lang w:eastAsia="en-US"/>
    </w:rPr>
  </w:style>
  <w:style w:type="character" w:customStyle="1" w:styleId="afff8">
    <w:name w:val="Титульный Знак"/>
    <w:basedOn w:val="a0"/>
    <w:link w:val="afff7"/>
    <w:rsid w:val="002C1100"/>
    <w:rPr>
      <w:rFonts w:ascii="Tahoma" w:eastAsiaTheme="majorEastAsia" w:hAnsi="Tahoma" w:cs="Arial"/>
      <w:b/>
      <w:bCs/>
      <w:color w:val="404040"/>
      <w:spacing w:val="-10"/>
      <w:kern w:val="28"/>
      <w:sz w:val="36"/>
      <w:szCs w:val="32"/>
    </w:rPr>
  </w:style>
  <w:style w:type="paragraph" w:customStyle="1" w:styleId="afff9">
    <w:name w:val="Фрагмент кода"/>
    <w:basedOn w:val="a"/>
    <w:link w:val="afffa"/>
    <w:qFormat/>
    <w:rsid w:val="002C1100"/>
    <w:pPr>
      <w:pBdr>
        <w:left w:val="single" w:sz="8" w:space="4" w:color="7F7F7F" w:themeColor="text1" w:themeTint="80"/>
      </w:pBdr>
      <w:ind w:left="284"/>
    </w:pPr>
    <w:rPr>
      <w:rFonts w:ascii="Courier New" w:hAnsi="Courier New"/>
      <w:color w:val="595959" w:themeColor="text1" w:themeTint="A6"/>
    </w:rPr>
  </w:style>
  <w:style w:type="character" w:customStyle="1" w:styleId="afffa">
    <w:name w:val="Фрагмент кода Знак"/>
    <w:basedOn w:val="a0"/>
    <w:link w:val="afff9"/>
    <w:rsid w:val="002C1100"/>
    <w:rPr>
      <w:rFonts w:ascii="Courier New" w:eastAsia="Times New Roman" w:hAnsi="Courier New" w:cs="Times New Roman"/>
      <w:color w:val="595959" w:themeColor="text1" w:themeTint="A6"/>
      <w:sz w:val="24"/>
      <w:szCs w:val="24"/>
      <w:lang w:eastAsia="ru-RU"/>
    </w:rPr>
  </w:style>
  <w:style w:type="paragraph" w:customStyle="1" w:styleId="40">
    <w:name w:val="Заголовок4"/>
    <w:basedOn w:val="3"/>
    <w:link w:val="44"/>
    <w:rsid w:val="002C1100"/>
    <w:pPr>
      <w:numPr>
        <w:numId w:val="55"/>
      </w:numPr>
    </w:pPr>
  </w:style>
  <w:style w:type="character" w:customStyle="1" w:styleId="44">
    <w:name w:val="Заголовок4 Знак"/>
    <w:basedOn w:val="30"/>
    <w:link w:val="40"/>
    <w:rsid w:val="002C1100"/>
    <w:rPr>
      <w:rFonts w:ascii="Times New Roman" w:eastAsia="Times New Roman" w:hAnsi="Times New Roman" w:cs="Times New Roman"/>
      <w:b/>
      <w:bCs/>
      <w:sz w:val="24"/>
      <w:szCs w:val="24"/>
      <w:lang w:eastAsia="ru-RU"/>
    </w:rPr>
  </w:style>
  <w:style w:type="paragraph" w:customStyle="1" w:styleId="phlistitemizedtitle">
    <w:name w:val="ph_list_itemized_title"/>
    <w:basedOn w:val="ScrollPanelNormal"/>
    <w:next w:val="ScrollListBullet"/>
    <w:rsid w:val="002C1100"/>
    <w:pPr>
      <w:keepNext/>
    </w:pPr>
  </w:style>
  <w:style w:type="paragraph" w:customStyle="1" w:styleId="phlistorderedtitle">
    <w:name w:val="ph_list_ordered_title"/>
    <w:basedOn w:val="ScrollPanelNormal"/>
    <w:next w:val="ScrollListNumber2"/>
    <w:rsid w:val="002C1100"/>
    <w:pPr>
      <w:keepNext/>
    </w:pPr>
  </w:style>
  <w:style w:type="paragraph" w:customStyle="1" w:styleId="ScrollPanelNormal">
    <w:name w:val="Scroll Panel Normal"/>
    <w:basedOn w:val="phbase"/>
    <w:link w:val="ScrollPanelNormal0"/>
    <w:rsid w:val="002C1100"/>
    <w:rPr>
      <w:color w:val="000000" w:themeColor="text1"/>
    </w:rPr>
  </w:style>
  <w:style w:type="character" w:customStyle="1" w:styleId="ScrollPanelNormal0">
    <w:name w:val="Scroll Panel Normal Знак"/>
    <w:basedOn w:val="phbase0"/>
    <w:link w:val="ScrollPanelNormal"/>
    <w:rsid w:val="002C1100"/>
    <w:rPr>
      <w:rFonts w:ascii="Times New Roman" w:eastAsia="Times New Roman" w:hAnsi="Times New Roman" w:cs="Times New Roman"/>
      <w:color w:val="000000" w:themeColor="text1"/>
      <w:sz w:val="24"/>
      <w:szCs w:val="24"/>
      <w:lang w:eastAsia="ru-RU"/>
    </w:rPr>
  </w:style>
  <w:style w:type="paragraph" w:customStyle="1" w:styleId="URL">
    <w:name w:val="Нижний колонтитул URL"/>
    <w:basedOn w:val="a6"/>
    <w:autoRedefine/>
    <w:qFormat/>
    <w:rsid w:val="002C1100"/>
    <w:rPr>
      <w:rFonts w:ascii="Times New Roman Полужирный" w:hAnsi="Times New Roman Полужирный"/>
      <w:b/>
      <w:i/>
      <w:vanish/>
      <w:color w:val="A6A6A6" w:themeColor="background1" w:themeShade="A6"/>
      <w:szCs w:val="20"/>
    </w:rPr>
  </w:style>
  <w:style w:type="table" w:styleId="afffb">
    <w:name w:val="Grid Table Light"/>
    <w:basedOn w:val="a1"/>
    <w:rsid w:val="002C1100"/>
    <w:pPr>
      <w:spacing w:before="20" w:after="120" w:line="240" w:lineRule="auto"/>
    </w:pPr>
    <w:rPr>
      <w:rFonts w:ascii="Times New Roman" w:eastAsia="Times New Roman" w:hAnsi="Times New Roman" w:cs="Times New Roman"/>
      <w:color w:val="000000" w:themeColor="text1"/>
      <w:sz w:val="20"/>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keepLines/>
        <w:pageBreakBefore w:val="0"/>
        <w:wordWrap/>
        <w:jc w:val="center"/>
      </w:pPr>
      <w:rPr>
        <w:rFonts w:ascii="Times New Roman Полужирный" w:hAnsi="Times New Roman Полужирный"/>
        <w:b/>
        <w:i w:val="0"/>
        <w:color w:val="000000" w:themeColor="text1"/>
        <w:sz w:val="20"/>
      </w:rPr>
      <w:tblPr/>
      <w:trPr>
        <w:cantSplit/>
        <w:tblHeader/>
      </w:trPr>
      <w:tcPr>
        <w:vAlign w:val="center"/>
      </w:tcPr>
    </w:tblStylePr>
  </w:style>
  <w:style w:type="paragraph" w:customStyle="1" w:styleId="ScrollTableLayout">
    <w:name w:val="Scroll Table Layout"/>
    <w:basedOn w:val="phtablecell"/>
    <w:autoRedefine/>
    <w:qFormat/>
    <w:rsid w:val="002C1100"/>
    <w:pPr>
      <w:spacing w:after="120"/>
    </w:pPr>
  </w:style>
  <w:style w:type="paragraph" w:customStyle="1" w:styleId="ScrollPlainText">
    <w:name w:val="Scroll Plain Text"/>
    <w:basedOn w:val="a"/>
    <w:autoRedefine/>
    <w:qFormat/>
    <w:rsid w:val="002C1100"/>
  </w:style>
  <w:style w:type="table" w:styleId="53">
    <w:name w:val="Plain Table 5"/>
    <w:basedOn w:val="a1"/>
    <w:rsid w:val="002C1100"/>
    <w:pPr>
      <w:spacing w:after="0" w:line="240" w:lineRule="auto"/>
    </w:pPr>
    <w:rPr>
      <w:rFonts w:ascii="Times New Roman" w:eastAsia="Times New Roman" w:hAnsi="Times New Roman" w:cs="Times New Roman"/>
      <w:sz w:val="24"/>
      <w:szCs w:val="24"/>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
    <w:name w:val="Image"/>
    <w:basedOn w:val="a"/>
    <w:autoRedefine/>
    <w:qFormat/>
    <w:rsid w:val="002C1100"/>
    <w:pPr>
      <w:keepNext/>
      <w:jc w:val="center"/>
    </w:pPr>
    <w:rPr>
      <w:noProof/>
    </w:rPr>
  </w:style>
  <w:style w:type="paragraph" w:customStyle="1" w:styleId="ScrollTitle">
    <w:name w:val="Scroll Title"/>
    <w:basedOn w:val="ae"/>
    <w:autoRedefine/>
    <w:qFormat/>
    <w:rsid w:val="002C1100"/>
    <w:pPr>
      <w:keepNext/>
      <w:spacing w:before="120"/>
    </w:pPr>
    <w:rPr>
      <w:szCs w:val="24"/>
    </w:rPr>
  </w:style>
  <w:style w:type="paragraph" w:customStyle="1" w:styleId="ScrollTitleTable">
    <w:name w:val="Scroll Title Table"/>
    <w:basedOn w:val="ae"/>
    <w:autoRedefine/>
    <w:qFormat/>
    <w:rsid w:val="002C1100"/>
    <w:pPr>
      <w:keepNext/>
      <w:spacing w:after="0" w:line="360" w:lineRule="auto"/>
    </w:pPr>
  </w:style>
  <w:style w:type="table" w:styleId="33">
    <w:name w:val="Plain Table 3"/>
    <w:basedOn w:val="a1"/>
    <w:rsid w:val="002C1100"/>
    <w:pPr>
      <w:spacing w:after="0" w:line="240" w:lineRule="auto"/>
    </w:pPr>
    <w:rPr>
      <w:rFonts w:ascii="Times New Roman" w:eastAsia="Times New Roman" w:hAnsi="Times New Roman" w:cs="Times New Roman"/>
      <w:sz w:val="24"/>
      <w:szCs w:val="24"/>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
    <w:name w:val="Table Web 1"/>
    <w:basedOn w:val="a1"/>
    <w:semiHidden/>
    <w:unhideWhenUsed/>
    <w:rsid w:val="002C1100"/>
    <w:pPr>
      <w:spacing w:after="0" w:line="360" w:lineRule="auto"/>
      <w:jc w:val="both"/>
    </w:pPr>
    <w:rPr>
      <w:rFonts w:ascii="Times New Roman" w:eastAsia="Times New Roman" w:hAnsi="Times New Roman" w:cs="Times New Roman"/>
      <w:sz w:val="24"/>
      <w:szCs w:val="24"/>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semiHidden/>
    <w:unhideWhenUsed/>
    <w:rsid w:val="002C1100"/>
    <w:pPr>
      <w:spacing w:after="0" w:line="360" w:lineRule="auto"/>
      <w:jc w:val="both"/>
    </w:pPr>
    <w:rPr>
      <w:rFonts w:ascii="Times New Roman" w:eastAsia="Times New Roman" w:hAnsi="Times New Roman" w:cs="Times New Roman"/>
      <w:sz w:val="24"/>
      <w:szCs w:val="24"/>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semiHidden/>
    <w:unhideWhenUsed/>
    <w:rsid w:val="002C1100"/>
    <w:pPr>
      <w:spacing w:after="0" w:line="360" w:lineRule="auto"/>
      <w:jc w:val="both"/>
    </w:pPr>
    <w:rPr>
      <w:rFonts w:ascii="Times New Roman" w:eastAsia="Times New Roman" w:hAnsi="Times New Roman" w:cs="Times New Roman"/>
      <w:sz w:val="24"/>
      <w:szCs w:val="24"/>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crollExpandMacroText">
    <w:name w:val="Scroll Expand Macro Text"/>
    <w:qFormat/>
    <w:rsid w:val="002C1100"/>
    <w:pPr>
      <w:spacing w:after="0" w:line="240" w:lineRule="auto"/>
      <w:jc w:val="both"/>
    </w:pPr>
    <w:rPr>
      <w:rFonts w:ascii="Times New Roman" w:eastAsia="Times New Roman" w:hAnsi="Times New Roman" w:cs="Times New Roman"/>
      <w:color w:val="FFFFFF" w:themeColor="background1"/>
      <w:sz w:val="24"/>
      <w:szCs w:val="24"/>
      <w:lang w:eastAsia="ru-RU"/>
    </w:rPr>
  </w:style>
  <w:style w:type="table" w:customStyle="1" w:styleId="TableGrid0">
    <w:name w:val="Table Grid_0"/>
    <w:basedOn w:val="TableNormal0"/>
    <w:uiPriority w:val="59"/>
    <w:rsid w:val="002C1100"/>
    <w:tblPr/>
  </w:style>
  <w:style w:type="table" w:customStyle="1" w:styleId="TableNormal0">
    <w:name w:val="Table Normal_0"/>
    <w:uiPriority w:val="99"/>
    <w:semiHidden/>
    <w:unhideWhenUsed/>
    <w:rsid w:val="002C1100"/>
    <w:pPr>
      <w:spacing w:after="0" w:line="240" w:lineRule="auto"/>
    </w:pPr>
    <w:rPr>
      <w:rFonts w:ascii="Times New Roman" w:eastAsia="Times New Roman" w:hAnsi="Times New Roman" w:cs="Times New Roman"/>
      <w:sz w:val="24"/>
      <w:szCs w:val="24"/>
      <w:lang w:val="en-US"/>
    </w:rPr>
    <w:tblPr>
      <w:tblInd w:w="0" w:type="dxa"/>
      <w:tblCellMar>
        <w:top w:w="0" w:type="dxa"/>
        <w:left w:w="108" w:type="dxa"/>
        <w:bottom w:w="0" w:type="dxa"/>
        <w:right w:w="108" w:type="dxa"/>
      </w:tblCellMar>
    </w:tblPr>
  </w:style>
  <w:style w:type="character" w:customStyle="1" w:styleId="mw-headline">
    <w:name w:val="mw-headline"/>
    <w:basedOn w:val="a0"/>
    <w:rsid w:val="008D4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1985">
      <w:bodyDiv w:val="1"/>
      <w:marLeft w:val="0"/>
      <w:marRight w:val="0"/>
      <w:marTop w:val="0"/>
      <w:marBottom w:val="0"/>
      <w:divBdr>
        <w:top w:val="none" w:sz="0" w:space="0" w:color="auto"/>
        <w:left w:val="none" w:sz="0" w:space="0" w:color="auto"/>
        <w:bottom w:val="none" w:sz="0" w:space="0" w:color="auto"/>
        <w:right w:val="none" w:sz="0" w:space="0" w:color="auto"/>
      </w:divBdr>
    </w:div>
    <w:div w:id="285284195">
      <w:bodyDiv w:val="1"/>
      <w:marLeft w:val="0"/>
      <w:marRight w:val="0"/>
      <w:marTop w:val="0"/>
      <w:marBottom w:val="0"/>
      <w:divBdr>
        <w:top w:val="none" w:sz="0" w:space="0" w:color="auto"/>
        <w:left w:val="none" w:sz="0" w:space="0" w:color="auto"/>
        <w:bottom w:val="none" w:sz="0" w:space="0" w:color="auto"/>
        <w:right w:val="none" w:sz="0" w:space="0" w:color="auto"/>
      </w:divBdr>
    </w:div>
    <w:div w:id="382171332">
      <w:bodyDiv w:val="1"/>
      <w:marLeft w:val="0"/>
      <w:marRight w:val="0"/>
      <w:marTop w:val="0"/>
      <w:marBottom w:val="0"/>
      <w:divBdr>
        <w:top w:val="none" w:sz="0" w:space="0" w:color="auto"/>
        <w:left w:val="none" w:sz="0" w:space="0" w:color="auto"/>
        <w:bottom w:val="none" w:sz="0" w:space="0" w:color="auto"/>
        <w:right w:val="none" w:sz="0" w:space="0" w:color="auto"/>
      </w:divBdr>
    </w:div>
    <w:div w:id="464398106">
      <w:bodyDiv w:val="1"/>
      <w:marLeft w:val="0"/>
      <w:marRight w:val="0"/>
      <w:marTop w:val="0"/>
      <w:marBottom w:val="0"/>
      <w:divBdr>
        <w:top w:val="none" w:sz="0" w:space="0" w:color="auto"/>
        <w:left w:val="none" w:sz="0" w:space="0" w:color="auto"/>
        <w:bottom w:val="none" w:sz="0" w:space="0" w:color="auto"/>
        <w:right w:val="none" w:sz="0" w:space="0" w:color="auto"/>
      </w:divBdr>
    </w:div>
    <w:div w:id="606352673">
      <w:bodyDiv w:val="1"/>
      <w:marLeft w:val="0"/>
      <w:marRight w:val="0"/>
      <w:marTop w:val="0"/>
      <w:marBottom w:val="0"/>
      <w:divBdr>
        <w:top w:val="none" w:sz="0" w:space="0" w:color="auto"/>
        <w:left w:val="none" w:sz="0" w:space="0" w:color="auto"/>
        <w:bottom w:val="none" w:sz="0" w:space="0" w:color="auto"/>
        <w:right w:val="none" w:sz="0" w:space="0" w:color="auto"/>
      </w:divBdr>
    </w:div>
    <w:div w:id="664162626">
      <w:bodyDiv w:val="1"/>
      <w:marLeft w:val="0"/>
      <w:marRight w:val="0"/>
      <w:marTop w:val="0"/>
      <w:marBottom w:val="0"/>
      <w:divBdr>
        <w:top w:val="none" w:sz="0" w:space="0" w:color="auto"/>
        <w:left w:val="none" w:sz="0" w:space="0" w:color="auto"/>
        <w:bottom w:val="none" w:sz="0" w:space="0" w:color="auto"/>
        <w:right w:val="none" w:sz="0" w:space="0" w:color="auto"/>
      </w:divBdr>
    </w:div>
    <w:div w:id="714042638">
      <w:bodyDiv w:val="1"/>
      <w:marLeft w:val="0"/>
      <w:marRight w:val="0"/>
      <w:marTop w:val="0"/>
      <w:marBottom w:val="0"/>
      <w:divBdr>
        <w:top w:val="none" w:sz="0" w:space="0" w:color="auto"/>
        <w:left w:val="none" w:sz="0" w:space="0" w:color="auto"/>
        <w:bottom w:val="none" w:sz="0" w:space="0" w:color="auto"/>
        <w:right w:val="none" w:sz="0" w:space="0" w:color="auto"/>
      </w:divBdr>
    </w:div>
    <w:div w:id="1235508368">
      <w:bodyDiv w:val="1"/>
      <w:marLeft w:val="0"/>
      <w:marRight w:val="0"/>
      <w:marTop w:val="0"/>
      <w:marBottom w:val="0"/>
      <w:divBdr>
        <w:top w:val="none" w:sz="0" w:space="0" w:color="auto"/>
        <w:left w:val="none" w:sz="0" w:space="0" w:color="auto"/>
        <w:bottom w:val="none" w:sz="0" w:space="0" w:color="auto"/>
        <w:right w:val="none" w:sz="0" w:space="0" w:color="auto"/>
      </w:divBdr>
    </w:div>
    <w:div w:id="1264344241">
      <w:bodyDiv w:val="1"/>
      <w:marLeft w:val="0"/>
      <w:marRight w:val="0"/>
      <w:marTop w:val="0"/>
      <w:marBottom w:val="0"/>
      <w:divBdr>
        <w:top w:val="none" w:sz="0" w:space="0" w:color="auto"/>
        <w:left w:val="none" w:sz="0" w:space="0" w:color="auto"/>
        <w:bottom w:val="none" w:sz="0" w:space="0" w:color="auto"/>
        <w:right w:val="none" w:sz="0" w:space="0" w:color="auto"/>
      </w:divBdr>
    </w:div>
    <w:div w:id="1529446246">
      <w:bodyDiv w:val="1"/>
      <w:marLeft w:val="0"/>
      <w:marRight w:val="0"/>
      <w:marTop w:val="0"/>
      <w:marBottom w:val="0"/>
      <w:divBdr>
        <w:top w:val="none" w:sz="0" w:space="0" w:color="auto"/>
        <w:left w:val="none" w:sz="0" w:space="0" w:color="auto"/>
        <w:bottom w:val="none" w:sz="0" w:space="0" w:color="auto"/>
        <w:right w:val="none" w:sz="0" w:space="0" w:color="auto"/>
      </w:divBdr>
    </w:div>
    <w:div w:id="1769884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iki.is-mis.ru/pages/viewpage.action?pageId=57250431" TargetMode="External"/><Relationship Id="rId21" Type="http://schemas.openxmlformats.org/officeDocument/2006/relationships/image" Target="media/image14.png"/><Relationship Id="rId42" Type="http://schemas.openxmlformats.org/officeDocument/2006/relationships/image" Target="media/image29.png"/><Relationship Id="rId63" Type="http://schemas.openxmlformats.org/officeDocument/2006/relationships/hyperlink" Target="https://wiki.is-mis.ru/pages/viewpage.action?pageId=57245827" TargetMode="External"/><Relationship Id="rId84" Type="http://schemas.openxmlformats.org/officeDocument/2006/relationships/hyperlink" Target="https://wiki.is-mis.ru/pages/viewpage.action?pageId=57249848" TargetMode="External"/><Relationship Id="rId138" Type="http://schemas.openxmlformats.org/officeDocument/2006/relationships/image" Target="media/image85.png"/><Relationship Id="rId107" Type="http://schemas.openxmlformats.org/officeDocument/2006/relationships/hyperlink" Target="https://confluence.rtlabs.ru/pages/viewpage.action?pageId=231136420" TargetMode="External"/><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8.png"/><Relationship Id="rId53" Type="http://schemas.openxmlformats.org/officeDocument/2006/relationships/hyperlink" Target="https://wiki.is-mis.ru/pages/viewpage.action?pageId=54430091" TargetMode="External"/><Relationship Id="rId58" Type="http://schemas.openxmlformats.org/officeDocument/2006/relationships/hyperlink" Target="https://wiki.is-mis.ru/pages/viewpage.action?pageId=57249848" TargetMode="External"/><Relationship Id="rId74" Type="http://schemas.openxmlformats.org/officeDocument/2006/relationships/hyperlink" Target="https://wiki.is-mis.ru/pages/viewpage.action?pageId=48341013" TargetMode="External"/><Relationship Id="rId79" Type="http://schemas.openxmlformats.org/officeDocument/2006/relationships/image" Target="media/image50.png"/><Relationship Id="rId102" Type="http://schemas.openxmlformats.org/officeDocument/2006/relationships/image" Target="media/image66.png"/><Relationship Id="rId123" Type="http://schemas.openxmlformats.org/officeDocument/2006/relationships/image" Target="media/image78.png"/><Relationship Id="rId128" Type="http://schemas.openxmlformats.org/officeDocument/2006/relationships/image" Target="media/image81.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image" Target="media/image61.png"/><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45.png"/><Relationship Id="rId69" Type="http://schemas.openxmlformats.org/officeDocument/2006/relationships/hyperlink" Target="https://wiki.is-mis.ru/pages/viewpage.action?pageId=57249848" TargetMode="External"/><Relationship Id="rId113" Type="http://schemas.openxmlformats.org/officeDocument/2006/relationships/image" Target="media/image72.png"/><Relationship Id="rId118" Type="http://schemas.openxmlformats.org/officeDocument/2006/relationships/image" Target="media/image75.png"/><Relationship Id="rId134" Type="http://schemas.openxmlformats.org/officeDocument/2006/relationships/image" Target="media/image83.png"/><Relationship Id="rId139" Type="http://schemas.openxmlformats.org/officeDocument/2006/relationships/image" Target="media/image86.png"/><Relationship Id="rId80" Type="http://schemas.openxmlformats.org/officeDocument/2006/relationships/image" Target="media/image51.png"/><Relationship Id="rId85" Type="http://schemas.openxmlformats.org/officeDocument/2006/relationships/hyperlink" Target="https://wiki.is-mis.ru/pages/viewpage.action?pageId=57249848"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s://wiki.is-mis.ru/pages/viewpage.action?pageId=54430091" TargetMode="External"/><Relationship Id="rId38" Type="http://schemas.openxmlformats.org/officeDocument/2006/relationships/hyperlink" Target="https://wiki.is-mis.ru/pages/viewpage.action?pageId=57249848" TargetMode="External"/><Relationship Id="rId59" Type="http://schemas.openxmlformats.org/officeDocument/2006/relationships/hyperlink" Target="https://wiki.is-mis.ru/pages/viewpage.action?pageId=54430231" TargetMode="External"/><Relationship Id="rId103" Type="http://schemas.openxmlformats.org/officeDocument/2006/relationships/hyperlink" Target="https://wiki.is-mis.ru/pages/viewpage.action?pageId=54430043" TargetMode="External"/><Relationship Id="rId108" Type="http://schemas.openxmlformats.org/officeDocument/2006/relationships/image" Target="media/image69.png"/><Relationship Id="rId124" Type="http://schemas.openxmlformats.org/officeDocument/2006/relationships/image" Target="media/image79.png"/><Relationship Id="rId129" Type="http://schemas.openxmlformats.org/officeDocument/2006/relationships/image" Target="media/image82.png"/><Relationship Id="rId54" Type="http://schemas.openxmlformats.org/officeDocument/2006/relationships/image" Target="media/image39.png"/><Relationship Id="rId70" Type="http://schemas.openxmlformats.org/officeDocument/2006/relationships/hyperlink" Target="https://wiki.is-mis.ru/pages/viewpage.action?pageId=54430091" TargetMode="External"/><Relationship Id="rId75" Type="http://schemas.openxmlformats.org/officeDocument/2006/relationships/hyperlink" Target="https://wiki.is-mis.ru/pages/viewpage.action?pageId=57248793" TargetMode="External"/><Relationship Id="rId91" Type="http://schemas.openxmlformats.org/officeDocument/2006/relationships/hyperlink" Target="https://wiki.is-mis.ru/pages/viewpage.action?pageId=57249848" TargetMode="External"/><Relationship Id="rId96" Type="http://schemas.openxmlformats.org/officeDocument/2006/relationships/hyperlink" Target="https://wiki.is-mis.ru/pages/viewpage.action?pageId=57248793" TargetMode="External"/><Relationship Id="rId140"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0.png"/><Relationship Id="rId49" Type="http://schemas.openxmlformats.org/officeDocument/2006/relationships/image" Target="media/image36.png"/><Relationship Id="rId114" Type="http://schemas.openxmlformats.org/officeDocument/2006/relationships/image" Target="media/image73.png"/><Relationship Id="rId119" Type="http://schemas.openxmlformats.org/officeDocument/2006/relationships/hyperlink" Target="https://wiki.is-mis.ru/pages/viewpage.action?pageId=57247438" TargetMode="External"/><Relationship Id="rId44" Type="http://schemas.openxmlformats.org/officeDocument/2006/relationships/image" Target="media/image31.png"/><Relationship Id="rId60" Type="http://schemas.openxmlformats.org/officeDocument/2006/relationships/image" Target="media/image42.png"/><Relationship Id="rId65" Type="http://schemas.openxmlformats.org/officeDocument/2006/relationships/image" Target="media/image46.png"/><Relationship Id="rId81" Type="http://schemas.openxmlformats.org/officeDocument/2006/relationships/image" Target="media/image52.png"/><Relationship Id="rId86" Type="http://schemas.openxmlformats.org/officeDocument/2006/relationships/image" Target="media/image55.png"/><Relationship Id="rId130" Type="http://schemas.openxmlformats.org/officeDocument/2006/relationships/hyperlink" Target="https://wiki.is-mis.ru/pages/viewpage.action?pageId=48338732" TargetMode="External"/><Relationship Id="rId135" Type="http://schemas.openxmlformats.org/officeDocument/2006/relationships/hyperlink" Target="https://wiki.is-mis.ru/pages/viewpage.action?pageId=57249848"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iki.is-mis.ru/pages/viewpage.action?pageId=57249848" TargetMode="External"/><Relationship Id="rId109" Type="http://schemas.openxmlformats.org/officeDocument/2006/relationships/hyperlink" Target="https://confluence.rtlabs.ru/pages/viewpage.action?pageId=231136124" TargetMode="External"/><Relationship Id="rId34" Type="http://schemas.openxmlformats.org/officeDocument/2006/relationships/image" Target="media/image25.png"/><Relationship Id="rId50" Type="http://schemas.openxmlformats.org/officeDocument/2006/relationships/hyperlink" Target="https://wiki.is-mis.ru/pages/viewpage.action?pageId=57249848" TargetMode="External"/><Relationship Id="rId55" Type="http://schemas.openxmlformats.org/officeDocument/2006/relationships/image" Target="media/image40.png"/><Relationship Id="rId76" Type="http://schemas.openxmlformats.org/officeDocument/2006/relationships/hyperlink" Target="https://wiki.is-mis.ru/pages/viewpage.action?pageId=57248789" TargetMode="External"/><Relationship Id="rId97" Type="http://schemas.openxmlformats.org/officeDocument/2006/relationships/hyperlink" Target="https://wiki.is-mis.ru/pages/viewpage.action?pageId=54430231" TargetMode="External"/><Relationship Id="rId104" Type="http://schemas.openxmlformats.org/officeDocument/2006/relationships/image" Target="media/image67.png"/><Relationship Id="rId120" Type="http://schemas.openxmlformats.org/officeDocument/2006/relationships/hyperlink" Target="https://wiki.is-mis.ru/pages/viewpage.action?pageId=54430231" TargetMode="External"/><Relationship Id="rId125" Type="http://schemas.openxmlformats.org/officeDocument/2006/relationships/image" Target="media/image80.png"/><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iki.is-mis.ru/pages/viewpage.action?pageId=57249848" TargetMode="External"/><Relationship Id="rId92" Type="http://schemas.openxmlformats.org/officeDocument/2006/relationships/hyperlink" Target="https://wiki.is-mis.ru/pages/viewpage.action?pageId=48340680"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hyperlink" Target="https://wiki.is-mis.ru/pages/viewpage.action?pageId=54430151" TargetMode="External"/><Relationship Id="rId45" Type="http://schemas.openxmlformats.org/officeDocument/2006/relationships/image" Target="media/image32.png"/><Relationship Id="rId66" Type="http://schemas.openxmlformats.org/officeDocument/2006/relationships/image" Target="media/image47.png"/><Relationship Id="rId87" Type="http://schemas.openxmlformats.org/officeDocument/2006/relationships/hyperlink" Target="https://wiki.is-mis.ru/pages/viewpage.action?pageId=57249623" TargetMode="External"/><Relationship Id="rId110" Type="http://schemas.openxmlformats.org/officeDocument/2006/relationships/hyperlink" Target="https://wiki.is-mis.ru/pages/viewpage.action?pageId=57250431" TargetMode="External"/><Relationship Id="rId115" Type="http://schemas.openxmlformats.org/officeDocument/2006/relationships/hyperlink" Target="https://wiki.is-mis.ru/pages/viewpage.action?pageId=57250431" TargetMode="External"/><Relationship Id="rId131" Type="http://schemas.openxmlformats.org/officeDocument/2006/relationships/hyperlink" Target="https://wiki.is-mis.ru/pages/viewpage.action?pageId=57247493" TargetMode="External"/><Relationship Id="rId136" Type="http://schemas.openxmlformats.org/officeDocument/2006/relationships/hyperlink" Target="https://wiki.is-mis.ru/pages/viewpage.action?pageId=57247438" TargetMode="External"/><Relationship Id="rId61" Type="http://schemas.openxmlformats.org/officeDocument/2006/relationships/image" Target="media/image43.png"/><Relationship Id="rId82"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6.png"/><Relationship Id="rId56" Type="http://schemas.openxmlformats.org/officeDocument/2006/relationships/image" Target="media/image41.png"/><Relationship Id="rId77" Type="http://schemas.openxmlformats.org/officeDocument/2006/relationships/hyperlink" Target="https://wiki.is-mis.ru/pages/viewpage.action?pageId=54430231" TargetMode="External"/><Relationship Id="rId100" Type="http://schemas.openxmlformats.org/officeDocument/2006/relationships/image" Target="media/image64.png"/><Relationship Id="rId105" Type="http://schemas.openxmlformats.org/officeDocument/2006/relationships/image" Target="media/image68.png"/><Relationship Id="rId126" Type="http://schemas.openxmlformats.org/officeDocument/2006/relationships/hyperlink" Target="https://wiki.is-mis.ru/pages/viewpage.action?pageId=54430231"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hyperlink" Target="https://wiki.is-mis.ru/pages/viewpage.action?pageId=57249848" TargetMode="External"/><Relationship Id="rId93" Type="http://schemas.openxmlformats.org/officeDocument/2006/relationships/image" Target="media/image59.png"/><Relationship Id="rId98" Type="http://schemas.openxmlformats.org/officeDocument/2006/relationships/image" Target="media/image62.png"/><Relationship Id="rId121" Type="http://schemas.openxmlformats.org/officeDocument/2006/relationships/image" Target="media/image76.png"/><Relationship Id="rId142"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3.png"/><Relationship Id="rId67" Type="http://schemas.openxmlformats.org/officeDocument/2006/relationships/image" Target="media/image48.png"/><Relationship Id="rId116" Type="http://schemas.openxmlformats.org/officeDocument/2006/relationships/image" Target="media/image74.png"/><Relationship Id="rId137" Type="http://schemas.openxmlformats.org/officeDocument/2006/relationships/image" Target="media/image84.png"/><Relationship Id="rId20" Type="http://schemas.openxmlformats.org/officeDocument/2006/relationships/image" Target="media/image13.png"/><Relationship Id="rId41" Type="http://schemas.openxmlformats.org/officeDocument/2006/relationships/hyperlink" Target="https://wiki.is-mis.ru/pages/viewpage.action?pageId=54430231" TargetMode="External"/><Relationship Id="rId62" Type="http://schemas.openxmlformats.org/officeDocument/2006/relationships/image" Target="media/image44.png"/><Relationship Id="rId83" Type="http://schemas.openxmlformats.org/officeDocument/2006/relationships/image" Target="media/image54.png"/><Relationship Id="rId88" Type="http://schemas.openxmlformats.org/officeDocument/2006/relationships/image" Target="media/image56.png"/><Relationship Id="rId111" Type="http://schemas.openxmlformats.org/officeDocument/2006/relationships/image" Target="media/image70.png"/><Relationship Id="rId132" Type="http://schemas.openxmlformats.org/officeDocument/2006/relationships/hyperlink" Target="https://wiki.is-mis.ru/pages/viewpage.action?pageId=57249848" TargetMode="External"/><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hyperlink" Target="https://wiki.is-mis.ru/pages/viewpage.action?pageId=57249848" TargetMode="External"/><Relationship Id="rId106" Type="http://schemas.openxmlformats.org/officeDocument/2006/relationships/hyperlink" Target="https://wiki.is-mis.ru/pages/viewpage.action?pageId=54430091" TargetMode="External"/><Relationship Id="rId127" Type="http://schemas.openxmlformats.org/officeDocument/2006/relationships/hyperlink" Target="https://wiki.is-mis.ru/pages/viewpage.action?pageId=57247438" TargetMode="External"/><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38.png"/><Relationship Id="rId73" Type="http://schemas.openxmlformats.org/officeDocument/2006/relationships/hyperlink" Target="https://wiki.is-mis.ru/pages/viewpage.action?pageId=57246530" TargetMode="External"/><Relationship Id="rId78" Type="http://schemas.openxmlformats.org/officeDocument/2006/relationships/hyperlink" Target="https://wiki.is-mis.ru/pages/viewpage.action?pageId=54430151" TargetMode="External"/><Relationship Id="rId94" Type="http://schemas.openxmlformats.org/officeDocument/2006/relationships/image" Target="media/image60.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77.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iki.is-mis.ru/pages/viewpage.action?pageId=57249848" TargetMode="External"/><Relationship Id="rId47" Type="http://schemas.openxmlformats.org/officeDocument/2006/relationships/image" Target="media/image34.png"/><Relationship Id="rId68" Type="http://schemas.openxmlformats.org/officeDocument/2006/relationships/image" Target="media/image49.png"/><Relationship Id="rId89" Type="http://schemas.openxmlformats.org/officeDocument/2006/relationships/image" Target="media/image57.png"/><Relationship Id="rId112" Type="http://schemas.openxmlformats.org/officeDocument/2006/relationships/image" Target="media/image71.png"/><Relationship Id="rId133" Type="http://schemas.openxmlformats.org/officeDocument/2006/relationships/hyperlink" Target="https://wiki.is-mis.ru/pages/viewpage.action?pageId=57249848" TargetMode="External"/><Relationship Id="rId16"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rida.zinnatullina\Desktop\&#1064;&#1072;&#1073;&#1083;&#1086;&#1085;&#1099;%20&#1056;&#1058;%20&#1051;&#1072;&#1073;&#1089;\&#1086;&#1090;%20&#1071;&#1085;&#1099;\&#1043;&#1054;&#1057;&#1058;_2.105_&#1096;&#1072;&#1073;&#1083;&#1086;&#1085;_TimesNR_&#1056;&#1058;&#1052;_20.12.19.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CD9DE-2369-4CF0-BEEC-7C09FF5AA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ГОСТ_2.105_шаблон_TimesNR_РТМ_20.12.19.dotm</Template>
  <TotalTime>336</TotalTime>
  <Pages>151</Pages>
  <Words>21371</Words>
  <Characters>121816</Characters>
  <Application>Microsoft Office Word</Application>
  <DocSecurity>0</DocSecurity>
  <Lines>1015</Lines>
  <Paragraphs>285</Paragraphs>
  <ScaleCrop>false</ScaleCrop>
  <HeadingPairs>
    <vt:vector size="2" baseType="variant">
      <vt:variant>
        <vt:lpstr>Название</vt:lpstr>
      </vt:variant>
      <vt:variant>
        <vt:i4>1</vt:i4>
      </vt:variant>
    </vt:vector>
  </HeadingPairs>
  <TitlesOfParts>
    <vt:vector size="1" baseType="lpstr">
      <vt:lpstr>Руководство пользователя по работе с модернизированными и новыми функциями ГИСЗ</vt:lpstr>
    </vt:vector>
  </TitlesOfParts>
  <Company/>
  <LinksUpToDate>false</LinksUpToDate>
  <CharactersWithSpaces>142902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 по работе с модернизированными и новыми функциями ГИСЗ</dc:title>
  <dc:subject/>
  <dc:creator>Зиннатуллина Фарида Зуфаровна</dc:creator>
  <cp:keywords/>
  <dc:description/>
  <cp:lastModifiedBy>Гайнанова Диана Асгатевна</cp:lastModifiedBy>
  <cp:revision>47</cp:revision>
  <dcterms:created xsi:type="dcterms:W3CDTF">2020-10-26T11:22:00Z</dcterms:created>
  <dcterms:modified xsi:type="dcterms:W3CDTF">2020-12-01T15:15:00Z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исполнитель">
    <vt:lpwstr>ООО "НЦИ"</vt:lpwstr>
  </property>
  <property fmtid="{D5CDD505-2E9C-101B-9397-08002B2CF9AE}" pid="3" name="краткое_название_системы">
    <vt:lpwstr>РС ЕГИСЗ НО</vt:lpwstr>
  </property>
  <property fmtid="{D5CDD505-2E9C-101B-9397-08002B2CF9AE}" pid="4" name="полное_название_системы">
    <vt:lpwstr>Региональный сегмент Единой государственной информационной системы в сфере здравоохранения Нижегородской области – «Медицинская информационная система Нижегородской области»</vt:lpwstr>
  </property>
  <property fmtid="{D5CDD505-2E9C-101B-9397-08002B2CF9AE}" pid="5" name="должность_в_компании">
    <vt:lpwstr>Заместитель генерального директора по развитию бизнеса</vt:lpwstr>
  </property>
  <property fmtid="{D5CDD505-2E9C-101B-9397-08002B2CF9AE}" pid="6" name="Фамилия">
    <vt:lpwstr>Черный Г.А.</vt:lpwstr>
  </property>
</Properties>
</file>